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64692619" w:displacedByCustomXml="next"/>
    <w:bookmarkStart w:id="2" w:name="_Toc366660803" w:displacedByCustomXml="next"/>
    <w:bookmarkStart w:id="3" w:name="_Toc367870425" w:displacedByCustomXml="next"/>
    <w:bookmarkStart w:id="4" w:name="_Toc368652039" w:displacedByCustomXml="next"/>
    <w:bookmarkStart w:id="5" w:name="_Toc370978478" w:displacedByCustomXml="next"/>
    <w:bookmarkStart w:id="6" w:name="_Toc384888741" w:displacedByCustomXml="next"/>
    <w:bookmarkStart w:id="7" w:name="_Toc384890821" w:displacedByCustomXml="next"/>
    <w:bookmarkStart w:id="8" w:name="_Toc403638933" w:displacedByCustomXml="next"/>
    <w:sdt>
      <w:sdtPr>
        <w:id w:val="2124494047"/>
        <w:docPartObj>
          <w:docPartGallery w:val="Cover Pages"/>
          <w:docPartUnique/>
        </w:docPartObj>
      </w:sdtPr>
      <w:sdtEndPr>
        <w:rPr>
          <w:u w:val="single"/>
        </w:rPr>
      </w:sdtEndPr>
      <w:sdtContent>
        <w:p w14:paraId="6AFFE8EF" w14:textId="7811F01E" w:rsidR="00756C8A" w:rsidRPr="00306986" w:rsidRDefault="006E0939" w:rsidP="00D543D6">
          <w:pPr>
            <w:sectPr w:rsidR="00756C8A" w:rsidRPr="00306986" w:rsidSect="00756C8A">
              <w:headerReference w:type="default" r:id="rId11"/>
              <w:footerReference w:type="first" r:id="rId12"/>
              <w:pgSz w:w="12240" w:h="15840" w:code="1"/>
              <w:pgMar w:top="1440" w:right="1440" w:bottom="1440" w:left="1440" w:header="720" w:footer="720" w:gutter="0"/>
              <w:pgNumType w:start="0"/>
              <w:cols w:space="720"/>
              <w:titlePg/>
              <w:docGrid w:linePitch="360"/>
            </w:sectPr>
          </w:pPr>
          <w:r w:rsidRPr="00306986">
            <w:rPr>
              <w:noProof/>
            </w:rPr>
            <w:drawing>
              <wp:anchor distT="0" distB="0" distL="114300" distR="114300" simplePos="0" relativeHeight="251688448" behindDoc="0" locked="0" layoutInCell="1" allowOverlap="1" wp14:anchorId="381B77E2" wp14:editId="14DF3102">
                <wp:simplePos x="0" y="0"/>
                <wp:positionH relativeFrom="column">
                  <wp:posOffset>-329565</wp:posOffset>
                </wp:positionH>
                <wp:positionV relativeFrom="paragraph">
                  <wp:posOffset>-446958</wp:posOffset>
                </wp:positionV>
                <wp:extent cx="2743200" cy="572135"/>
                <wp:effectExtent l="0" t="0" r="0" b="0"/>
                <wp:wrapNone/>
                <wp:docPr id="4" name="Picture 4" descr="\\disa.deps.mil@SSL\DavWWWRoot\disa\org\SI5\BrandingTemplates\DISA Logos\DISA Logos with Tagline\disa_logo_horiz_tagline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deps.mil@SSL\DavWWWRoot\disa\org\SI5\BrandingTemplates\DISA Logos\DISA Logos with Tagline\disa_logo_horiz_tagline_gradi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986">
            <w:rPr>
              <w:noProof/>
            </w:rPr>
            <mc:AlternateContent>
              <mc:Choice Requires="wps">
                <w:drawing>
                  <wp:anchor distT="0" distB="0" distL="114300" distR="114300" simplePos="0" relativeHeight="251687424" behindDoc="0" locked="0" layoutInCell="1" allowOverlap="1" wp14:anchorId="0F97D106" wp14:editId="7011176D">
                    <wp:simplePos x="0" y="0"/>
                    <wp:positionH relativeFrom="column">
                      <wp:posOffset>3122377</wp:posOffset>
                    </wp:positionH>
                    <wp:positionV relativeFrom="paragraph">
                      <wp:posOffset>1344295</wp:posOffset>
                    </wp:positionV>
                    <wp:extent cx="3244573"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573" cy="1403985"/>
                            </a:xfrm>
                            <a:prstGeom prst="rect">
                              <a:avLst/>
                            </a:prstGeom>
                            <a:noFill/>
                            <a:ln w="9525">
                              <a:noFill/>
                              <a:miter lim="800000"/>
                              <a:headEnd/>
                              <a:tailEnd/>
                            </a:ln>
                          </wps:spPr>
                          <wps:txbx>
                            <w:txbxContent>
                              <w:p w14:paraId="1506B8B8" w14:textId="7653C0F6" w:rsidR="005704A7" w:rsidRPr="0050491B" w:rsidRDefault="005704A7" w:rsidP="00D543D6">
                                <w:pPr>
                                  <w:jc w:val="right"/>
                                  <w:rPr>
                                    <w:color w:val="5E6A71"/>
                                    <w:sz w:val="28"/>
                                    <w:szCs w:val="28"/>
                                  </w:rPr>
                                </w:pPr>
                                <w:r>
                                  <w:rPr>
                                    <w:color w:val="5E6A71"/>
                                    <w:sz w:val="28"/>
                                    <w:szCs w:val="28"/>
                                  </w:rPr>
                                  <w:t>SRG/STIG Applicability Guide</w:t>
                                </w:r>
                              </w:p>
                              <w:p w14:paraId="3DE9322D" w14:textId="6587270D" w:rsidR="005704A7" w:rsidRPr="0050491B" w:rsidRDefault="005704A7" w:rsidP="000739DA">
                                <w:pPr>
                                  <w:spacing w:after="60"/>
                                  <w:jc w:val="right"/>
                                  <w:rPr>
                                    <w:b/>
                                    <w:color w:val="5E6A71"/>
                                    <w:sz w:val="40"/>
                                    <w:szCs w:val="40"/>
                                  </w:rPr>
                                </w:pPr>
                                <w:r>
                                  <w:rPr>
                                    <w:b/>
                                    <w:color w:val="5E6A71"/>
                                    <w:sz w:val="40"/>
                                    <w:szCs w:val="40"/>
                                  </w:rPr>
                                  <w:t>User Guide</w:t>
                                </w:r>
                              </w:p>
                              <w:p w14:paraId="3636BF31" w14:textId="0B9CA13C" w:rsidR="005704A7" w:rsidRPr="0050491B" w:rsidRDefault="005704A7" w:rsidP="00D543D6">
                                <w:pPr>
                                  <w:jc w:val="right"/>
                                  <w:rPr>
                                    <w:color w:val="5E6A71"/>
                                  </w:rPr>
                                </w:pPr>
                                <w:r>
                                  <w:rPr>
                                    <w:color w:val="5E6A71"/>
                                  </w:rPr>
                                  <w:fldChar w:fldCharType="begin"/>
                                </w:r>
                                <w:r>
                                  <w:rPr>
                                    <w:color w:val="5E6A71"/>
                                  </w:rPr>
                                  <w:instrText xml:space="preserve"> DATE \@ "MMMM d, yyyy" </w:instrText>
                                </w:r>
                                <w:r>
                                  <w:rPr>
                                    <w:color w:val="5E6A71"/>
                                  </w:rPr>
                                  <w:fldChar w:fldCharType="separate"/>
                                </w:r>
                                <w:r w:rsidR="0056728C">
                                  <w:rPr>
                                    <w:noProof/>
                                    <w:color w:val="5E6A71"/>
                                  </w:rPr>
                                  <w:t>November 15, 2019</w:t>
                                </w:r>
                                <w:r>
                                  <w:rPr>
                                    <w:color w:val="5E6A7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97D106" id="_x0000_t202" coordsize="21600,21600" o:spt="202" path="m,l,21600r21600,l21600,xe">
                    <v:stroke joinstyle="miter"/>
                    <v:path gradientshapeok="t" o:connecttype="rect"/>
                  </v:shapetype>
                  <v:shape id="Text Box 2" o:spid="_x0000_s1026" type="#_x0000_t202" style="position:absolute;margin-left:245.85pt;margin-top:105.85pt;width:255.5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" filled="f" stroked="f">
                    <v:textbox style="mso-fit-shape-to-text:t">
                      <w:txbxContent>
                        <w:p w14:paraId="1506B8B8" w14:textId="7653C0F6" w:rsidR="005704A7" w:rsidRPr="0050491B" w:rsidRDefault="005704A7" w:rsidP="00D543D6">
                          <w:pPr>
                            <w:jc w:val="right"/>
                            <w:rPr>
                              <w:color w:val="5E6A71"/>
                              <w:sz w:val="28"/>
                              <w:szCs w:val="28"/>
                            </w:rPr>
                          </w:pPr>
                          <w:r>
                            <w:rPr>
                              <w:color w:val="5E6A71"/>
                              <w:sz w:val="28"/>
                              <w:szCs w:val="28"/>
                            </w:rPr>
                            <w:t>SRG/STIG Applicability Guide</w:t>
                          </w:r>
                        </w:p>
                        <w:p w14:paraId="3DE9322D" w14:textId="6587270D" w:rsidR="005704A7" w:rsidRPr="0050491B" w:rsidRDefault="005704A7" w:rsidP="000739DA">
                          <w:pPr>
                            <w:spacing w:after="60"/>
                            <w:jc w:val="right"/>
                            <w:rPr>
                              <w:b/>
                              <w:color w:val="5E6A71"/>
                              <w:sz w:val="40"/>
                              <w:szCs w:val="40"/>
                            </w:rPr>
                          </w:pPr>
                          <w:r>
                            <w:rPr>
                              <w:b/>
                              <w:color w:val="5E6A71"/>
                              <w:sz w:val="40"/>
                              <w:szCs w:val="40"/>
                            </w:rPr>
                            <w:t>User Guide</w:t>
                          </w:r>
                        </w:p>
                        <w:p w14:paraId="3636BF31" w14:textId="0B9CA13C" w:rsidR="005704A7" w:rsidRPr="0050491B" w:rsidRDefault="005704A7" w:rsidP="00D543D6">
                          <w:pPr>
                            <w:jc w:val="right"/>
                            <w:rPr>
                              <w:color w:val="5E6A71"/>
                            </w:rPr>
                          </w:pPr>
                          <w:r>
                            <w:rPr>
                              <w:color w:val="5E6A71"/>
                            </w:rPr>
                            <w:fldChar w:fldCharType="begin"/>
                          </w:r>
                          <w:r>
                            <w:rPr>
                              <w:color w:val="5E6A71"/>
                            </w:rPr>
                            <w:instrText xml:space="preserve"> DATE \@ "MMMM d, yyyy" </w:instrText>
                          </w:r>
                          <w:r>
                            <w:rPr>
                              <w:color w:val="5E6A71"/>
                            </w:rPr>
                            <w:fldChar w:fldCharType="separate"/>
                          </w:r>
                          <w:r w:rsidR="0056728C">
                            <w:rPr>
                              <w:noProof/>
                              <w:color w:val="5E6A71"/>
                            </w:rPr>
                            <w:t>November 15, 2019</w:t>
                          </w:r>
                          <w:r>
                            <w:rPr>
                              <w:color w:val="5E6A71"/>
                            </w:rPr>
                            <w:fldChar w:fldCharType="end"/>
                          </w:r>
                        </w:p>
                      </w:txbxContent>
                    </v:textbox>
                  </v:shape>
                </w:pict>
              </mc:Fallback>
            </mc:AlternateContent>
          </w:r>
          <w:r w:rsidR="00756C8A" w:rsidRPr="00306986">
            <w:rPr>
              <w:noProof/>
            </w:rPr>
            <mc:AlternateContent>
              <mc:Choice Requires="wps">
                <w:drawing>
                  <wp:anchor distT="0" distB="0" distL="114300" distR="114300" simplePos="0" relativeHeight="251690496" behindDoc="0" locked="0" layoutInCell="1" allowOverlap="1" wp14:anchorId="7AEE1278" wp14:editId="50D8440C">
                    <wp:simplePos x="0" y="0"/>
                    <wp:positionH relativeFrom="column">
                      <wp:posOffset>-955675</wp:posOffset>
                    </wp:positionH>
                    <wp:positionV relativeFrom="paragraph">
                      <wp:posOffset>2211070</wp:posOffset>
                    </wp:positionV>
                    <wp:extent cx="7878445" cy="254635"/>
                    <wp:effectExtent l="0" t="0" r="8255" b="0"/>
                    <wp:wrapNone/>
                    <wp:docPr id="16" name="Rectangle 16"/>
                    <wp:cNvGraphicFramePr/>
                    <a:graphic xmlns:a="http://schemas.openxmlformats.org/drawingml/2006/main">
                      <a:graphicData uri="http://schemas.microsoft.com/office/word/2010/wordprocessingShape">
                        <wps:wsp>
                          <wps:cNvSpPr/>
                          <wps:spPr>
                            <a:xfrm>
                              <a:off x="0" y="0"/>
                              <a:ext cx="7878445" cy="254635"/>
                            </a:xfrm>
                            <a:prstGeom prst="rect">
                              <a:avLst/>
                            </a:prstGeom>
                            <a:solidFill>
                              <a:srgbClr val="5E6A7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8F6FD" id="Rectangle 16" o:spid="_x0000_s1026" style="position:absolute;margin-left:-75.25pt;margin-top:174.1pt;width:620.35pt;height:20.0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" fillcolor="#5e6a71" stroked="f" strokeweight="2pt"/>
                </w:pict>
              </mc:Fallback>
            </mc:AlternateContent>
          </w:r>
        </w:p>
        <w:p w14:paraId="7C4CBB83" w14:textId="77777777" w:rsidR="006E0939" w:rsidRDefault="006E0939" w:rsidP="006E0939">
          <w:pPr>
            <w:pStyle w:val="TitleSmallESD"/>
            <w:pBdr>
              <w:bottom w:val="single" w:sz="8" w:space="31" w:color="8064A2"/>
            </w:pBdr>
            <w:jc w:val="left"/>
            <w:rPr>
              <w:u w:val="single"/>
            </w:rPr>
          </w:pPr>
        </w:p>
        <w:p w14:paraId="26C288AA" w14:textId="41DAC7FB" w:rsidR="006E0939" w:rsidRDefault="006E0939" w:rsidP="006E0939"/>
        <w:p w14:paraId="0136B91C" w14:textId="77777777" w:rsidR="006E0939" w:rsidRDefault="006E0939" w:rsidP="006E0939">
          <w:pPr>
            <w:sectPr w:rsidR="006E0939" w:rsidSect="00397D30">
              <w:footerReference w:type="default" r:id="rId14"/>
              <w:pgSz w:w="12240" w:h="15840" w:code="1"/>
              <w:pgMar w:top="1440" w:right="1440" w:bottom="1440" w:left="1440" w:header="720" w:footer="720" w:gutter="0"/>
              <w:cols w:space="720"/>
              <w:vAlign w:val="bottom"/>
              <w:docGrid w:linePitch="360"/>
            </w:sectPr>
          </w:pPr>
        </w:p>
        <w:p w14:paraId="3EA28BA2" w14:textId="77777777" w:rsidR="00967F68" w:rsidRDefault="00BE4ABC" w:rsidP="00967F68">
          <w:pPr>
            <w:rPr>
              <w:u w:val="single"/>
            </w:rPr>
          </w:pPr>
        </w:p>
      </w:sdtContent>
    </w:sdt>
    <w:p w14:paraId="7132A3D1" w14:textId="35C0C06B" w:rsidR="00B5197C" w:rsidRPr="00306986" w:rsidRDefault="00B5197C" w:rsidP="00967F68">
      <w:pPr>
        <w:rPr>
          <w:color w:val="5E6A71"/>
        </w:rPr>
      </w:pPr>
      <w:r w:rsidRPr="00306986">
        <w:rPr>
          <w:color w:val="5E6A71"/>
        </w:rPr>
        <w:t>Document Approval</w:t>
      </w:r>
      <w:bookmarkEnd w:id="8"/>
      <w:bookmarkEnd w:id="7"/>
      <w:bookmarkEnd w:id="6"/>
      <w:bookmarkEnd w:id="5"/>
      <w:bookmarkEnd w:id="4"/>
      <w:bookmarkEnd w:id="3"/>
      <w:bookmarkEnd w:id="2"/>
      <w:bookmarkEnd w:id="1"/>
    </w:p>
    <w:p w14:paraId="7132A3D2" w14:textId="6C7EFB35" w:rsidR="00B5197C" w:rsidRPr="00306986" w:rsidRDefault="00B5197C">
      <w:pPr>
        <w:pStyle w:val="TableCaption10Bold"/>
      </w:pPr>
    </w:p>
    <w:tbl>
      <w:tblPr>
        <w:tblW w:w="5000" w:type="pct"/>
        <w:tblBorders>
          <w:top w:val="single" w:sz="8" w:space="0" w:color="8064A2"/>
          <w:bottom w:val="single" w:sz="8" w:space="0" w:color="8064A2"/>
        </w:tblBorders>
        <w:tblLook w:val="04A0" w:firstRow="1" w:lastRow="0" w:firstColumn="1" w:lastColumn="0" w:noHBand="0" w:noVBand="1"/>
      </w:tblPr>
      <w:tblGrid>
        <w:gridCol w:w="7803"/>
        <w:gridCol w:w="2421"/>
      </w:tblGrid>
      <w:tr w:rsidR="00B5197C" w:rsidRPr="00306986" w14:paraId="7132A3D5" w14:textId="77777777" w:rsidTr="000069C9">
        <w:trPr>
          <w:cantSplit/>
        </w:trPr>
        <w:tc>
          <w:tcPr>
            <w:tcW w:w="3816" w:type="pct"/>
            <w:tcBorders>
              <w:top w:val="single" w:sz="8" w:space="0" w:color="8064A2"/>
              <w:left w:val="nil"/>
              <w:bottom w:val="single" w:sz="8" w:space="0" w:color="8064A2"/>
              <w:right w:val="nil"/>
            </w:tcBorders>
          </w:tcPr>
          <w:p w14:paraId="7132A3D3" w14:textId="77777777" w:rsidR="00B5197C" w:rsidRPr="00306986" w:rsidRDefault="00B5197C" w:rsidP="00C74AB4">
            <w:pPr>
              <w:rPr>
                <w:rFonts w:eastAsia="Calibri"/>
                <w:bCs/>
                <w:color w:val="5F497A"/>
                <w:szCs w:val="22"/>
              </w:rPr>
            </w:pPr>
            <w:r w:rsidRPr="00306986">
              <w:rPr>
                <w:rFonts w:eastAsia="Calibri"/>
                <w:bCs/>
                <w:color w:val="5F497A"/>
                <w:szCs w:val="22"/>
              </w:rPr>
              <w:t>Document Approved By</w:t>
            </w:r>
          </w:p>
        </w:tc>
        <w:tc>
          <w:tcPr>
            <w:tcW w:w="1184" w:type="pct"/>
            <w:tcBorders>
              <w:top w:val="single" w:sz="8" w:space="0" w:color="8064A2"/>
              <w:left w:val="nil"/>
              <w:bottom w:val="single" w:sz="8" w:space="0" w:color="8064A2"/>
              <w:right w:val="nil"/>
            </w:tcBorders>
          </w:tcPr>
          <w:p w14:paraId="7132A3D4" w14:textId="77777777" w:rsidR="00B5197C" w:rsidRPr="00306986" w:rsidRDefault="00B5197C" w:rsidP="00C74AB4">
            <w:pPr>
              <w:pStyle w:val="TableText10"/>
              <w:rPr>
                <w:rFonts w:eastAsia="Calibri"/>
                <w:bCs/>
                <w:color w:val="5F497A"/>
                <w:szCs w:val="22"/>
              </w:rPr>
            </w:pPr>
            <w:r w:rsidRPr="00306986">
              <w:rPr>
                <w:rFonts w:eastAsia="Calibri"/>
                <w:bCs/>
                <w:color w:val="5F497A"/>
                <w:szCs w:val="22"/>
              </w:rPr>
              <w:t>Date Approved</w:t>
            </w:r>
          </w:p>
        </w:tc>
      </w:tr>
      <w:tr w:rsidR="00B5197C" w:rsidRPr="00306986" w14:paraId="7132A3D8" w14:textId="77777777" w:rsidTr="007B2B5B">
        <w:trPr>
          <w:cantSplit/>
        </w:trPr>
        <w:tc>
          <w:tcPr>
            <w:tcW w:w="3816" w:type="pct"/>
            <w:tcBorders>
              <w:left w:val="nil"/>
              <w:right w:val="nil"/>
            </w:tcBorders>
            <w:shd w:val="clear" w:color="auto" w:fill="5E6A71"/>
          </w:tcPr>
          <w:p w14:paraId="7132A3D6" w14:textId="0EF30E3A" w:rsidR="00B5197C" w:rsidRPr="00306986" w:rsidRDefault="00C81F41" w:rsidP="00C74AB4">
            <w:pPr>
              <w:pStyle w:val="TableText10"/>
              <w:rPr>
                <w:rFonts w:eastAsia="Calibri"/>
                <w:bCs/>
                <w:color w:val="FFFFFF" w:themeColor="background1"/>
                <w:szCs w:val="22"/>
              </w:rPr>
            </w:pPr>
            <w:r w:rsidRPr="00306986">
              <w:rPr>
                <w:rFonts w:eastAsia="Calibri"/>
                <w:bCs/>
                <w:color w:val="FFFFFF" w:themeColor="background1"/>
                <w:szCs w:val="22"/>
              </w:rPr>
              <w:t xml:space="preserve">Name: </w:t>
            </w:r>
          </w:p>
        </w:tc>
        <w:tc>
          <w:tcPr>
            <w:tcW w:w="1184" w:type="pct"/>
            <w:tcBorders>
              <w:left w:val="nil"/>
              <w:right w:val="nil"/>
            </w:tcBorders>
            <w:shd w:val="clear" w:color="auto" w:fill="5E6A71"/>
          </w:tcPr>
          <w:p w14:paraId="7132A3D7" w14:textId="0F575495" w:rsidR="00B5197C" w:rsidRPr="00306986" w:rsidRDefault="00454C18" w:rsidP="00454C18">
            <w:pPr>
              <w:pStyle w:val="TableText10"/>
              <w:rPr>
                <w:rFonts w:eastAsia="Calibri"/>
                <w:color w:val="FFFFFF" w:themeColor="background1"/>
                <w:szCs w:val="22"/>
              </w:rPr>
            </w:pPr>
            <w:r>
              <w:rPr>
                <w:rFonts w:eastAsia="Calibri"/>
                <w:color w:val="FFFFFF" w:themeColor="background1"/>
                <w:szCs w:val="22"/>
              </w:rPr>
              <w:t>MM</w:t>
            </w:r>
            <w:r w:rsidR="00DC7998" w:rsidRPr="00306986">
              <w:rPr>
                <w:rFonts w:eastAsia="Calibri"/>
                <w:color w:val="FFFFFF" w:themeColor="background1"/>
                <w:szCs w:val="22"/>
              </w:rPr>
              <w:t>/</w:t>
            </w:r>
            <w:r>
              <w:rPr>
                <w:rFonts w:eastAsia="Calibri"/>
                <w:color w:val="FFFFFF" w:themeColor="background1"/>
                <w:szCs w:val="22"/>
              </w:rPr>
              <w:t>DD</w:t>
            </w:r>
            <w:r w:rsidR="00DC7998" w:rsidRPr="00306986">
              <w:rPr>
                <w:rFonts w:eastAsia="Calibri"/>
                <w:color w:val="FFFFFF" w:themeColor="background1"/>
                <w:szCs w:val="22"/>
              </w:rPr>
              <w:t>/</w:t>
            </w:r>
            <w:r>
              <w:rPr>
                <w:rFonts w:eastAsia="Calibri"/>
                <w:color w:val="FFFFFF" w:themeColor="background1"/>
                <w:szCs w:val="22"/>
              </w:rPr>
              <w:t>YYYY</w:t>
            </w:r>
          </w:p>
        </w:tc>
      </w:tr>
      <w:tr w:rsidR="00725913" w:rsidRPr="00306986" w14:paraId="7132A3DB" w14:textId="77777777" w:rsidTr="000069C9">
        <w:trPr>
          <w:cantSplit/>
        </w:trPr>
        <w:tc>
          <w:tcPr>
            <w:tcW w:w="3816" w:type="pct"/>
          </w:tcPr>
          <w:p w14:paraId="7132A3D9" w14:textId="77777777" w:rsidR="00725913" w:rsidRPr="00306986" w:rsidRDefault="00725913" w:rsidP="00C74AB4">
            <w:pPr>
              <w:pStyle w:val="TableText10"/>
              <w:rPr>
                <w:rFonts w:eastAsia="Calibri"/>
                <w:b/>
                <w:bCs/>
                <w:color w:val="5F497A"/>
                <w:szCs w:val="22"/>
              </w:rPr>
            </w:pPr>
          </w:p>
        </w:tc>
        <w:tc>
          <w:tcPr>
            <w:tcW w:w="1184" w:type="pct"/>
          </w:tcPr>
          <w:p w14:paraId="7132A3DA" w14:textId="77777777" w:rsidR="00725913" w:rsidRPr="00306986" w:rsidRDefault="00725913" w:rsidP="00C74AB4">
            <w:pPr>
              <w:pStyle w:val="TableText10"/>
              <w:rPr>
                <w:rFonts w:eastAsia="Calibri"/>
                <w:color w:val="5F497A"/>
                <w:szCs w:val="22"/>
              </w:rPr>
            </w:pPr>
          </w:p>
        </w:tc>
      </w:tr>
    </w:tbl>
    <w:p w14:paraId="7132A3DE" w14:textId="77777777" w:rsidR="00B5197C" w:rsidRPr="00306986" w:rsidRDefault="00B5197C" w:rsidP="00C74AB4">
      <w:pPr>
        <w:pStyle w:val="TitleSmallESD"/>
      </w:pPr>
      <w:r w:rsidRPr="00306986">
        <w:br w:type="page"/>
      </w:r>
    </w:p>
    <w:p w14:paraId="7132A3DF" w14:textId="77777777" w:rsidR="007A205A" w:rsidRPr="00306986" w:rsidRDefault="007A205A" w:rsidP="00A609B5">
      <w:pPr>
        <w:pStyle w:val="TitleSmallESD"/>
        <w:jc w:val="left"/>
        <w:rPr>
          <w:rFonts w:ascii="Arial" w:hAnsi="Arial"/>
          <w:b w:val="0"/>
          <w:color w:val="5E6A71"/>
        </w:rPr>
      </w:pPr>
      <w:bookmarkStart w:id="9" w:name="_Toc364692620"/>
      <w:bookmarkStart w:id="10" w:name="_Toc366660804"/>
      <w:bookmarkStart w:id="11" w:name="_Toc367870426"/>
      <w:bookmarkStart w:id="12" w:name="_Toc368652040"/>
      <w:bookmarkStart w:id="13" w:name="_Toc370978479"/>
      <w:bookmarkStart w:id="14" w:name="_Toc384888742"/>
      <w:bookmarkStart w:id="15" w:name="_Toc384890822"/>
      <w:bookmarkStart w:id="16" w:name="_Toc403638934"/>
      <w:r w:rsidRPr="00306986">
        <w:rPr>
          <w:rFonts w:ascii="Arial" w:hAnsi="Arial"/>
          <w:b w:val="0"/>
          <w:color w:val="5E6A71"/>
        </w:rPr>
        <w:lastRenderedPageBreak/>
        <w:t>Revision History</w:t>
      </w:r>
      <w:bookmarkEnd w:id="9"/>
      <w:bookmarkEnd w:id="10"/>
      <w:bookmarkEnd w:id="11"/>
      <w:bookmarkEnd w:id="12"/>
      <w:bookmarkEnd w:id="13"/>
      <w:bookmarkEnd w:id="14"/>
      <w:bookmarkEnd w:id="15"/>
      <w:bookmarkEnd w:id="16"/>
    </w:p>
    <w:p w14:paraId="7132A3E0" w14:textId="40388CE5" w:rsidR="007A205A" w:rsidRPr="00306986" w:rsidRDefault="007A205A" w:rsidP="00454C18">
      <w:pPr>
        <w:pStyle w:val="TableCaption10Bold"/>
      </w:pPr>
    </w:p>
    <w:tbl>
      <w:tblPr>
        <w:tblStyle w:val="MediumShading1-Accent4"/>
        <w:tblW w:w="9576" w:type="dxa"/>
        <w:tblLook w:val="04A0" w:firstRow="1" w:lastRow="0" w:firstColumn="1" w:lastColumn="0" w:noHBand="0" w:noVBand="1"/>
      </w:tblPr>
      <w:tblGrid>
        <w:gridCol w:w="1628"/>
        <w:gridCol w:w="1119"/>
        <w:gridCol w:w="1943"/>
        <w:gridCol w:w="3022"/>
        <w:gridCol w:w="1864"/>
      </w:tblGrid>
      <w:tr w:rsidR="007B2B5B" w:rsidRPr="00306986" w14:paraId="7132A3E6" w14:textId="77777777" w:rsidTr="00D32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132A3E1" w14:textId="77777777" w:rsidR="00B61DFF" w:rsidRPr="00306986" w:rsidRDefault="007B2B5B" w:rsidP="00C74AB4">
            <w:pPr>
              <w:pStyle w:val="TableText10HeaderLeft"/>
              <w:ind w:left="0"/>
              <w:rPr>
                <w:rFonts w:eastAsia="Calibri"/>
                <w:b/>
                <w:bCs w:val="0"/>
                <w:szCs w:val="22"/>
              </w:rPr>
            </w:pPr>
            <w:r w:rsidRPr="00306986">
              <w:rPr>
                <w:rFonts w:eastAsia="Calibri"/>
                <w:b/>
                <w:szCs w:val="22"/>
              </w:rPr>
              <w:t>VERSION</w:t>
            </w:r>
          </w:p>
        </w:tc>
        <w:tc>
          <w:tcPr>
            <w:tcW w:w="0" w:type="dxa"/>
          </w:tcPr>
          <w:p w14:paraId="7132A3E2" w14:textId="77777777" w:rsidR="00B61DFF" w:rsidRPr="00306986" w:rsidRDefault="007B2B5B" w:rsidP="00C74AB4">
            <w:pPr>
              <w:pStyle w:val="TableText10HeaderLeft"/>
              <w:ind w:left="0"/>
              <w:cnfStyle w:val="100000000000" w:firstRow="1" w:lastRow="0" w:firstColumn="0" w:lastColumn="0" w:oddVBand="0" w:evenVBand="0" w:oddHBand="0" w:evenHBand="0" w:firstRowFirstColumn="0" w:firstRowLastColumn="0" w:lastRowFirstColumn="0" w:lastRowLastColumn="0"/>
              <w:rPr>
                <w:rFonts w:eastAsia="Calibri"/>
                <w:b/>
                <w:bCs w:val="0"/>
                <w:szCs w:val="22"/>
              </w:rPr>
            </w:pPr>
            <w:r w:rsidRPr="00306986">
              <w:rPr>
                <w:rFonts w:eastAsia="Calibri"/>
                <w:b/>
                <w:szCs w:val="22"/>
              </w:rPr>
              <w:t>DATE</w:t>
            </w:r>
          </w:p>
        </w:tc>
        <w:tc>
          <w:tcPr>
            <w:tcW w:w="0" w:type="dxa"/>
          </w:tcPr>
          <w:p w14:paraId="7132A3E3" w14:textId="77777777" w:rsidR="00B61DFF" w:rsidRPr="00306986" w:rsidRDefault="007B2B5B" w:rsidP="00C74AB4">
            <w:pPr>
              <w:pStyle w:val="TableText10HeaderLeft"/>
              <w:ind w:left="0"/>
              <w:cnfStyle w:val="100000000000" w:firstRow="1" w:lastRow="0" w:firstColumn="0" w:lastColumn="0" w:oddVBand="0" w:evenVBand="0" w:oddHBand="0" w:evenHBand="0" w:firstRowFirstColumn="0" w:firstRowLastColumn="0" w:lastRowFirstColumn="0" w:lastRowLastColumn="0"/>
              <w:rPr>
                <w:rFonts w:eastAsia="Calibri"/>
                <w:b/>
                <w:bCs w:val="0"/>
                <w:szCs w:val="22"/>
              </w:rPr>
            </w:pPr>
            <w:r w:rsidRPr="00306986">
              <w:rPr>
                <w:rFonts w:eastAsia="Calibri"/>
                <w:b/>
                <w:szCs w:val="22"/>
              </w:rPr>
              <w:t>PRIMARY AUTHOR(S)</w:t>
            </w:r>
          </w:p>
        </w:tc>
        <w:tc>
          <w:tcPr>
            <w:tcW w:w="0" w:type="dxa"/>
          </w:tcPr>
          <w:p w14:paraId="7132A3E4" w14:textId="77777777" w:rsidR="00B61DFF" w:rsidRPr="00306986" w:rsidRDefault="007B2B5B" w:rsidP="00C74AB4">
            <w:pPr>
              <w:pStyle w:val="TableText10HeaderLeft"/>
              <w:ind w:left="0"/>
              <w:cnfStyle w:val="100000000000" w:firstRow="1" w:lastRow="0" w:firstColumn="0" w:lastColumn="0" w:oddVBand="0" w:evenVBand="0" w:oddHBand="0" w:evenHBand="0" w:firstRowFirstColumn="0" w:firstRowLastColumn="0" w:lastRowFirstColumn="0" w:lastRowLastColumn="0"/>
              <w:rPr>
                <w:rFonts w:eastAsia="Calibri"/>
                <w:b/>
                <w:bCs w:val="0"/>
                <w:szCs w:val="22"/>
              </w:rPr>
            </w:pPr>
            <w:r w:rsidRPr="00306986">
              <w:rPr>
                <w:rFonts w:eastAsia="Calibri"/>
                <w:b/>
                <w:szCs w:val="22"/>
              </w:rPr>
              <w:t>REVISION/CHANGE</w:t>
            </w:r>
          </w:p>
        </w:tc>
        <w:tc>
          <w:tcPr>
            <w:tcW w:w="0" w:type="dxa"/>
          </w:tcPr>
          <w:p w14:paraId="7132A3E5" w14:textId="77777777" w:rsidR="00B61DFF" w:rsidRPr="00306986" w:rsidRDefault="007B2B5B" w:rsidP="00C74AB4">
            <w:pPr>
              <w:pStyle w:val="TableText10HeaderLeft"/>
              <w:ind w:left="0"/>
              <w:cnfStyle w:val="100000000000" w:firstRow="1" w:lastRow="0" w:firstColumn="0" w:lastColumn="0" w:oddVBand="0" w:evenVBand="0" w:oddHBand="0" w:evenHBand="0" w:firstRowFirstColumn="0" w:firstRowLastColumn="0" w:lastRowFirstColumn="0" w:lastRowLastColumn="0"/>
              <w:rPr>
                <w:rFonts w:eastAsia="Calibri"/>
                <w:b/>
                <w:bCs w:val="0"/>
                <w:szCs w:val="22"/>
              </w:rPr>
            </w:pPr>
            <w:r w:rsidRPr="00306986">
              <w:rPr>
                <w:rFonts w:eastAsia="Calibri"/>
                <w:b/>
                <w:szCs w:val="22"/>
              </w:rPr>
              <w:t>PAGES AFFECTED</w:t>
            </w:r>
          </w:p>
        </w:tc>
      </w:tr>
      <w:tr w:rsidR="00B61DFF" w:rsidRPr="00306986" w14:paraId="7132A3EC" w14:textId="77777777" w:rsidTr="00D3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132A3E7" w14:textId="345D070B" w:rsidR="00B61DFF" w:rsidRPr="00306986" w:rsidRDefault="00205A7E" w:rsidP="003E6653">
            <w:pPr>
              <w:pStyle w:val="TableText9"/>
              <w:ind w:left="0"/>
              <w:jc w:val="center"/>
              <w:rPr>
                <w:szCs w:val="18"/>
              </w:rPr>
            </w:pPr>
            <w:r w:rsidRPr="00306986">
              <w:rPr>
                <w:szCs w:val="18"/>
              </w:rPr>
              <w:t>1.0</w:t>
            </w:r>
          </w:p>
        </w:tc>
        <w:tc>
          <w:tcPr>
            <w:tcW w:w="0" w:type="dxa"/>
          </w:tcPr>
          <w:p w14:paraId="7132A3E8" w14:textId="2EC686CC" w:rsidR="00B61DFF" w:rsidRPr="00306986" w:rsidRDefault="00205A7E" w:rsidP="003E6653">
            <w:pPr>
              <w:pStyle w:val="TableText9"/>
              <w:ind w:left="0"/>
              <w:jc w:val="center"/>
              <w:cnfStyle w:val="000000100000" w:firstRow="0" w:lastRow="0" w:firstColumn="0" w:lastColumn="0" w:oddVBand="0" w:evenVBand="0" w:oddHBand="1" w:evenHBand="0" w:firstRowFirstColumn="0" w:firstRowLastColumn="0" w:lastRowFirstColumn="0" w:lastRowLastColumn="0"/>
              <w:rPr>
                <w:rFonts w:eastAsia="Calibri"/>
                <w:szCs w:val="18"/>
              </w:rPr>
            </w:pPr>
            <w:r w:rsidRPr="00306986">
              <w:rPr>
                <w:rFonts w:eastAsia="Calibri"/>
                <w:szCs w:val="18"/>
              </w:rPr>
              <w:t>31 JAN 2019</w:t>
            </w:r>
          </w:p>
        </w:tc>
        <w:tc>
          <w:tcPr>
            <w:tcW w:w="0" w:type="dxa"/>
          </w:tcPr>
          <w:p w14:paraId="7132A3E9" w14:textId="1B1F145F" w:rsidR="00B61DFF" w:rsidRPr="00306986" w:rsidRDefault="00205A7E" w:rsidP="00397539">
            <w:pPr>
              <w:pStyle w:val="TableText9"/>
              <w:ind w:left="0"/>
              <w:cnfStyle w:val="000000100000" w:firstRow="0" w:lastRow="0" w:firstColumn="0" w:lastColumn="0" w:oddVBand="0" w:evenVBand="0" w:oddHBand="1" w:evenHBand="0" w:firstRowFirstColumn="0" w:firstRowLastColumn="0" w:lastRowFirstColumn="0" w:lastRowLastColumn="0"/>
              <w:rPr>
                <w:rFonts w:eastAsia="Calibri"/>
                <w:szCs w:val="18"/>
              </w:rPr>
            </w:pPr>
            <w:r w:rsidRPr="00306986">
              <w:rPr>
                <w:rFonts w:eastAsia="Calibri"/>
                <w:szCs w:val="18"/>
              </w:rPr>
              <w:t>DISA RME</w:t>
            </w:r>
          </w:p>
        </w:tc>
        <w:tc>
          <w:tcPr>
            <w:tcW w:w="0" w:type="dxa"/>
          </w:tcPr>
          <w:p w14:paraId="7132A3EA" w14:textId="77777777" w:rsidR="00B61DFF" w:rsidRPr="00306986" w:rsidRDefault="00F873C4" w:rsidP="00397539">
            <w:pPr>
              <w:pStyle w:val="TableText9"/>
              <w:ind w:left="0"/>
              <w:cnfStyle w:val="000000100000" w:firstRow="0" w:lastRow="0" w:firstColumn="0" w:lastColumn="0" w:oddVBand="0" w:evenVBand="0" w:oddHBand="1" w:evenHBand="0" w:firstRowFirstColumn="0" w:firstRowLastColumn="0" w:lastRowFirstColumn="0" w:lastRowLastColumn="0"/>
              <w:rPr>
                <w:rFonts w:eastAsia="Calibri"/>
                <w:szCs w:val="18"/>
              </w:rPr>
            </w:pPr>
            <w:r w:rsidRPr="00306986">
              <w:rPr>
                <w:rFonts w:eastAsia="Calibri"/>
                <w:szCs w:val="18"/>
              </w:rPr>
              <w:t>Original Draft</w:t>
            </w:r>
          </w:p>
        </w:tc>
        <w:tc>
          <w:tcPr>
            <w:tcW w:w="0" w:type="dxa"/>
          </w:tcPr>
          <w:p w14:paraId="7132A3EB" w14:textId="77777777" w:rsidR="00B61DFF" w:rsidRPr="00306986" w:rsidRDefault="00F873C4" w:rsidP="00397539">
            <w:pPr>
              <w:pStyle w:val="TableText9"/>
              <w:ind w:left="0"/>
              <w:cnfStyle w:val="000000100000" w:firstRow="0" w:lastRow="0" w:firstColumn="0" w:lastColumn="0" w:oddVBand="0" w:evenVBand="0" w:oddHBand="1" w:evenHBand="0" w:firstRowFirstColumn="0" w:firstRowLastColumn="0" w:lastRowFirstColumn="0" w:lastRowLastColumn="0"/>
              <w:rPr>
                <w:rFonts w:eastAsia="Calibri"/>
                <w:szCs w:val="18"/>
              </w:rPr>
            </w:pPr>
            <w:r w:rsidRPr="00306986">
              <w:rPr>
                <w:rFonts w:eastAsia="Calibri"/>
                <w:szCs w:val="18"/>
              </w:rPr>
              <w:t>All</w:t>
            </w:r>
          </w:p>
        </w:tc>
      </w:tr>
      <w:tr w:rsidR="009410CC" w:rsidRPr="00306986" w14:paraId="7132A3FF" w14:textId="77777777" w:rsidTr="00D32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132A3FA" w14:textId="14B0609F" w:rsidR="009410CC" w:rsidRPr="00306986" w:rsidRDefault="005F15BF" w:rsidP="003E6653">
            <w:pPr>
              <w:pStyle w:val="TableText9"/>
              <w:ind w:left="0"/>
              <w:jc w:val="center"/>
              <w:rPr>
                <w:szCs w:val="18"/>
              </w:rPr>
            </w:pPr>
            <w:r w:rsidRPr="00306986">
              <w:rPr>
                <w:szCs w:val="18"/>
              </w:rPr>
              <w:t>1.1</w:t>
            </w:r>
          </w:p>
        </w:tc>
        <w:tc>
          <w:tcPr>
            <w:tcW w:w="0" w:type="dxa"/>
          </w:tcPr>
          <w:p w14:paraId="7132A3FB" w14:textId="486079E4" w:rsidR="009410CC" w:rsidRPr="00306986" w:rsidRDefault="00DA7976" w:rsidP="003E6653">
            <w:pPr>
              <w:pStyle w:val="TableText9"/>
              <w:ind w:left="0"/>
              <w:jc w:val="center"/>
              <w:cnfStyle w:val="000000010000" w:firstRow="0" w:lastRow="0" w:firstColumn="0" w:lastColumn="0" w:oddVBand="0" w:evenVBand="0" w:oddHBand="0" w:evenHBand="1" w:firstRowFirstColumn="0" w:firstRowLastColumn="0" w:lastRowFirstColumn="0" w:lastRowLastColumn="0"/>
              <w:rPr>
                <w:rFonts w:eastAsia="Calibri"/>
              </w:rPr>
            </w:pPr>
            <w:r w:rsidRPr="00306986">
              <w:rPr>
                <w:rFonts w:eastAsia="Calibri"/>
                <w:szCs w:val="18"/>
              </w:rPr>
              <w:t>30</w:t>
            </w:r>
            <w:r w:rsidR="0068213C" w:rsidRPr="00306986">
              <w:rPr>
                <w:rFonts w:eastAsia="Calibri"/>
                <w:szCs w:val="18"/>
              </w:rPr>
              <w:t xml:space="preserve"> APR 2019</w:t>
            </w:r>
          </w:p>
        </w:tc>
        <w:tc>
          <w:tcPr>
            <w:tcW w:w="0" w:type="dxa"/>
          </w:tcPr>
          <w:p w14:paraId="7132A3FC" w14:textId="38310967" w:rsidR="009410CC" w:rsidRPr="00306986" w:rsidRDefault="008C4555" w:rsidP="00397539">
            <w:pPr>
              <w:pStyle w:val="TableText9"/>
              <w:ind w:left="0"/>
              <w:cnfStyle w:val="000000010000" w:firstRow="0" w:lastRow="0" w:firstColumn="0" w:lastColumn="0" w:oddVBand="0" w:evenVBand="0" w:oddHBand="0" w:evenHBand="1" w:firstRowFirstColumn="0" w:firstRowLastColumn="0" w:lastRowFirstColumn="0" w:lastRowLastColumn="0"/>
              <w:rPr>
                <w:rFonts w:eastAsia="Calibri"/>
                <w:szCs w:val="18"/>
              </w:rPr>
            </w:pPr>
            <w:r w:rsidRPr="00306986">
              <w:rPr>
                <w:rFonts w:eastAsia="Calibri"/>
                <w:szCs w:val="18"/>
              </w:rPr>
              <w:t>DISA RME</w:t>
            </w:r>
          </w:p>
        </w:tc>
        <w:tc>
          <w:tcPr>
            <w:tcW w:w="0" w:type="dxa"/>
          </w:tcPr>
          <w:p w14:paraId="7132A3FD" w14:textId="43580FEB" w:rsidR="009410CC" w:rsidRPr="00306986" w:rsidRDefault="0068213C" w:rsidP="00397539">
            <w:pPr>
              <w:pStyle w:val="TableText9"/>
              <w:ind w:left="0"/>
              <w:cnfStyle w:val="000000010000" w:firstRow="0" w:lastRow="0" w:firstColumn="0" w:lastColumn="0" w:oddVBand="0" w:evenVBand="0" w:oddHBand="0" w:evenHBand="1" w:firstRowFirstColumn="0" w:firstRowLastColumn="0" w:lastRowFirstColumn="0" w:lastRowLastColumn="0"/>
              <w:rPr>
                <w:rFonts w:eastAsia="Calibri"/>
                <w:szCs w:val="18"/>
              </w:rPr>
            </w:pPr>
            <w:r w:rsidRPr="00306986">
              <w:rPr>
                <w:rFonts w:eastAsia="Calibri"/>
                <w:szCs w:val="18"/>
              </w:rPr>
              <w:t>Added new content</w:t>
            </w:r>
          </w:p>
        </w:tc>
        <w:tc>
          <w:tcPr>
            <w:tcW w:w="0" w:type="dxa"/>
          </w:tcPr>
          <w:p w14:paraId="7132A3FE" w14:textId="65A6AB66" w:rsidR="009410CC" w:rsidRPr="00306986" w:rsidRDefault="0068213C" w:rsidP="00397539">
            <w:pPr>
              <w:pStyle w:val="TableText9"/>
              <w:ind w:left="0"/>
              <w:cnfStyle w:val="000000010000" w:firstRow="0" w:lastRow="0" w:firstColumn="0" w:lastColumn="0" w:oddVBand="0" w:evenVBand="0" w:oddHBand="0" w:evenHBand="1" w:firstRowFirstColumn="0" w:firstRowLastColumn="0" w:lastRowFirstColumn="0" w:lastRowLastColumn="0"/>
              <w:rPr>
                <w:rFonts w:eastAsia="Calibri"/>
                <w:szCs w:val="18"/>
              </w:rPr>
            </w:pPr>
            <w:r w:rsidRPr="00306986">
              <w:rPr>
                <w:rFonts w:eastAsia="Calibri"/>
                <w:szCs w:val="18"/>
              </w:rPr>
              <w:t>Various</w:t>
            </w:r>
          </w:p>
        </w:tc>
      </w:tr>
      <w:tr w:rsidR="00021D97" w:rsidRPr="00306986" w14:paraId="55ABA051" w14:textId="77777777" w:rsidTr="00D3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F7830D4" w14:textId="460B8A82" w:rsidR="00021D97" w:rsidRPr="00306986" w:rsidRDefault="00021D97" w:rsidP="00021D97">
            <w:pPr>
              <w:pStyle w:val="TableText9"/>
              <w:ind w:left="0"/>
              <w:jc w:val="center"/>
              <w:rPr>
                <w:szCs w:val="18"/>
              </w:rPr>
            </w:pPr>
            <w:r w:rsidRPr="00306986">
              <w:rPr>
                <w:szCs w:val="18"/>
              </w:rPr>
              <w:t>1.2</w:t>
            </w:r>
          </w:p>
        </w:tc>
        <w:tc>
          <w:tcPr>
            <w:tcW w:w="0" w:type="dxa"/>
          </w:tcPr>
          <w:p w14:paraId="70F6154C" w14:textId="07175485" w:rsidR="00021D97" w:rsidRPr="00306986" w:rsidDel="00DA7976" w:rsidRDefault="000D27B6" w:rsidP="00021D97">
            <w:pPr>
              <w:pStyle w:val="TableText9"/>
              <w:ind w:left="0"/>
              <w:jc w:val="center"/>
              <w:cnfStyle w:val="000000100000" w:firstRow="0" w:lastRow="0" w:firstColumn="0" w:lastColumn="0" w:oddVBand="0" w:evenVBand="0" w:oddHBand="1" w:evenHBand="0" w:firstRowFirstColumn="0" w:firstRowLastColumn="0" w:lastRowFirstColumn="0" w:lastRowLastColumn="0"/>
              <w:rPr>
                <w:rFonts w:eastAsia="Calibri"/>
                <w:szCs w:val="18"/>
              </w:rPr>
            </w:pPr>
            <w:r>
              <w:rPr>
                <w:rFonts w:eastAsia="Calibri"/>
                <w:szCs w:val="18"/>
              </w:rPr>
              <w:t>0</w:t>
            </w:r>
            <w:r w:rsidR="00610A37" w:rsidRPr="00306986">
              <w:rPr>
                <w:rFonts w:eastAsia="Calibri"/>
                <w:szCs w:val="18"/>
              </w:rPr>
              <w:t>7</w:t>
            </w:r>
            <w:r w:rsidR="00021D97" w:rsidRPr="00306986">
              <w:rPr>
                <w:rFonts w:eastAsia="Calibri"/>
                <w:szCs w:val="18"/>
              </w:rPr>
              <w:t xml:space="preserve"> </w:t>
            </w:r>
            <w:r w:rsidR="00610A37" w:rsidRPr="00306986">
              <w:rPr>
                <w:rFonts w:eastAsia="Calibri"/>
                <w:szCs w:val="18"/>
              </w:rPr>
              <w:t>JUL</w:t>
            </w:r>
            <w:r w:rsidR="00021D97" w:rsidRPr="00306986">
              <w:rPr>
                <w:rFonts w:eastAsia="Calibri"/>
                <w:szCs w:val="18"/>
              </w:rPr>
              <w:t xml:space="preserve"> 2019</w:t>
            </w:r>
          </w:p>
        </w:tc>
        <w:tc>
          <w:tcPr>
            <w:tcW w:w="0" w:type="dxa"/>
          </w:tcPr>
          <w:p w14:paraId="2B9BEE2F" w14:textId="3BDE83C6" w:rsidR="00021D97" w:rsidRPr="00306986" w:rsidDel="008C4555" w:rsidRDefault="00021D97" w:rsidP="00021D97">
            <w:pPr>
              <w:pStyle w:val="TableText9"/>
              <w:ind w:left="0"/>
              <w:cnfStyle w:val="000000100000" w:firstRow="0" w:lastRow="0" w:firstColumn="0" w:lastColumn="0" w:oddVBand="0" w:evenVBand="0" w:oddHBand="1" w:evenHBand="0" w:firstRowFirstColumn="0" w:firstRowLastColumn="0" w:lastRowFirstColumn="0" w:lastRowLastColumn="0"/>
              <w:rPr>
                <w:rFonts w:eastAsia="Calibri"/>
                <w:szCs w:val="18"/>
              </w:rPr>
            </w:pPr>
            <w:r w:rsidRPr="00306986">
              <w:rPr>
                <w:rFonts w:eastAsia="Calibri"/>
                <w:szCs w:val="18"/>
              </w:rPr>
              <w:t>DISA RME</w:t>
            </w:r>
          </w:p>
        </w:tc>
        <w:tc>
          <w:tcPr>
            <w:tcW w:w="0" w:type="dxa"/>
          </w:tcPr>
          <w:p w14:paraId="180D585E" w14:textId="62722994" w:rsidR="00021D97" w:rsidRPr="00306986" w:rsidRDefault="00021D97" w:rsidP="00021D97">
            <w:pPr>
              <w:pStyle w:val="TableText9"/>
              <w:ind w:left="0"/>
              <w:cnfStyle w:val="000000100000" w:firstRow="0" w:lastRow="0" w:firstColumn="0" w:lastColumn="0" w:oddVBand="0" w:evenVBand="0" w:oddHBand="1" w:evenHBand="0" w:firstRowFirstColumn="0" w:firstRowLastColumn="0" w:lastRowFirstColumn="0" w:lastRowLastColumn="0"/>
              <w:rPr>
                <w:rFonts w:eastAsia="Calibri"/>
                <w:szCs w:val="18"/>
              </w:rPr>
            </w:pPr>
            <w:r w:rsidRPr="00306986">
              <w:rPr>
                <w:rFonts w:eastAsia="Calibri"/>
                <w:szCs w:val="18"/>
              </w:rPr>
              <w:t>Added new content</w:t>
            </w:r>
          </w:p>
        </w:tc>
        <w:tc>
          <w:tcPr>
            <w:tcW w:w="0" w:type="dxa"/>
          </w:tcPr>
          <w:p w14:paraId="5303D913" w14:textId="22FC5491" w:rsidR="00021D97" w:rsidRPr="00306986" w:rsidRDefault="0020180F" w:rsidP="00021D97">
            <w:pPr>
              <w:pStyle w:val="TableText9"/>
              <w:ind w:left="0"/>
              <w:cnfStyle w:val="000000100000" w:firstRow="0" w:lastRow="0" w:firstColumn="0" w:lastColumn="0" w:oddVBand="0" w:evenVBand="0" w:oddHBand="1" w:evenHBand="0" w:firstRowFirstColumn="0" w:firstRowLastColumn="0" w:lastRowFirstColumn="0" w:lastRowLastColumn="0"/>
              <w:rPr>
                <w:rFonts w:eastAsia="Calibri"/>
                <w:szCs w:val="18"/>
              </w:rPr>
            </w:pPr>
            <w:r w:rsidRPr="00306986">
              <w:rPr>
                <w:rFonts w:eastAsia="Calibri"/>
                <w:szCs w:val="18"/>
              </w:rPr>
              <w:t>7</w:t>
            </w:r>
            <w:r w:rsidR="009478BC">
              <w:rPr>
                <w:rFonts w:eastAsia="Calibri"/>
                <w:szCs w:val="18"/>
              </w:rPr>
              <w:t xml:space="preserve"> and 8</w:t>
            </w:r>
          </w:p>
        </w:tc>
      </w:tr>
      <w:tr w:rsidR="00FB24ED" w:rsidRPr="00306986" w14:paraId="71C414A9" w14:textId="77777777" w:rsidTr="00D32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C7A28AA" w14:textId="0FAFDEFD" w:rsidR="00FB24ED" w:rsidRPr="00306986" w:rsidRDefault="00FB24ED" w:rsidP="00021D97">
            <w:pPr>
              <w:pStyle w:val="TableText9"/>
              <w:ind w:left="0"/>
              <w:jc w:val="center"/>
              <w:rPr>
                <w:szCs w:val="18"/>
              </w:rPr>
            </w:pPr>
            <w:r>
              <w:rPr>
                <w:szCs w:val="18"/>
              </w:rPr>
              <w:t>1.3</w:t>
            </w:r>
          </w:p>
        </w:tc>
        <w:tc>
          <w:tcPr>
            <w:tcW w:w="0" w:type="dxa"/>
          </w:tcPr>
          <w:p w14:paraId="0576CE6A" w14:textId="319EFA30" w:rsidR="00FB24ED" w:rsidRPr="00306986" w:rsidRDefault="00FB24ED" w:rsidP="00021D97">
            <w:pPr>
              <w:pStyle w:val="TableText9"/>
              <w:ind w:left="0"/>
              <w:jc w:val="center"/>
              <w:cnfStyle w:val="000000010000" w:firstRow="0" w:lastRow="0" w:firstColumn="0" w:lastColumn="0" w:oddVBand="0" w:evenVBand="0" w:oddHBand="0" w:evenHBand="1" w:firstRowFirstColumn="0" w:firstRowLastColumn="0" w:lastRowFirstColumn="0" w:lastRowLastColumn="0"/>
              <w:rPr>
                <w:rFonts w:eastAsia="Calibri"/>
                <w:szCs w:val="18"/>
              </w:rPr>
            </w:pPr>
            <w:r>
              <w:rPr>
                <w:rFonts w:eastAsia="Calibri"/>
                <w:szCs w:val="18"/>
              </w:rPr>
              <w:t>10 OCT 2019</w:t>
            </w:r>
          </w:p>
        </w:tc>
        <w:tc>
          <w:tcPr>
            <w:tcW w:w="0" w:type="dxa"/>
          </w:tcPr>
          <w:p w14:paraId="39D96504" w14:textId="14A644B8" w:rsidR="00FB24ED" w:rsidRPr="00306986" w:rsidRDefault="00FB24ED" w:rsidP="00021D97">
            <w:pPr>
              <w:pStyle w:val="TableText9"/>
              <w:ind w:left="0"/>
              <w:cnfStyle w:val="000000010000" w:firstRow="0" w:lastRow="0" w:firstColumn="0" w:lastColumn="0" w:oddVBand="0" w:evenVBand="0" w:oddHBand="0" w:evenHBand="1" w:firstRowFirstColumn="0" w:firstRowLastColumn="0" w:lastRowFirstColumn="0" w:lastRowLastColumn="0"/>
              <w:rPr>
                <w:rFonts w:eastAsia="Calibri"/>
                <w:szCs w:val="18"/>
              </w:rPr>
            </w:pPr>
            <w:r>
              <w:rPr>
                <w:rFonts w:eastAsia="Calibri"/>
                <w:szCs w:val="18"/>
              </w:rPr>
              <w:t>DISA RME</w:t>
            </w:r>
          </w:p>
        </w:tc>
        <w:tc>
          <w:tcPr>
            <w:tcW w:w="0" w:type="dxa"/>
          </w:tcPr>
          <w:p w14:paraId="6405203F" w14:textId="7D2D4040" w:rsidR="00FB24ED" w:rsidRPr="00306986" w:rsidRDefault="00FB24ED" w:rsidP="00021D97">
            <w:pPr>
              <w:pStyle w:val="TableText9"/>
              <w:ind w:left="0"/>
              <w:cnfStyle w:val="000000010000" w:firstRow="0" w:lastRow="0" w:firstColumn="0" w:lastColumn="0" w:oddVBand="0" w:evenVBand="0" w:oddHBand="0" w:evenHBand="1" w:firstRowFirstColumn="0" w:firstRowLastColumn="0" w:lastRowFirstColumn="0" w:lastRowLastColumn="0"/>
              <w:rPr>
                <w:rFonts w:eastAsia="Calibri"/>
                <w:szCs w:val="18"/>
              </w:rPr>
            </w:pPr>
            <w:r w:rsidRPr="00306986">
              <w:rPr>
                <w:rFonts w:eastAsia="Calibri"/>
                <w:szCs w:val="18"/>
              </w:rPr>
              <w:t>Added new content</w:t>
            </w:r>
          </w:p>
        </w:tc>
        <w:tc>
          <w:tcPr>
            <w:tcW w:w="0" w:type="dxa"/>
          </w:tcPr>
          <w:p w14:paraId="33B2E9E7" w14:textId="78478A21" w:rsidR="00FB24ED" w:rsidRPr="00306986" w:rsidRDefault="00FB24ED" w:rsidP="00021D97">
            <w:pPr>
              <w:pStyle w:val="TableText9"/>
              <w:ind w:left="0"/>
              <w:cnfStyle w:val="000000010000" w:firstRow="0" w:lastRow="0" w:firstColumn="0" w:lastColumn="0" w:oddVBand="0" w:evenVBand="0" w:oddHBand="0" w:evenHBand="1" w:firstRowFirstColumn="0" w:firstRowLastColumn="0" w:lastRowFirstColumn="0" w:lastRowLastColumn="0"/>
              <w:rPr>
                <w:rFonts w:eastAsia="Calibri"/>
                <w:szCs w:val="18"/>
              </w:rPr>
            </w:pPr>
            <w:r>
              <w:rPr>
                <w:rFonts w:eastAsia="Calibri"/>
                <w:szCs w:val="18"/>
              </w:rPr>
              <w:t>10, 16, and 17</w:t>
            </w:r>
          </w:p>
        </w:tc>
      </w:tr>
    </w:tbl>
    <w:p w14:paraId="4420D5DD" w14:textId="77777777" w:rsidR="00047752" w:rsidRPr="00306986" w:rsidRDefault="00047752">
      <w:bookmarkStart w:id="17" w:name="_Toc340160263"/>
      <w:r w:rsidRPr="00306986">
        <w:br w:type="page"/>
      </w:r>
    </w:p>
    <w:bookmarkEnd w:id="17" w:displacedByCustomXml="next"/>
    <w:bookmarkStart w:id="18" w:name="_Ref532474092" w:displacedByCustomXml="next"/>
    <w:bookmarkStart w:id="19" w:name="Text42" w:displacedByCustomXml="next"/>
    <w:sdt>
      <w:sdtPr>
        <w:rPr>
          <w:rFonts w:ascii="Arial" w:eastAsia="Times New Roman" w:hAnsi="Arial" w:cs="Times New Roman"/>
          <w:color w:val="auto"/>
          <w:sz w:val="24"/>
          <w:szCs w:val="24"/>
        </w:rPr>
        <w:id w:val="-1940669878"/>
        <w:docPartObj>
          <w:docPartGallery w:val="Table of Contents"/>
          <w:docPartUnique/>
        </w:docPartObj>
      </w:sdtPr>
      <w:sdtEndPr>
        <w:rPr>
          <w:b/>
          <w:bCs/>
        </w:rPr>
      </w:sdtEndPr>
      <w:sdtContent>
        <w:p w14:paraId="56C528E0" w14:textId="46765F13" w:rsidR="002F70E2" w:rsidRPr="000D27B6" w:rsidRDefault="002F70E2">
          <w:pPr>
            <w:pStyle w:val="TOCHeading"/>
            <w:rPr>
              <w:rFonts w:ascii="Arial" w:hAnsi="Arial" w:cs="Arial"/>
            </w:rPr>
          </w:pPr>
          <w:r w:rsidRPr="000D27B6">
            <w:rPr>
              <w:rFonts w:ascii="Arial" w:hAnsi="Arial" w:cs="Arial"/>
            </w:rPr>
            <w:t>Table of Contents</w:t>
          </w:r>
        </w:p>
        <w:p w14:paraId="02B3AA58" w14:textId="293487CF" w:rsidR="005704A7" w:rsidRDefault="002F70E2">
          <w:pPr>
            <w:pStyle w:val="TOC1"/>
            <w:rPr>
              <w:rFonts w:asciiTheme="minorHAnsi" w:eastAsiaTheme="minorEastAsia" w:hAnsiTheme="minorHAnsi" w:cstheme="minorBidi"/>
              <w:b w:val="0"/>
              <w:bCs w:val="0"/>
              <w:iCs w:val="0"/>
              <w:snapToGrid/>
              <w:w w:val="100"/>
              <w:sz w:val="22"/>
              <w:szCs w:val="22"/>
            </w:rPr>
          </w:pPr>
          <w:r w:rsidRPr="00306986">
            <w:rPr>
              <w:noProof w:val="0"/>
            </w:rPr>
            <w:fldChar w:fldCharType="begin"/>
          </w:r>
          <w:r w:rsidRPr="00306986">
            <w:rPr>
              <w:noProof w:val="0"/>
            </w:rPr>
            <w:instrText xml:space="preserve"> TOC \o "1-3" \h \z \u </w:instrText>
          </w:r>
          <w:r w:rsidRPr="00306986">
            <w:rPr>
              <w:noProof w:val="0"/>
            </w:rPr>
            <w:fldChar w:fldCharType="separate"/>
          </w:r>
          <w:hyperlink w:anchor="_Toc21589128" w:history="1">
            <w:r w:rsidR="005704A7" w:rsidRPr="00681352">
              <w:rPr>
                <w:rStyle w:val="Hyperlink"/>
              </w:rPr>
              <w:t>1</w:t>
            </w:r>
            <w:r w:rsidR="005704A7">
              <w:rPr>
                <w:rFonts w:asciiTheme="minorHAnsi" w:eastAsiaTheme="minorEastAsia" w:hAnsiTheme="minorHAnsi" w:cstheme="minorBidi"/>
                <w:b w:val="0"/>
                <w:bCs w:val="0"/>
                <w:iCs w:val="0"/>
                <w:snapToGrid/>
                <w:w w:val="100"/>
                <w:sz w:val="22"/>
                <w:szCs w:val="22"/>
              </w:rPr>
              <w:tab/>
            </w:r>
            <w:r w:rsidR="005704A7" w:rsidRPr="00681352">
              <w:rPr>
                <w:rStyle w:val="Hyperlink"/>
              </w:rPr>
              <w:t>Introduction</w:t>
            </w:r>
            <w:r w:rsidR="005704A7">
              <w:rPr>
                <w:webHidden/>
              </w:rPr>
              <w:tab/>
            </w:r>
            <w:r w:rsidR="005704A7">
              <w:rPr>
                <w:webHidden/>
              </w:rPr>
              <w:fldChar w:fldCharType="begin"/>
            </w:r>
            <w:r w:rsidR="005704A7">
              <w:rPr>
                <w:webHidden/>
              </w:rPr>
              <w:instrText xml:space="preserve"> PAGEREF _Toc21589128 \h </w:instrText>
            </w:r>
            <w:r w:rsidR="005704A7">
              <w:rPr>
                <w:webHidden/>
              </w:rPr>
            </w:r>
            <w:r w:rsidR="005704A7">
              <w:rPr>
                <w:webHidden/>
              </w:rPr>
              <w:fldChar w:fldCharType="separate"/>
            </w:r>
            <w:r w:rsidR="005704A7">
              <w:rPr>
                <w:webHidden/>
              </w:rPr>
              <w:t>1</w:t>
            </w:r>
            <w:r w:rsidR="005704A7">
              <w:rPr>
                <w:webHidden/>
              </w:rPr>
              <w:fldChar w:fldCharType="end"/>
            </w:r>
          </w:hyperlink>
        </w:p>
        <w:p w14:paraId="419A9B54" w14:textId="3F9EE2CC" w:rsidR="005704A7" w:rsidRDefault="00BE4ABC">
          <w:pPr>
            <w:pStyle w:val="TOC2"/>
            <w:rPr>
              <w:rFonts w:asciiTheme="minorHAnsi" w:eastAsiaTheme="minorEastAsia" w:hAnsiTheme="minorHAnsi" w:cstheme="minorBidi"/>
              <w:bCs w:val="0"/>
              <w:noProof/>
              <w:sz w:val="22"/>
            </w:rPr>
          </w:pPr>
          <w:hyperlink w:anchor="_Toc21589129" w:history="1">
            <w:r w:rsidR="005704A7" w:rsidRPr="00681352">
              <w:rPr>
                <w:rStyle w:val="Hyperlink"/>
                <w:noProof/>
              </w:rPr>
              <w:t>1.1</w:t>
            </w:r>
            <w:r w:rsidR="005704A7">
              <w:rPr>
                <w:rFonts w:asciiTheme="minorHAnsi" w:eastAsiaTheme="minorEastAsia" w:hAnsiTheme="minorHAnsi" w:cstheme="minorBidi"/>
                <w:bCs w:val="0"/>
                <w:noProof/>
                <w:sz w:val="22"/>
              </w:rPr>
              <w:tab/>
            </w:r>
            <w:r w:rsidR="005704A7" w:rsidRPr="00681352">
              <w:rPr>
                <w:rStyle w:val="Hyperlink"/>
                <w:noProof/>
              </w:rPr>
              <w:t>Purpose</w:t>
            </w:r>
            <w:r w:rsidR="005704A7">
              <w:rPr>
                <w:noProof/>
                <w:webHidden/>
              </w:rPr>
              <w:tab/>
            </w:r>
            <w:r w:rsidR="005704A7">
              <w:rPr>
                <w:noProof/>
                <w:webHidden/>
              </w:rPr>
              <w:fldChar w:fldCharType="begin"/>
            </w:r>
            <w:r w:rsidR="005704A7">
              <w:rPr>
                <w:noProof/>
                <w:webHidden/>
              </w:rPr>
              <w:instrText xml:space="preserve"> PAGEREF _Toc21589129 \h </w:instrText>
            </w:r>
            <w:r w:rsidR="005704A7">
              <w:rPr>
                <w:noProof/>
                <w:webHidden/>
              </w:rPr>
            </w:r>
            <w:r w:rsidR="005704A7">
              <w:rPr>
                <w:noProof/>
                <w:webHidden/>
              </w:rPr>
              <w:fldChar w:fldCharType="separate"/>
            </w:r>
            <w:r w:rsidR="005704A7">
              <w:rPr>
                <w:noProof/>
                <w:webHidden/>
              </w:rPr>
              <w:t>1</w:t>
            </w:r>
            <w:r w:rsidR="005704A7">
              <w:rPr>
                <w:noProof/>
                <w:webHidden/>
              </w:rPr>
              <w:fldChar w:fldCharType="end"/>
            </w:r>
          </w:hyperlink>
        </w:p>
        <w:p w14:paraId="6345C98C" w14:textId="50C735C2" w:rsidR="005704A7" w:rsidRDefault="00BE4ABC">
          <w:pPr>
            <w:pStyle w:val="TOC2"/>
            <w:rPr>
              <w:rFonts w:asciiTheme="minorHAnsi" w:eastAsiaTheme="minorEastAsia" w:hAnsiTheme="minorHAnsi" w:cstheme="minorBidi"/>
              <w:bCs w:val="0"/>
              <w:noProof/>
              <w:sz w:val="22"/>
            </w:rPr>
          </w:pPr>
          <w:hyperlink w:anchor="_Toc21589130" w:history="1">
            <w:r w:rsidR="005704A7" w:rsidRPr="00681352">
              <w:rPr>
                <w:rStyle w:val="Hyperlink"/>
                <w:noProof/>
              </w:rPr>
              <w:t>1.2</w:t>
            </w:r>
            <w:r w:rsidR="005704A7">
              <w:rPr>
                <w:rFonts w:asciiTheme="minorHAnsi" w:eastAsiaTheme="minorEastAsia" w:hAnsiTheme="minorHAnsi" w:cstheme="minorBidi"/>
                <w:bCs w:val="0"/>
                <w:noProof/>
                <w:sz w:val="22"/>
              </w:rPr>
              <w:tab/>
            </w:r>
            <w:r w:rsidR="005704A7" w:rsidRPr="00681352">
              <w:rPr>
                <w:rStyle w:val="Hyperlink"/>
                <w:noProof/>
              </w:rPr>
              <w:t>About the SRG/STIG Applicability Guide</w:t>
            </w:r>
            <w:r w:rsidR="005704A7">
              <w:rPr>
                <w:noProof/>
                <w:webHidden/>
              </w:rPr>
              <w:tab/>
            </w:r>
            <w:r w:rsidR="005704A7">
              <w:rPr>
                <w:noProof/>
                <w:webHidden/>
              </w:rPr>
              <w:fldChar w:fldCharType="begin"/>
            </w:r>
            <w:r w:rsidR="005704A7">
              <w:rPr>
                <w:noProof/>
                <w:webHidden/>
              </w:rPr>
              <w:instrText xml:space="preserve"> PAGEREF _Toc21589130 \h </w:instrText>
            </w:r>
            <w:r w:rsidR="005704A7">
              <w:rPr>
                <w:noProof/>
                <w:webHidden/>
              </w:rPr>
            </w:r>
            <w:r w:rsidR="005704A7">
              <w:rPr>
                <w:noProof/>
                <w:webHidden/>
              </w:rPr>
              <w:fldChar w:fldCharType="separate"/>
            </w:r>
            <w:r w:rsidR="005704A7">
              <w:rPr>
                <w:noProof/>
                <w:webHidden/>
              </w:rPr>
              <w:t>1</w:t>
            </w:r>
            <w:r w:rsidR="005704A7">
              <w:rPr>
                <w:noProof/>
                <w:webHidden/>
              </w:rPr>
              <w:fldChar w:fldCharType="end"/>
            </w:r>
          </w:hyperlink>
        </w:p>
        <w:p w14:paraId="0751DD26" w14:textId="57A28F15" w:rsidR="005704A7" w:rsidRDefault="00BE4ABC">
          <w:pPr>
            <w:pStyle w:val="TOC1"/>
            <w:rPr>
              <w:rFonts w:asciiTheme="minorHAnsi" w:eastAsiaTheme="minorEastAsia" w:hAnsiTheme="minorHAnsi" w:cstheme="minorBidi"/>
              <w:b w:val="0"/>
              <w:bCs w:val="0"/>
              <w:iCs w:val="0"/>
              <w:snapToGrid/>
              <w:w w:val="100"/>
              <w:sz w:val="22"/>
              <w:szCs w:val="22"/>
            </w:rPr>
          </w:pPr>
          <w:hyperlink w:anchor="_Toc21589131" w:history="1">
            <w:r w:rsidR="005704A7" w:rsidRPr="00681352">
              <w:rPr>
                <w:rStyle w:val="Hyperlink"/>
              </w:rPr>
              <w:t>2</w:t>
            </w:r>
            <w:r w:rsidR="005704A7">
              <w:rPr>
                <w:rFonts w:asciiTheme="minorHAnsi" w:eastAsiaTheme="minorEastAsia" w:hAnsiTheme="minorHAnsi" w:cstheme="minorBidi"/>
                <w:b w:val="0"/>
                <w:bCs w:val="0"/>
                <w:iCs w:val="0"/>
                <w:snapToGrid/>
                <w:w w:val="100"/>
                <w:sz w:val="22"/>
                <w:szCs w:val="22"/>
              </w:rPr>
              <w:tab/>
            </w:r>
            <w:r w:rsidR="005704A7" w:rsidRPr="00681352">
              <w:rPr>
                <w:rStyle w:val="Hyperlink"/>
              </w:rPr>
              <w:t>Unpacking and Launching the Application</w:t>
            </w:r>
            <w:r w:rsidR="005704A7">
              <w:rPr>
                <w:webHidden/>
              </w:rPr>
              <w:tab/>
            </w:r>
            <w:r w:rsidR="005704A7">
              <w:rPr>
                <w:webHidden/>
              </w:rPr>
              <w:fldChar w:fldCharType="begin"/>
            </w:r>
            <w:r w:rsidR="005704A7">
              <w:rPr>
                <w:webHidden/>
              </w:rPr>
              <w:instrText xml:space="preserve"> PAGEREF _Toc21589131 \h </w:instrText>
            </w:r>
            <w:r w:rsidR="005704A7">
              <w:rPr>
                <w:webHidden/>
              </w:rPr>
            </w:r>
            <w:r w:rsidR="005704A7">
              <w:rPr>
                <w:webHidden/>
              </w:rPr>
              <w:fldChar w:fldCharType="separate"/>
            </w:r>
            <w:r w:rsidR="005704A7">
              <w:rPr>
                <w:webHidden/>
              </w:rPr>
              <w:t>2</w:t>
            </w:r>
            <w:r w:rsidR="005704A7">
              <w:rPr>
                <w:webHidden/>
              </w:rPr>
              <w:fldChar w:fldCharType="end"/>
            </w:r>
          </w:hyperlink>
        </w:p>
        <w:p w14:paraId="6A9DB3BF" w14:textId="3EFEAF4F" w:rsidR="005704A7" w:rsidRDefault="00BE4ABC">
          <w:pPr>
            <w:pStyle w:val="TOC2"/>
            <w:rPr>
              <w:rFonts w:asciiTheme="minorHAnsi" w:eastAsiaTheme="minorEastAsia" w:hAnsiTheme="minorHAnsi" w:cstheme="minorBidi"/>
              <w:bCs w:val="0"/>
              <w:noProof/>
              <w:sz w:val="22"/>
            </w:rPr>
          </w:pPr>
          <w:hyperlink w:anchor="_Toc21589132" w:history="1">
            <w:r w:rsidR="005704A7" w:rsidRPr="00681352">
              <w:rPr>
                <w:rStyle w:val="Hyperlink"/>
                <w:noProof/>
              </w:rPr>
              <w:t>2.1</w:t>
            </w:r>
            <w:r w:rsidR="005704A7">
              <w:rPr>
                <w:rFonts w:asciiTheme="minorHAnsi" w:eastAsiaTheme="minorEastAsia" w:hAnsiTheme="minorHAnsi" w:cstheme="minorBidi"/>
                <w:bCs w:val="0"/>
                <w:noProof/>
                <w:sz w:val="22"/>
              </w:rPr>
              <w:tab/>
            </w:r>
            <w:r w:rsidR="005704A7" w:rsidRPr="00681352">
              <w:rPr>
                <w:rStyle w:val="Hyperlink"/>
                <w:noProof/>
              </w:rPr>
              <w:t>Windows</w:t>
            </w:r>
            <w:r w:rsidR="005704A7">
              <w:rPr>
                <w:noProof/>
                <w:webHidden/>
              </w:rPr>
              <w:tab/>
            </w:r>
            <w:r w:rsidR="005704A7">
              <w:rPr>
                <w:noProof/>
                <w:webHidden/>
              </w:rPr>
              <w:fldChar w:fldCharType="begin"/>
            </w:r>
            <w:r w:rsidR="005704A7">
              <w:rPr>
                <w:noProof/>
                <w:webHidden/>
              </w:rPr>
              <w:instrText xml:space="preserve"> PAGEREF _Toc21589132 \h </w:instrText>
            </w:r>
            <w:r w:rsidR="005704A7">
              <w:rPr>
                <w:noProof/>
                <w:webHidden/>
              </w:rPr>
            </w:r>
            <w:r w:rsidR="005704A7">
              <w:rPr>
                <w:noProof/>
                <w:webHidden/>
              </w:rPr>
              <w:fldChar w:fldCharType="separate"/>
            </w:r>
            <w:r w:rsidR="005704A7">
              <w:rPr>
                <w:noProof/>
                <w:webHidden/>
              </w:rPr>
              <w:t>2</w:t>
            </w:r>
            <w:r w:rsidR="005704A7">
              <w:rPr>
                <w:noProof/>
                <w:webHidden/>
              </w:rPr>
              <w:fldChar w:fldCharType="end"/>
            </w:r>
          </w:hyperlink>
        </w:p>
        <w:p w14:paraId="3F05A863" w14:textId="5DA359D3" w:rsidR="005704A7" w:rsidRDefault="00BE4ABC">
          <w:pPr>
            <w:pStyle w:val="TOC2"/>
            <w:rPr>
              <w:rFonts w:asciiTheme="minorHAnsi" w:eastAsiaTheme="minorEastAsia" w:hAnsiTheme="minorHAnsi" w:cstheme="minorBidi"/>
              <w:bCs w:val="0"/>
              <w:noProof/>
              <w:sz w:val="22"/>
            </w:rPr>
          </w:pPr>
          <w:hyperlink w:anchor="_Toc21589134" w:history="1">
            <w:r w:rsidR="005704A7" w:rsidRPr="00681352">
              <w:rPr>
                <w:rStyle w:val="Hyperlink"/>
                <w:noProof/>
              </w:rPr>
              <w:t>2.2</w:t>
            </w:r>
            <w:r w:rsidR="005704A7">
              <w:rPr>
                <w:rFonts w:asciiTheme="minorHAnsi" w:eastAsiaTheme="minorEastAsia" w:hAnsiTheme="minorHAnsi" w:cstheme="minorBidi"/>
                <w:bCs w:val="0"/>
                <w:noProof/>
                <w:sz w:val="22"/>
              </w:rPr>
              <w:tab/>
            </w:r>
            <w:r w:rsidR="005704A7" w:rsidRPr="00681352">
              <w:rPr>
                <w:rStyle w:val="Hyperlink"/>
                <w:noProof/>
              </w:rPr>
              <w:t>Mac OS</w:t>
            </w:r>
            <w:r w:rsidR="005704A7">
              <w:rPr>
                <w:noProof/>
                <w:webHidden/>
              </w:rPr>
              <w:tab/>
            </w:r>
            <w:r w:rsidR="005704A7">
              <w:rPr>
                <w:noProof/>
                <w:webHidden/>
              </w:rPr>
              <w:fldChar w:fldCharType="begin"/>
            </w:r>
            <w:r w:rsidR="005704A7">
              <w:rPr>
                <w:noProof/>
                <w:webHidden/>
              </w:rPr>
              <w:instrText xml:space="preserve"> PAGEREF _Toc21589134 \h </w:instrText>
            </w:r>
            <w:r w:rsidR="005704A7">
              <w:rPr>
                <w:noProof/>
                <w:webHidden/>
              </w:rPr>
            </w:r>
            <w:r w:rsidR="005704A7">
              <w:rPr>
                <w:noProof/>
                <w:webHidden/>
              </w:rPr>
              <w:fldChar w:fldCharType="separate"/>
            </w:r>
            <w:r w:rsidR="005704A7">
              <w:rPr>
                <w:noProof/>
                <w:webHidden/>
              </w:rPr>
              <w:t>2</w:t>
            </w:r>
            <w:r w:rsidR="005704A7">
              <w:rPr>
                <w:noProof/>
                <w:webHidden/>
              </w:rPr>
              <w:fldChar w:fldCharType="end"/>
            </w:r>
          </w:hyperlink>
        </w:p>
        <w:p w14:paraId="5719BD6C" w14:textId="2E1E43EE" w:rsidR="005704A7" w:rsidRDefault="00BE4ABC">
          <w:pPr>
            <w:pStyle w:val="TOC2"/>
            <w:rPr>
              <w:rFonts w:asciiTheme="minorHAnsi" w:eastAsiaTheme="minorEastAsia" w:hAnsiTheme="minorHAnsi" w:cstheme="minorBidi"/>
              <w:bCs w:val="0"/>
              <w:noProof/>
              <w:sz w:val="22"/>
            </w:rPr>
          </w:pPr>
          <w:hyperlink w:anchor="_Toc21589136" w:history="1">
            <w:r w:rsidR="005704A7" w:rsidRPr="00681352">
              <w:rPr>
                <w:rStyle w:val="Hyperlink"/>
                <w:noProof/>
              </w:rPr>
              <w:t>2.3</w:t>
            </w:r>
            <w:r w:rsidR="005704A7">
              <w:rPr>
                <w:rFonts w:asciiTheme="minorHAnsi" w:eastAsiaTheme="minorEastAsia" w:hAnsiTheme="minorHAnsi" w:cstheme="minorBidi"/>
                <w:bCs w:val="0"/>
                <w:noProof/>
                <w:sz w:val="22"/>
              </w:rPr>
              <w:tab/>
            </w:r>
            <w:r w:rsidR="005704A7" w:rsidRPr="00681352">
              <w:rPr>
                <w:rStyle w:val="Hyperlink"/>
                <w:noProof/>
              </w:rPr>
              <w:t>Linux</w:t>
            </w:r>
            <w:r w:rsidR="005704A7">
              <w:rPr>
                <w:noProof/>
                <w:webHidden/>
              </w:rPr>
              <w:tab/>
            </w:r>
            <w:r w:rsidR="005704A7">
              <w:rPr>
                <w:noProof/>
                <w:webHidden/>
              </w:rPr>
              <w:fldChar w:fldCharType="begin"/>
            </w:r>
            <w:r w:rsidR="005704A7">
              <w:rPr>
                <w:noProof/>
                <w:webHidden/>
              </w:rPr>
              <w:instrText xml:space="preserve"> PAGEREF _Toc21589136 \h </w:instrText>
            </w:r>
            <w:r w:rsidR="005704A7">
              <w:rPr>
                <w:noProof/>
                <w:webHidden/>
              </w:rPr>
            </w:r>
            <w:r w:rsidR="005704A7">
              <w:rPr>
                <w:noProof/>
                <w:webHidden/>
              </w:rPr>
              <w:fldChar w:fldCharType="separate"/>
            </w:r>
            <w:r w:rsidR="005704A7">
              <w:rPr>
                <w:noProof/>
                <w:webHidden/>
              </w:rPr>
              <w:t>2</w:t>
            </w:r>
            <w:r w:rsidR="005704A7">
              <w:rPr>
                <w:noProof/>
                <w:webHidden/>
              </w:rPr>
              <w:fldChar w:fldCharType="end"/>
            </w:r>
          </w:hyperlink>
        </w:p>
        <w:p w14:paraId="1184C1D0" w14:textId="1F6CD473" w:rsidR="005704A7" w:rsidRDefault="00BE4ABC">
          <w:pPr>
            <w:pStyle w:val="TOC1"/>
            <w:rPr>
              <w:rFonts w:asciiTheme="minorHAnsi" w:eastAsiaTheme="minorEastAsia" w:hAnsiTheme="minorHAnsi" w:cstheme="minorBidi"/>
              <w:b w:val="0"/>
              <w:bCs w:val="0"/>
              <w:iCs w:val="0"/>
              <w:snapToGrid/>
              <w:w w:val="100"/>
              <w:sz w:val="22"/>
              <w:szCs w:val="22"/>
            </w:rPr>
          </w:pPr>
          <w:hyperlink w:anchor="_Toc21589137" w:history="1">
            <w:r w:rsidR="005704A7" w:rsidRPr="00681352">
              <w:rPr>
                <w:rStyle w:val="Hyperlink"/>
              </w:rPr>
              <w:t>3</w:t>
            </w:r>
            <w:r w:rsidR="005704A7">
              <w:rPr>
                <w:rFonts w:asciiTheme="minorHAnsi" w:eastAsiaTheme="minorEastAsia" w:hAnsiTheme="minorHAnsi" w:cstheme="minorBidi"/>
                <w:b w:val="0"/>
                <w:bCs w:val="0"/>
                <w:iCs w:val="0"/>
                <w:snapToGrid/>
                <w:w w:val="100"/>
                <w:sz w:val="22"/>
                <w:szCs w:val="22"/>
              </w:rPr>
              <w:tab/>
            </w:r>
            <w:r w:rsidR="005704A7" w:rsidRPr="00681352">
              <w:rPr>
                <w:rStyle w:val="Hyperlink"/>
              </w:rPr>
              <w:t>Menu Bar</w:t>
            </w:r>
            <w:r w:rsidR="005704A7">
              <w:rPr>
                <w:webHidden/>
              </w:rPr>
              <w:tab/>
            </w:r>
            <w:r w:rsidR="005704A7">
              <w:rPr>
                <w:webHidden/>
              </w:rPr>
              <w:fldChar w:fldCharType="begin"/>
            </w:r>
            <w:r w:rsidR="005704A7">
              <w:rPr>
                <w:webHidden/>
              </w:rPr>
              <w:instrText xml:space="preserve"> PAGEREF _Toc21589137 \h </w:instrText>
            </w:r>
            <w:r w:rsidR="005704A7">
              <w:rPr>
                <w:webHidden/>
              </w:rPr>
            </w:r>
            <w:r w:rsidR="005704A7">
              <w:rPr>
                <w:webHidden/>
              </w:rPr>
              <w:fldChar w:fldCharType="separate"/>
            </w:r>
            <w:r w:rsidR="005704A7">
              <w:rPr>
                <w:webHidden/>
              </w:rPr>
              <w:t>4</w:t>
            </w:r>
            <w:r w:rsidR="005704A7">
              <w:rPr>
                <w:webHidden/>
              </w:rPr>
              <w:fldChar w:fldCharType="end"/>
            </w:r>
          </w:hyperlink>
        </w:p>
        <w:p w14:paraId="2D0BF96B" w14:textId="32DD1A21" w:rsidR="005704A7" w:rsidRDefault="00BE4ABC">
          <w:pPr>
            <w:pStyle w:val="TOC2"/>
            <w:rPr>
              <w:rFonts w:asciiTheme="minorHAnsi" w:eastAsiaTheme="minorEastAsia" w:hAnsiTheme="minorHAnsi" w:cstheme="minorBidi"/>
              <w:bCs w:val="0"/>
              <w:noProof/>
              <w:sz w:val="22"/>
            </w:rPr>
          </w:pPr>
          <w:hyperlink w:anchor="_Toc21589138" w:history="1">
            <w:r w:rsidR="005704A7" w:rsidRPr="00681352">
              <w:rPr>
                <w:rStyle w:val="Hyperlink"/>
                <w:noProof/>
              </w:rPr>
              <w:t>3.1</w:t>
            </w:r>
            <w:r w:rsidR="005704A7">
              <w:rPr>
                <w:rFonts w:asciiTheme="minorHAnsi" w:eastAsiaTheme="minorEastAsia" w:hAnsiTheme="minorHAnsi" w:cstheme="minorBidi"/>
                <w:bCs w:val="0"/>
                <w:noProof/>
                <w:sz w:val="22"/>
              </w:rPr>
              <w:tab/>
            </w:r>
            <w:r w:rsidR="005704A7" w:rsidRPr="00681352">
              <w:rPr>
                <w:rStyle w:val="Hyperlink"/>
                <w:noProof/>
              </w:rPr>
              <w:t>File Menu</w:t>
            </w:r>
            <w:r w:rsidR="005704A7">
              <w:rPr>
                <w:noProof/>
                <w:webHidden/>
              </w:rPr>
              <w:tab/>
            </w:r>
            <w:r w:rsidR="005704A7">
              <w:rPr>
                <w:noProof/>
                <w:webHidden/>
              </w:rPr>
              <w:fldChar w:fldCharType="begin"/>
            </w:r>
            <w:r w:rsidR="005704A7">
              <w:rPr>
                <w:noProof/>
                <w:webHidden/>
              </w:rPr>
              <w:instrText xml:space="preserve"> PAGEREF _Toc21589138 \h </w:instrText>
            </w:r>
            <w:r w:rsidR="005704A7">
              <w:rPr>
                <w:noProof/>
                <w:webHidden/>
              </w:rPr>
            </w:r>
            <w:r w:rsidR="005704A7">
              <w:rPr>
                <w:noProof/>
                <w:webHidden/>
              </w:rPr>
              <w:fldChar w:fldCharType="separate"/>
            </w:r>
            <w:r w:rsidR="005704A7">
              <w:rPr>
                <w:noProof/>
                <w:webHidden/>
              </w:rPr>
              <w:t>4</w:t>
            </w:r>
            <w:r w:rsidR="005704A7">
              <w:rPr>
                <w:noProof/>
                <w:webHidden/>
              </w:rPr>
              <w:fldChar w:fldCharType="end"/>
            </w:r>
          </w:hyperlink>
        </w:p>
        <w:p w14:paraId="3F6C41D5" w14:textId="5C280427" w:rsidR="005704A7" w:rsidRDefault="00BE4ABC">
          <w:pPr>
            <w:pStyle w:val="TOC2"/>
            <w:rPr>
              <w:rFonts w:asciiTheme="minorHAnsi" w:eastAsiaTheme="minorEastAsia" w:hAnsiTheme="minorHAnsi" w:cstheme="minorBidi"/>
              <w:bCs w:val="0"/>
              <w:noProof/>
              <w:sz w:val="22"/>
            </w:rPr>
          </w:pPr>
          <w:hyperlink w:anchor="_Toc21589139" w:history="1">
            <w:r w:rsidR="005704A7" w:rsidRPr="00681352">
              <w:rPr>
                <w:rStyle w:val="Hyperlink"/>
                <w:noProof/>
              </w:rPr>
              <w:t>3.2</w:t>
            </w:r>
            <w:r w:rsidR="005704A7">
              <w:rPr>
                <w:rFonts w:asciiTheme="minorHAnsi" w:eastAsiaTheme="minorEastAsia" w:hAnsiTheme="minorHAnsi" w:cstheme="minorBidi"/>
                <w:bCs w:val="0"/>
                <w:noProof/>
                <w:sz w:val="22"/>
              </w:rPr>
              <w:tab/>
            </w:r>
            <w:r w:rsidR="005704A7" w:rsidRPr="00681352">
              <w:rPr>
                <w:rStyle w:val="Hyperlink"/>
                <w:noProof/>
              </w:rPr>
              <w:t>View Menu</w:t>
            </w:r>
            <w:r w:rsidR="005704A7">
              <w:rPr>
                <w:noProof/>
                <w:webHidden/>
              </w:rPr>
              <w:tab/>
            </w:r>
            <w:r w:rsidR="005704A7">
              <w:rPr>
                <w:noProof/>
                <w:webHidden/>
              </w:rPr>
              <w:fldChar w:fldCharType="begin"/>
            </w:r>
            <w:r w:rsidR="005704A7">
              <w:rPr>
                <w:noProof/>
                <w:webHidden/>
              </w:rPr>
              <w:instrText xml:space="preserve"> PAGEREF _Toc21589139 \h </w:instrText>
            </w:r>
            <w:r w:rsidR="005704A7">
              <w:rPr>
                <w:noProof/>
                <w:webHidden/>
              </w:rPr>
            </w:r>
            <w:r w:rsidR="005704A7">
              <w:rPr>
                <w:noProof/>
                <w:webHidden/>
              </w:rPr>
              <w:fldChar w:fldCharType="separate"/>
            </w:r>
            <w:r w:rsidR="005704A7">
              <w:rPr>
                <w:noProof/>
                <w:webHidden/>
              </w:rPr>
              <w:t>4</w:t>
            </w:r>
            <w:r w:rsidR="005704A7">
              <w:rPr>
                <w:noProof/>
                <w:webHidden/>
              </w:rPr>
              <w:fldChar w:fldCharType="end"/>
            </w:r>
          </w:hyperlink>
        </w:p>
        <w:p w14:paraId="3726588E" w14:textId="73503DBE" w:rsidR="005704A7" w:rsidRDefault="00BE4ABC">
          <w:pPr>
            <w:pStyle w:val="TOC2"/>
            <w:rPr>
              <w:rFonts w:asciiTheme="minorHAnsi" w:eastAsiaTheme="minorEastAsia" w:hAnsiTheme="minorHAnsi" w:cstheme="minorBidi"/>
              <w:bCs w:val="0"/>
              <w:noProof/>
              <w:sz w:val="22"/>
            </w:rPr>
          </w:pPr>
          <w:hyperlink w:anchor="_Toc21589140" w:history="1">
            <w:r w:rsidR="005704A7" w:rsidRPr="00681352">
              <w:rPr>
                <w:rStyle w:val="Hyperlink"/>
                <w:noProof/>
              </w:rPr>
              <w:t>3.3</w:t>
            </w:r>
            <w:r w:rsidR="005704A7">
              <w:rPr>
                <w:rFonts w:asciiTheme="minorHAnsi" w:eastAsiaTheme="minorEastAsia" w:hAnsiTheme="minorHAnsi" w:cstheme="minorBidi"/>
                <w:bCs w:val="0"/>
                <w:noProof/>
                <w:sz w:val="22"/>
              </w:rPr>
              <w:tab/>
            </w:r>
            <w:r w:rsidR="005704A7" w:rsidRPr="00681352">
              <w:rPr>
                <w:rStyle w:val="Hyperlink"/>
                <w:noProof/>
              </w:rPr>
              <w:t>Help Menu</w:t>
            </w:r>
            <w:r w:rsidR="005704A7">
              <w:rPr>
                <w:noProof/>
                <w:webHidden/>
              </w:rPr>
              <w:tab/>
            </w:r>
            <w:r w:rsidR="005704A7">
              <w:rPr>
                <w:noProof/>
                <w:webHidden/>
              </w:rPr>
              <w:fldChar w:fldCharType="begin"/>
            </w:r>
            <w:r w:rsidR="005704A7">
              <w:rPr>
                <w:noProof/>
                <w:webHidden/>
              </w:rPr>
              <w:instrText xml:space="preserve"> PAGEREF _Toc21589140 \h </w:instrText>
            </w:r>
            <w:r w:rsidR="005704A7">
              <w:rPr>
                <w:noProof/>
                <w:webHidden/>
              </w:rPr>
            </w:r>
            <w:r w:rsidR="005704A7">
              <w:rPr>
                <w:noProof/>
                <w:webHidden/>
              </w:rPr>
              <w:fldChar w:fldCharType="separate"/>
            </w:r>
            <w:r w:rsidR="005704A7">
              <w:rPr>
                <w:noProof/>
                <w:webHidden/>
              </w:rPr>
              <w:t>4</w:t>
            </w:r>
            <w:r w:rsidR="005704A7">
              <w:rPr>
                <w:noProof/>
                <w:webHidden/>
              </w:rPr>
              <w:fldChar w:fldCharType="end"/>
            </w:r>
          </w:hyperlink>
        </w:p>
        <w:p w14:paraId="552000B3" w14:textId="42FF9191" w:rsidR="005704A7" w:rsidRDefault="00BE4ABC">
          <w:pPr>
            <w:pStyle w:val="TOC1"/>
            <w:rPr>
              <w:rFonts w:asciiTheme="minorHAnsi" w:eastAsiaTheme="minorEastAsia" w:hAnsiTheme="minorHAnsi" w:cstheme="minorBidi"/>
              <w:b w:val="0"/>
              <w:bCs w:val="0"/>
              <w:iCs w:val="0"/>
              <w:snapToGrid/>
              <w:w w:val="100"/>
              <w:sz w:val="22"/>
              <w:szCs w:val="22"/>
            </w:rPr>
          </w:pPr>
          <w:hyperlink w:anchor="_Toc21589141" w:history="1">
            <w:r w:rsidR="005704A7" w:rsidRPr="00681352">
              <w:rPr>
                <w:rStyle w:val="Hyperlink"/>
              </w:rPr>
              <w:t>4</w:t>
            </w:r>
            <w:r w:rsidR="005704A7">
              <w:rPr>
                <w:rFonts w:asciiTheme="minorHAnsi" w:eastAsiaTheme="minorEastAsia" w:hAnsiTheme="minorHAnsi" w:cstheme="minorBidi"/>
                <w:b w:val="0"/>
                <w:bCs w:val="0"/>
                <w:iCs w:val="0"/>
                <w:snapToGrid/>
                <w:w w:val="100"/>
                <w:sz w:val="22"/>
                <w:szCs w:val="22"/>
              </w:rPr>
              <w:tab/>
            </w:r>
            <w:r w:rsidR="005704A7" w:rsidRPr="00681352">
              <w:rPr>
                <w:rStyle w:val="Hyperlink"/>
              </w:rPr>
              <w:t>Asset Tree</w:t>
            </w:r>
            <w:r w:rsidR="005704A7">
              <w:rPr>
                <w:webHidden/>
              </w:rPr>
              <w:tab/>
            </w:r>
            <w:r w:rsidR="005704A7">
              <w:rPr>
                <w:webHidden/>
              </w:rPr>
              <w:fldChar w:fldCharType="begin"/>
            </w:r>
            <w:r w:rsidR="005704A7">
              <w:rPr>
                <w:webHidden/>
              </w:rPr>
              <w:instrText xml:space="preserve"> PAGEREF _Toc21589141 \h </w:instrText>
            </w:r>
            <w:r w:rsidR="005704A7">
              <w:rPr>
                <w:webHidden/>
              </w:rPr>
            </w:r>
            <w:r w:rsidR="005704A7">
              <w:rPr>
                <w:webHidden/>
              </w:rPr>
              <w:fldChar w:fldCharType="separate"/>
            </w:r>
            <w:r w:rsidR="005704A7">
              <w:rPr>
                <w:webHidden/>
              </w:rPr>
              <w:t>5</w:t>
            </w:r>
            <w:r w:rsidR="005704A7">
              <w:rPr>
                <w:webHidden/>
              </w:rPr>
              <w:fldChar w:fldCharType="end"/>
            </w:r>
          </w:hyperlink>
        </w:p>
        <w:p w14:paraId="47C7A6F2" w14:textId="22551416" w:rsidR="005704A7" w:rsidRDefault="00BE4ABC">
          <w:pPr>
            <w:pStyle w:val="TOC2"/>
            <w:rPr>
              <w:rFonts w:asciiTheme="minorHAnsi" w:eastAsiaTheme="minorEastAsia" w:hAnsiTheme="minorHAnsi" w:cstheme="minorBidi"/>
              <w:bCs w:val="0"/>
              <w:noProof/>
              <w:sz w:val="22"/>
            </w:rPr>
          </w:pPr>
          <w:hyperlink w:anchor="_Toc21589142" w:history="1">
            <w:r w:rsidR="005704A7" w:rsidRPr="00681352">
              <w:rPr>
                <w:rStyle w:val="Hyperlink"/>
                <w:noProof/>
              </w:rPr>
              <w:t>4.1</w:t>
            </w:r>
            <w:r w:rsidR="005704A7">
              <w:rPr>
                <w:rFonts w:asciiTheme="minorHAnsi" w:eastAsiaTheme="minorEastAsia" w:hAnsiTheme="minorHAnsi" w:cstheme="minorBidi"/>
                <w:bCs w:val="0"/>
                <w:noProof/>
                <w:sz w:val="22"/>
              </w:rPr>
              <w:tab/>
            </w:r>
            <w:r w:rsidR="005704A7" w:rsidRPr="00681352">
              <w:rPr>
                <w:rStyle w:val="Hyperlink"/>
                <w:noProof/>
              </w:rPr>
              <w:t>Overview</w:t>
            </w:r>
            <w:r w:rsidR="005704A7">
              <w:rPr>
                <w:noProof/>
                <w:webHidden/>
              </w:rPr>
              <w:tab/>
            </w:r>
            <w:r w:rsidR="005704A7">
              <w:rPr>
                <w:noProof/>
                <w:webHidden/>
              </w:rPr>
              <w:fldChar w:fldCharType="begin"/>
            </w:r>
            <w:r w:rsidR="005704A7">
              <w:rPr>
                <w:noProof/>
                <w:webHidden/>
              </w:rPr>
              <w:instrText xml:space="preserve"> PAGEREF _Toc21589142 \h </w:instrText>
            </w:r>
            <w:r w:rsidR="005704A7">
              <w:rPr>
                <w:noProof/>
                <w:webHidden/>
              </w:rPr>
            </w:r>
            <w:r w:rsidR="005704A7">
              <w:rPr>
                <w:noProof/>
                <w:webHidden/>
              </w:rPr>
              <w:fldChar w:fldCharType="separate"/>
            </w:r>
            <w:r w:rsidR="005704A7">
              <w:rPr>
                <w:noProof/>
                <w:webHidden/>
              </w:rPr>
              <w:t>5</w:t>
            </w:r>
            <w:r w:rsidR="005704A7">
              <w:rPr>
                <w:noProof/>
                <w:webHidden/>
              </w:rPr>
              <w:fldChar w:fldCharType="end"/>
            </w:r>
          </w:hyperlink>
        </w:p>
        <w:p w14:paraId="515C7C89" w14:textId="7B24CF9F" w:rsidR="005704A7" w:rsidRDefault="00BE4ABC">
          <w:pPr>
            <w:pStyle w:val="TOC2"/>
            <w:rPr>
              <w:rFonts w:asciiTheme="minorHAnsi" w:eastAsiaTheme="minorEastAsia" w:hAnsiTheme="minorHAnsi" w:cstheme="minorBidi"/>
              <w:bCs w:val="0"/>
              <w:noProof/>
              <w:sz w:val="22"/>
            </w:rPr>
          </w:pPr>
          <w:hyperlink w:anchor="_Toc21589143" w:history="1">
            <w:r w:rsidR="005704A7" w:rsidRPr="00681352">
              <w:rPr>
                <w:rStyle w:val="Hyperlink"/>
                <w:noProof/>
              </w:rPr>
              <w:t>4.2</w:t>
            </w:r>
            <w:r w:rsidR="005704A7">
              <w:rPr>
                <w:rFonts w:asciiTheme="minorHAnsi" w:eastAsiaTheme="minorEastAsia" w:hAnsiTheme="minorHAnsi" w:cstheme="minorBidi"/>
                <w:bCs w:val="0"/>
                <w:noProof/>
                <w:sz w:val="22"/>
              </w:rPr>
              <w:tab/>
            </w:r>
            <w:r w:rsidR="005704A7" w:rsidRPr="00681352">
              <w:rPr>
                <w:rStyle w:val="Hyperlink"/>
                <w:noProof/>
              </w:rPr>
              <w:t>Adding Assets (Standard Mode)</w:t>
            </w:r>
            <w:r w:rsidR="005704A7">
              <w:rPr>
                <w:noProof/>
                <w:webHidden/>
              </w:rPr>
              <w:tab/>
            </w:r>
            <w:r w:rsidR="005704A7">
              <w:rPr>
                <w:noProof/>
                <w:webHidden/>
              </w:rPr>
              <w:fldChar w:fldCharType="begin"/>
            </w:r>
            <w:r w:rsidR="005704A7">
              <w:rPr>
                <w:noProof/>
                <w:webHidden/>
              </w:rPr>
              <w:instrText xml:space="preserve"> PAGEREF _Toc21589143 \h </w:instrText>
            </w:r>
            <w:r w:rsidR="005704A7">
              <w:rPr>
                <w:noProof/>
                <w:webHidden/>
              </w:rPr>
            </w:r>
            <w:r w:rsidR="005704A7">
              <w:rPr>
                <w:noProof/>
                <w:webHidden/>
              </w:rPr>
              <w:fldChar w:fldCharType="separate"/>
            </w:r>
            <w:r w:rsidR="005704A7">
              <w:rPr>
                <w:noProof/>
                <w:webHidden/>
              </w:rPr>
              <w:t>6</w:t>
            </w:r>
            <w:r w:rsidR="005704A7">
              <w:rPr>
                <w:noProof/>
                <w:webHidden/>
              </w:rPr>
              <w:fldChar w:fldCharType="end"/>
            </w:r>
          </w:hyperlink>
        </w:p>
        <w:p w14:paraId="64227FD0" w14:textId="0AB58355" w:rsidR="005704A7" w:rsidRDefault="00BE4ABC">
          <w:pPr>
            <w:pStyle w:val="TOC2"/>
            <w:rPr>
              <w:rFonts w:asciiTheme="minorHAnsi" w:eastAsiaTheme="minorEastAsia" w:hAnsiTheme="minorHAnsi" w:cstheme="minorBidi"/>
              <w:bCs w:val="0"/>
              <w:noProof/>
              <w:sz w:val="22"/>
            </w:rPr>
          </w:pPr>
          <w:hyperlink w:anchor="_Toc21589145" w:history="1">
            <w:r w:rsidR="005704A7" w:rsidRPr="00681352">
              <w:rPr>
                <w:rStyle w:val="Hyperlink"/>
                <w:noProof/>
              </w:rPr>
              <w:t>4.3</w:t>
            </w:r>
            <w:r w:rsidR="005704A7">
              <w:rPr>
                <w:rFonts w:asciiTheme="minorHAnsi" w:eastAsiaTheme="minorEastAsia" w:hAnsiTheme="minorHAnsi" w:cstheme="minorBidi"/>
                <w:bCs w:val="0"/>
                <w:noProof/>
                <w:sz w:val="22"/>
              </w:rPr>
              <w:tab/>
            </w:r>
            <w:r w:rsidR="005704A7" w:rsidRPr="00681352">
              <w:rPr>
                <w:rStyle w:val="Hyperlink"/>
                <w:noProof/>
              </w:rPr>
              <w:t>Adding Assets (Guide Mode)</w:t>
            </w:r>
            <w:r w:rsidR="005704A7">
              <w:rPr>
                <w:noProof/>
                <w:webHidden/>
              </w:rPr>
              <w:tab/>
            </w:r>
            <w:r w:rsidR="005704A7">
              <w:rPr>
                <w:noProof/>
                <w:webHidden/>
              </w:rPr>
              <w:fldChar w:fldCharType="begin"/>
            </w:r>
            <w:r w:rsidR="005704A7">
              <w:rPr>
                <w:noProof/>
                <w:webHidden/>
              </w:rPr>
              <w:instrText xml:space="preserve"> PAGEREF _Toc21589145 \h </w:instrText>
            </w:r>
            <w:r w:rsidR="005704A7">
              <w:rPr>
                <w:noProof/>
                <w:webHidden/>
              </w:rPr>
            </w:r>
            <w:r w:rsidR="005704A7">
              <w:rPr>
                <w:noProof/>
                <w:webHidden/>
              </w:rPr>
              <w:fldChar w:fldCharType="separate"/>
            </w:r>
            <w:r w:rsidR="005704A7">
              <w:rPr>
                <w:noProof/>
                <w:webHidden/>
              </w:rPr>
              <w:t>7</w:t>
            </w:r>
            <w:r w:rsidR="005704A7">
              <w:rPr>
                <w:noProof/>
                <w:webHidden/>
              </w:rPr>
              <w:fldChar w:fldCharType="end"/>
            </w:r>
          </w:hyperlink>
        </w:p>
        <w:p w14:paraId="1A8E4BEC" w14:textId="169CE844" w:rsidR="005704A7" w:rsidRDefault="00BE4ABC">
          <w:pPr>
            <w:pStyle w:val="TOC2"/>
            <w:rPr>
              <w:rFonts w:asciiTheme="minorHAnsi" w:eastAsiaTheme="minorEastAsia" w:hAnsiTheme="minorHAnsi" w:cstheme="minorBidi"/>
              <w:bCs w:val="0"/>
              <w:noProof/>
              <w:sz w:val="22"/>
            </w:rPr>
          </w:pPr>
          <w:hyperlink w:anchor="_Toc21589146" w:history="1">
            <w:r w:rsidR="005704A7" w:rsidRPr="00681352">
              <w:rPr>
                <w:rStyle w:val="Hyperlink"/>
                <w:noProof/>
              </w:rPr>
              <w:t>4.4</w:t>
            </w:r>
            <w:r w:rsidR="005704A7">
              <w:rPr>
                <w:rFonts w:asciiTheme="minorHAnsi" w:eastAsiaTheme="minorEastAsia" w:hAnsiTheme="minorHAnsi" w:cstheme="minorBidi"/>
                <w:bCs w:val="0"/>
                <w:noProof/>
                <w:sz w:val="22"/>
              </w:rPr>
              <w:tab/>
            </w:r>
            <w:r w:rsidR="005704A7" w:rsidRPr="00681352">
              <w:rPr>
                <w:rStyle w:val="Hyperlink"/>
                <w:noProof/>
              </w:rPr>
              <w:t>Adding Parent Assets</w:t>
            </w:r>
            <w:r w:rsidR="005704A7">
              <w:rPr>
                <w:noProof/>
                <w:webHidden/>
              </w:rPr>
              <w:tab/>
            </w:r>
            <w:r w:rsidR="005704A7">
              <w:rPr>
                <w:noProof/>
                <w:webHidden/>
              </w:rPr>
              <w:fldChar w:fldCharType="begin"/>
            </w:r>
            <w:r w:rsidR="005704A7">
              <w:rPr>
                <w:noProof/>
                <w:webHidden/>
              </w:rPr>
              <w:instrText xml:space="preserve"> PAGEREF _Toc21589146 \h </w:instrText>
            </w:r>
            <w:r w:rsidR="005704A7">
              <w:rPr>
                <w:noProof/>
                <w:webHidden/>
              </w:rPr>
            </w:r>
            <w:r w:rsidR="005704A7">
              <w:rPr>
                <w:noProof/>
                <w:webHidden/>
              </w:rPr>
              <w:fldChar w:fldCharType="separate"/>
            </w:r>
            <w:r w:rsidR="005704A7">
              <w:rPr>
                <w:noProof/>
                <w:webHidden/>
              </w:rPr>
              <w:t>10</w:t>
            </w:r>
            <w:r w:rsidR="005704A7">
              <w:rPr>
                <w:noProof/>
                <w:webHidden/>
              </w:rPr>
              <w:fldChar w:fldCharType="end"/>
            </w:r>
          </w:hyperlink>
        </w:p>
        <w:p w14:paraId="60034BCA" w14:textId="073F2B4B" w:rsidR="005704A7" w:rsidRDefault="00BE4ABC">
          <w:pPr>
            <w:pStyle w:val="TOC2"/>
            <w:rPr>
              <w:rFonts w:asciiTheme="minorHAnsi" w:eastAsiaTheme="minorEastAsia" w:hAnsiTheme="minorHAnsi" w:cstheme="minorBidi"/>
              <w:bCs w:val="0"/>
              <w:noProof/>
              <w:sz w:val="22"/>
            </w:rPr>
          </w:pPr>
          <w:hyperlink w:anchor="_Toc21589152" w:history="1">
            <w:r w:rsidR="005704A7" w:rsidRPr="00681352">
              <w:rPr>
                <w:rStyle w:val="Hyperlink"/>
                <w:noProof/>
              </w:rPr>
              <w:t>4.5</w:t>
            </w:r>
            <w:r w:rsidR="005704A7">
              <w:rPr>
                <w:rFonts w:asciiTheme="minorHAnsi" w:eastAsiaTheme="minorEastAsia" w:hAnsiTheme="minorHAnsi" w:cstheme="minorBidi"/>
                <w:bCs w:val="0"/>
                <w:noProof/>
                <w:sz w:val="22"/>
              </w:rPr>
              <w:tab/>
            </w:r>
            <w:r w:rsidR="005704A7" w:rsidRPr="00681352">
              <w:rPr>
                <w:rStyle w:val="Hyperlink"/>
                <w:noProof/>
              </w:rPr>
              <w:t>Editing Assets</w:t>
            </w:r>
            <w:r w:rsidR="005704A7">
              <w:rPr>
                <w:noProof/>
                <w:webHidden/>
              </w:rPr>
              <w:tab/>
            </w:r>
            <w:r w:rsidR="005704A7">
              <w:rPr>
                <w:noProof/>
                <w:webHidden/>
              </w:rPr>
              <w:fldChar w:fldCharType="begin"/>
            </w:r>
            <w:r w:rsidR="005704A7">
              <w:rPr>
                <w:noProof/>
                <w:webHidden/>
              </w:rPr>
              <w:instrText xml:space="preserve"> PAGEREF _Toc21589152 \h </w:instrText>
            </w:r>
            <w:r w:rsidR="005704A7">
              <w:rPr>
                <w:noProof/>
                <w:webHidden/>
              </w:rPr>
            </w:r>
            <w:r w:rsidR="005704A7">
              <w:rPr>
                <w:noProof/>
                <w:webHidden/>
              </w:rPr>
              <w:fldChar w:fldCharType="separate"/>
            </w:r>
            <w:r w:rsidR="005704A7">
              <w:rPr>
                <w:noProof/>
                <w:webHidden/>
              </w:rPr>
              <w:t>11</w:t>
            </w:r>
            <w:r w:rsidR="005704A7">
              <w:rPr>
                <w:noProof/>
                <w:webHidden/>
              </w:rPr>
              <w:fldChar w:fldCharType="end"/>
            </w:r>
          </w:hyperlink>
        </w:p>
        <w:p w14:paraId="797F60EB" w14:textId="5CA5A64D" w:rsidR="005704A7" w:rsidRDefault="00BE4ABC">
          <w:pPr>
            <w:pStyle w:val="TOC2"/>
            <w:rPr>
              <w:rFonts w:asciiTheme="minorHAnsi" w:eastAsiaTheme="minorEastAsia" w:hAnsiTheme="minorHAnsi" w:cstheme="minorBidi"/>
              <w:bCs w:val="0"/>
              <w:noProof/>
              <w:sz w:val="22"/>
            </w:rPr>
          </w:pPr>
          <w:hyperlink w:anchor="_Toc21589165" w:history="1">
            <w:r w:rsidR="005704A7" w:rsidRPr="00681352">
              <w:rPr>
                <w:rStyle w:val="Hyperlink"/>
                <w:noProof/>
              </w:rPr>
              <w:t>4.6</w:t>
            </w:r>
            <w:r w:rsidR="005704A7">
              <w:rPr>
                <w:rFonts w:asciiTheme="minorHAnsi" w:eastAsiaTheme="minorEastAsia" w:hAnsiTheme="minorHAnsi" w:cstheme="minorBidi"/>
                <w:bCs w:val="0"/>
                <w:noProof/>
                <w:sz w:val="22"/>
              </w:rPr>
              <w:tab/>
            </w:r>
            <w:r w:rsidR="005704A7" w:rsidRPr="00681352">
              <w:rPr>
                <w:rStyle w:val="Hyperlink"/>
                <w:noProof/>
              </w:rPr>
              <w:t>Removing Assets</w:t>
            </w:r>
            <w:r w:rsidR="005704A7">
              <w:rPr>
                <w:noProof/>
                <w:webHidden/>
              </w:rPr>
              <w:tab/>
            </w:r>
            <w:r w:rsidR="005704A7">
              <w:rPr>
                <w:noProof/>
                <w:webHidden/>
              </w:rPr>
              <w:fldChar w:fldCharType="begin"/>
            </w:r>
            <w:r w:rsidR="005704A7">
              <w:rPr>
                <w:noProof/>
                <w:webHidden/>
              </w:rPr>
              <w:instrText xml:space="preserve"> PAGEREF _Toc21589165 \h </w:instrText>
            </w:r>
            <w:r w:rsidR="005704A7">
              <w:rPr>
                <w:noProof/>
                <w:webHidden/>
              </w:rPr>
            </w:r>
            <w:r w:rsidR="005704A7">
              <w:rPr>
                <w:noProof/>
                <w:webHidden/>
              </w:rPr>
              <w:fldChar w:fldCharType="separate"/>
            </w:r>
            <w:r w:rsidR="005704A7">
              <w:rPr>
                <w:noProof/>
                <w:webHidden/>
              </w:rPr>
              <w:t>13</w:t>
            </w:r>
            <w:r w:rsidR="005704A7">
              <w:rPr>
                <w:noProof/>
                <w:webHidden/>
              </w:rPr>
              <w:fldChar w:fldCharType="end"/>
            </w:r>
          </w:hyperlink>
        </w:p>
        <w:p w14:paraId="26B5FDBA" w14:textId="3FFADC3D" w:rsidR="005704A7" w:rsidRDefault="00BE4ABC">
          <w:pPr>
            <w:pStyle w:val="TOC1"/>
            <w:rPr>
              <w:rFonts w:asciiTheme="minorHAnsi" w:eastAsiaTheme="minorEastAsia" w:hAnsiTheme="minorHAnsi" w:cstheme="minorBidi"/>
              <w:b w:val="0"/>
              <w:bCs w:val="0"/>
              <w:iCs w:val="0"/>
              <w:snapToGrid/>
              <w:w w:val="100"/>
              <w:sz w:val="22"/>
              <w:szCs w:val="22"/>
            </w:rPr>
          </w:pPr>
          <w:hyperlink w:anchor="_Toc21589166" w:history="1">
            <w:r w:rsidR="005704A7" w:rsidRPr="00681352">
              <w:rPr>
                <w:rStyle w:val="Hyperlink"/>
              </w:rPr>
              <w:t>5</w:t>
            </w:r>
            <w:r w:rsidR="005704A7">
              <w:rPr>
                <w:rFonts w:asciiTheme="minorHAnsi" w:eastAsiaTheme="minorEastAsia" w:hAnsiTheme="minorHAnsi" w:cstheme="minorBidi"/>
                <w:b w:val="0"/>
                <w:bCs w:val="0"/>
                <w:iCs w:val="0"/>
                <w:snapToGrid/>
                <w:w w:val="100"/>
                <w:sz w:val="22"/>
                <w:szCs w:val="22"/>
              </w:rPr>
              <w:tab/>
            </w:r>
            <w:r w:rsidR="005704A7" w:rsidRPr="00681352">
              <w:rPr>
                <w:rStyle w:val="Hyperlink"/>
              </w:rPr>
              <w:t>Save, Open, and Merge</w:t>
            </w:r>
            <w:r w:rsidR="005704A7">
              <w:rPr>
                <w:webHidden/>
              </w:rPr>
              <w:tab/>
            </w:r>
            <w:r w:rsidR="005704A7">
              <w:rPr>
                <w:webHidden/>
              </w:rPr>
              <w:fldChar w:fldCharType="begin"/>
            </w:r>
            <w:r w:rsidR="005704A7">
              <w:rPr>
                <w:webHidden/>
              </w:rPr>
              <w:instrText xml:space="preserve"> PAGEREF _Toc21589166 \h </w:instrText>
            </w:r>
            <w:r w:rsidR="005704A7">
              <w:rPr>
                <w:webHidden/>
              </w:rPr>
            </w:r>
            <w:r w:rsidR="005704A7">
              <w:rPr>
                <w:webHidden/>
              </w:rPr>
              <w:fldChar w:fldCharType="separate"/>
            </w:r>
            <w:r w:rsidR="005704A7">
              <w:rPr>
                <w:webHidden/>
              </w:rPr>
              <w:t>15</w:t>
            </w:r>
            <w:r w:rsidR="005704A7">
              <w:rPr>
                <w:webHidden/>
              </w:rPr>
              <w:fldChar w:fldCharType="end"/>
            </w:r>
          </w:hyperlink>
        </w:p>
        <w:p w14:paraId="2ED380D8" w14:textId="45251328" w:rsidR="005704A7" w:rsidRDefault="00BE4ABC">
          <w:pPr>
            <w:pStyle w:val="TOC2"/>
            <w:rPr>
              <w:rFonts w:asciiTheme="minorHAnsi" w:eastAsiaTheme="minorEastAsia" w:hAnsiTheme="minorHAnsi" w:cstheme="minorBidi"/>
              <w:bCs w:val="0"/>
              <w:noProof/>
              <w:sz w:val="22"/>
            </w:rPr>
          </w:pPr>
          <w:hyperlink w:anchor="_Toc21589167" w:history="1">
            <w:r w:rsidR="005704A7" w:rsidRPr="00681352">
              <w:rPr>
                <w:rStyle w:val="Hyperlink"/>
                <w:noProof/>
              </w:rPr>
              <w:t>5.1</w:t>
            </w:r>
            <w:r w:rsidR="005704A7">
              <w:rPr>
                <w:rFonts w:asciiTheme="minorHAnsi" w:eastAsiaTheme="minorEastAsia" w:hAnsiTheme="minorHAnsi" w:cstheme="minorBidi"/>
                <w:bCs w:val="0"/>
                <w:noProof/>
                <w:sz w:val="22"/>
              </w:rPr>
              <w:tab/>
            </w:r>
            <w:r w:rsidR="005704A7" w:rsidRPr="00681352">
              <w:rPr>
                <w:rStyle w:val="Hyperlink"/>
                <w:noProof/>
              </w:rPr>
              <w:t>Overview</w:t>
            </w:r>
            <w:r w:rsidR="005704A7">
              <w:rPr>
                <w:noProof/>
                <w:webHidden/>
              </w:rPr>
              <w:tab/>
            </w:r>
            <w:r w:rsidR="005704A7">
              <w:rPr>
                <w:noProof/>
                <w:webHidden/>
              </w:rPr>
              <w:fldChar w:fldCharType="begin"/>
            </w:r>
            <w:r w:rsidR="005704A7">
              <w:rPr>
                <w:noProof/>
                <w:webHidden/>
              </w:rPr>
              <w:instrText xml:space="preserve"> PAGEREF _Toc21589167 \h </w:instrText>
            </w:r>
            <w:r w:rsidR="005704A7">
              <w:rPr>
                <w:noProof/>
                <w:webHidden/>
              </w:rPr>
            </w:r>
            <w:r w:rsidR="005704A7">
              <w:rPr>
                <w:noProof/>
                <w:webHidden/>
              </w:rPr>
              <w:fldChar w:fldCharType="separate"/>
            </w:r>
            <w:r w:rsidR="005704A7">
              <w:rPr>
                <w:noProof/>
                <w:webHidden/>
              </w:rPr>
              <w:t>15</w:t>
            </w:r>
            <w:r w:rsidR="005704A7">
              <w:rPr>
                <w:noProof/>
                <w:webHidden/>
              </w:rPr>
              <w:fldChar w:fldCharType="end"/>
            </w:r>
          </w:hyperlink>
        </w:p>
        <w:p w14:paraId="0302A1C2" w14:textId="56135694" w:rsidR="005704A7" w:rsidRDefault="00BE4ABC">
          <w:pPr>
            <w:pStyle w:val="TOC2"/>
            <w:rPr>
              <w:rFonts w:asciiTheme="minorHAnsi" w:eastAsiaTheme="minorEastAsia" w:hAnsiTheme="minorHAnsi" w:cstheme="minorBidi"/>
              <w:bCs w:val="0"/>
              <w:noProof/>
              <w:sz w:val="22"/>
            </w:rPr>
          </w:pPr>
          <w:hyperlink w:anchor="_Toc21589168" w:history="1">
            <w:r w:rsidR="005704A7" w:rsidRPr="00681352">
              <w:rPr>
                <w:rStyle w:val="Hyperlink"/>
                <w:noProof/>
              </w:rPr>
              <w:t>5.2</w:t>
            </w:r>
            <w:r w:rsidR="005704A7">
              <w:rPr>
                <w:rFonts w:asciiTheme="minorHAnsi" w:eastAsiaTheme="minorEastAsia" w:hAnsiTheme="minorHAnsi" w:cstheme="minorBidi"/>
                <w:bCs w:val="0"/>
                <w:noProof/>
                <w:sz w:val="22"/>
              </w:rPr>
              <w:tab/>
            </w:r>
            <w:r w:rsidR="005704A7" w:rsidRPr="00681352">
              <w:rPr>
                <w:rStyle w:val="Hyperlink"/>
                <w:noProof/>
              </w:rPr>
              <w:t>Save Collection</w:t>
            </w:r>
            <w:r w:rsidR="005704A7">
              <w:rPr>
                <w:noProof/>
                <w:webHidden/>
              </w:rPr>
              <w:tab/>
            </w:r>
            <w:r w:rsidR="005704A7">
              <w:rPr>
                <w:noProof/>
                <w:webHidden/>
              </w:rPr>
              <w:fldChar w:fldCharType="begin"/>
            </w:r>
            <w:r w:rsidR="005704A7">
              <w:rPr>
                <w:noProof/>
                <w:webHidden/>
              </w:rPr>
              <w:instrText xml:space="preserve"> PAGEREF _Toc21589168 \h </w:instrText>
            </w:r>
            <w:r w:rsidR="005704A7">
              <w:rPr>
                <w:noProof/>
                <w:webHidden/>
              </w:rPr>
            </w:r>
            <w:r w:rsidR="005704A7">
              <w:rPr>
                <w:noProof/>
                <w:webHidden/>
              </w:rPr>
              <w:fldChar w:fldCharType="separate"/>
            </w:r>
            <w:r w:rsidR="005704A7">
              <w:rPr>
                <w:noProof/>
                <w:webHidden/>
              </w:rPr>
              <w:t>15</w:t>
            </w:r>
            <w:r w:rsidR="005704A7">
              <w:rPr>
                <w:noProof/>
                <w:webHidden/>
              </w:rPr>
              <w:fldChar w:fldCharType="end"/>
            </w:r>
          </w:hyperlink>
        </w:p>
        <w:p w14:paraId="1704474D" w14:textId="69175E57" w:rsidR="005704A7" w:rsidRDefault="00BE4ABC">
          <w:pPr>
            <w:pStyle w:val="TOC2"/>
            <w:rPr>
              <w:rFonts w:asciiTheme="minorHAnsi" w:eastAsiaTheme="minorEastAsia" w:hAnsiTheme="minorHAnsi" w:cstheme="minorBidi"/>
              <w:bCs w:val="0"/>
              <w:noProof/>
              <w:sz w:val="22"/>
            </w:rPr>
          </w:pPr>
          <w:hyperlink w:anchor="_Toc21589169" w:history="1">
            <w:r w:rsidR="005704A7" w:rsidRPr="00681352">
              <w:rPr>
                <w:rStyle w:val="Hyperlink"/>
                <w:noProof/>
              </w:rPr>
              <w:t>5.3</w:t>
            </w:r>
            <w:r w:rsidR="005704A7">
              <w:rPr>
                <w:rFonts w:asciiTheme="minorHAnsi" w:eastAsiaTheme="minorEastAsia" w:hAnsiTheme="minorHAnsi" w:cstheme="minorBidi"/>
                <w:bCs w:val="0"/>
                <w:noProof/>
                <w:sz w:val="22"/>
              </w:rPr>
              <w:tab/>
            </w:r>
            <w:r w:rsidR="005704A7" w:rsidRPr="00681352">
              <w:rPr>
                <w:rStyle w:val="Hyperlink"/>
                <w:noProof/>
              </w:rPr>
              <w:t>Open Collection</w:t>
            </w:r>
            <w:r w:rsidR="005704A7">
              <w:rPr>
                <w:noProof/>
                <w:webHidden/>
              </w:rPr>
              <w:tab/>
            </w:r>
            <w:r w:rsidR="005704A7">
              <w:rPr>
                <w:noProof/>
                <w:webHidden/>
              </w:rPr>
              <w:fldChar w:fldCharType="begin"/>
            </w:r>
            <w:r w:rsidR="005704A7">
              <w:rPr>
                <w:noProof/>
                <w:webHidden/>
              </w:rPr>
              <w:instrText xml:space="preserve"> PAGEREF _Toc21589169 \h </w:instrText>
            </w:r>
            <w:r w:rsidR="005704A7">
              <w:rPr>
                <w:noProof/>
                <w:webHidden/>
              </w:rPr>
            </w:r>
            <w:r w:rsidR="005704A7">
              <w:rPr>
                <w:noProof/>
                <w:webHidden/>
              </w:rPr>
              <w:fldChar w:fldCharType="separate"/>
            </w:r>
            <w:r w:rsidR="005704A7">
              <w:rPr>
                <w:noProof/>
                <w:webHidden/>
              </w:rPr>
              <w:t>16</w:t>
            </w:r>
            <w:r w:rsidR="005704A7">
              <w:rPr>
                <w:noProof/>
                <w:webHidden/>
              </w:rPr>
              <w:fldChar w:fldCharType="end"/>
            </w:r>
          </w:hyperlink>
        </w:p>
        <w:p w14:paraId="1A3014D1" w14:textId="7C5A79D1" w:rsidR="005704A7" w:rsidRDefault="00BE4ABC">
          <w:pPr>
            <w:pStyle w:val="TOC2"/>
            <w:rPr>
              <w:rFonts w:asciiTheme="minorHAnsi" w:eastAsiaTheme="minorEastAsia" w:hAnsiTheme="minorHAnsi" w:cstheme="minorBidi"/>
              <w:bCs w:val="0"/>
              <w:noProof/>
              <w:sz w:val="22"/>
            </w:rPr>
          </w:pPr>
          <w:hyperlink w:anchor="_Toc21589170" w:history="1">
            <w:r w:rsidR="005704A7" w:rsidRPr="00681352">
              <w:rPr>
                <w:rStyle w:val="Hyperlink"/>
                <w:noProof/>
              </w:rPr>
              <w:t>5.4</w:t>
            </w:r>
            <w:r w:rsidR="005704A7">
              <w:rPr>
                <w:rFonts w:asciiTheme="minorHAnsi" w:eastAsiaTheme="minorEastAsia" w:hAnsiTheme="minorHAnsi" w:cstheme="minorBidi"/>
                <w:bCs w:val="0"/>
                <w:noProof/>
                <w:sz w:val="22"/>
              </w:rPr>
              <w:tab/>
            </w:r>
            <w:r w:rsidR="005704A7" w:rsidRPr="00681352">
              <w:rPr>
                <w:rStyle w:val="Hyperlink"/>
                <w:noProof/>
              </w:rPr>
              <w:t>Merge Collection</w:t>
            </w:r>
            <w:r w:rsidR="005704A7">
              <w:rPr>
                <w:noProof/>
                <w:webHidden/>
              </w:rPr>
              <w:tab/>
            </w:r>
            <w:r w:rsidR="005704A7">
              <w:rPr>
                <w:noProof/>
                <w:webHidden/>
              </w:rPr>
              <w:fldChar w:fldCharType="begin"/>
            </w:r>
            <w:r w:rsidR="005704A7">
              <w:rPr>
                <w:noProof/>
                <w:webHidden/>
              </w:rPr>
              <w:instrText xml:space="preserve"> PAGEREF _Toc21589170 \h </w:instrText>
            </w:r>
            <w:r w:rsidR="005704A7">
              <w:rPr>
                <w:noProof/>
                <w:webHidden/>
              </w:rPr>
            </w:r>
            <w:r w:rsidR="005704A7">
              <w:rPr>
                <w:noProof/>
                <w:webHidden/>
              </w:rPr>
              <w:fldChar w:fldCharType="separate"/>
            </w:r>
            <w:r w:rsidR="005704A7">
              <w:rPr>
                <w:noProof/>
                <w:webHidden/>
              </w:rPr>
              <w:t>16</w:t>
            </w:r>
            <w:r w:rsidR="005704A7">
              <w:rPr>
                <w:noProof/>
                <w:webHidden/>
              </w:rPr>
              <w:fldChar w:fldCharType="end"/>
            </w:r>
          </w:hyperlink>
        </w:p>
        <w:p w14:paraId="419B571D" w14:textId="34FFEAA4" w:rsidR="005704A7" w:rsidRDefault="00BE4ABC">
          <w:pPr>
            <w:pStyle w:val="TOC1"/>
            <w:rPr>
              <w:rFonts w:asciiTheme="minorHAnsi" w:eastAsiaTheme="minorEastAsia" w:hAnsiTheme="minorHAnsi" w:cstheme="minorBidi"/>
              <w:b w:val="0"/>
              <w:bCs w:val="0"/>
              <w:iCs w:val="0"/>
              <w:snapToGrid/>
              <w:w w:val="100"/>
              <w:sz w:val="22"/>
              <w:szCs w:val="22"/>
            </w:rPr>
          </w:pPr>
          <w:hyperlink w:anchor="_Toc21589171" w:history="1">
            <w:r w:rsidR="005704A7" w:rsidRPr="00681352">
              <w:rPr>
                <w:rStyle w:val="Hyperlink"/>
              </w:rPr>
              <w:t>6</w:t>
            </w:r>
            <w:r w:rsidR="005704A7">
              <w:rPr>
                <w:rFonts w:asciiTheme="minorHAnsi" w:eastAsiaTheme="minorEastAsia" w:hAnsiTheme="minorHAnsi" w:cstheme="minorBidi"/>
                <w:b w:val="0"/>
                <w:bCs w:val="0"/>
                <w:iCs w:val="0"/>
                <w:snapToGrid/>
                <w:w w:val="100"/>
                <w:sz w:val="22"/>
                <w:szCs w:val="22"/>
              </w:rPr>
              <w:tab/>
            </w:r>
            <w:r w:rsidR="005704A7" w:rsidRPr="00681352">
              <w:rPr>
                <w:rStyle w:val="Hyperlink"/>
              </w:rPr>
              <w:t>Drag and Drop</w:t>
            </w:r>
            <w:r w:rsidR="005704A7">
              <w:rPr>
                <w:webHidden/>
              </w:rPr>
              <w:tab/>
            </w:r>
            <w:r w:rsidR="005704A7">
              <w:rPr>
                <w:webHidden/>
              </w:rPr>
              <w:fldChar w:fldCharType="begin"/>
            </w:r>
            <w:r w:rsidR="005704A7">
              <w:rPr>
                <w:webHidden/>
              </w:rPr>
              <w:instrText xml:space="preserve"> PAGEREF _Toc21589171 \h </w:instrText>
            </w:r>
            <w:r w:rsidR="005704A7">
              <w:rPr>
                <w:webHidden/>
              </w:rPr>
            </w:r>
            <w:r w:rsidR="005704A7">
              <w:rPr>
                <w:webHidden/>
              </w:rPr>
              <w:fldChar w:fldCharType="separate"/>
            </w:r>
            <w:r w:rsidR="005704A7">
              <w:rPr>
                <w:webHidden/>
              </w:rPr>
              <w:t>19</w:t>
            </w:r>
            <w:r w:rsidR="005704A7">
              <w:rPr>
                <w:webHidden/>
              </w:rPr>
              <w:fldChar w:fldCharType="end"/>
            </w:r>
          </w:hyperlink>
        </w:p>
        <w:p w14:paraId="7F69CE6B" w14:textId="6B807AEE" w:rsidR="005704A7" w:rsidRDefault="00BE4ABC">
          <w:pPr>
            <w:pStyle w:val="TOC2"/>
            <w:rPr>
              <w:rFonts w:asciiTheme="minorHAnsi" w:eastAsiaTheme="minorEastAsia" w:hAnsiTheme="minorHAnsi" w:cstheme="minorBidi"/>
              <w:bCs w:val="0"/>
              <w:noProof/>
              <w:sz w:val="22"/>
            </w:rPr>
          </w:pPr>
          <w:hyperlink w:anchor="_Toc21589172" w:history="1">
            <w:r w:rsidR="005704A7" w:rsidRPr="00681352">
              <w:rPr>
                <w:rStyle w:val="Hyperlink"/>
                <w:noProof/>
              </w:rPr>
              <w:t>6.1</w:t>
            </w:r>
            <w:r w:rsidR="005704A7">
              <w:rPr>
                <w:rFonts w:asciiTheme="minorHAnsi" w:eastAsiaTheme="minorEastAsia" w:hAnsiTheme="minorHAnsi" w:cstheme="minorBidi"/>
                <w:bCs w:val="0"/>
                <w:noProof/>
                <w:sz w:val="22"/>
              </w:rPr>
              <w:tab/>
            </w:r>
            <w:r w:rsidR="005704A7" w:rsidRPr="00681352">
              <w:rPr>
                <w:rStyle w:val="Hyperlink"/>
                <w:noProof/>
              </w:rPr>
              <w:t>Overview</w:t>
            </w:r>
            <w:r w:rsidR="005704A7">
              <w:rPr>
                <w:noProof/>
                <w:webHidden/>
              </w:rPr>
              <w:tab/>
            </w:r>
            <w:r w:rsidR="005704A7">
              <w:rPr>
                <w:noProof/>
                <w:webHidden/>
              </w:rPr>
              <w:fldChar w:fldCharType="begin"/>
            </w:r>
            <w:r w:rsidR="005704A7">
              <w:rPr>
                <w:noProof/>
                <w:webHidden/>
              </w:rPr>
              <w:instrText xml:space="preserve"> PAGEREF _Toc21589172 \h </w:instrText>
            </w:r>
            <w:r w:rsidR="005704A7">
              <w:rPr>
                <w:noProof/>
                <w:webHidden/>
              </w:rPr>
            </w:r>
            <w:r w:rsidR="005704A7">
              <w:rPr>
                <w:noProof/>
                <w:webHidden/>
              </w:rPr>
              <w:fldChar w:fldCharType="separate"/>
            </w:r>
            <w:r w:rsidR="005704A7">
              <w:rPr>
                <w:noProof/>
                <w:webHidden/>
              </w:rPr>
              <w:t>19</w:t>
            </w:r>
            <w:r w:rsidR="005704A7">
              <w:rPr>
                <w:noProof/>
                <w:webHidden/>
              </w:rPr>
              <w:fldChar w:fldCharType="end"/>
            </w:r>
          </w:hyperlink>
        </w:p>
        <w:p w14:paraId="1920EBBD" w14:textId="068B8924" w:rsidR="005704A7" w:rsidRDefault="00BE4ABC">
          <w:pPr>
            <w:pStyle w:val="TOC2"/>
            <w:rPr>
              <w:rFonts w:asciiTheme="minorHAnsi" w:eastAsiaTheme="minorEastAsia" w:hAnsiTheme="minorHAnsi" w:cstheme="minorBidi"/>
              <w:bCs w:val="0"/>
              <w:noProof/>
              <w:sz w:val="22"/>
            </w:rPr>
          </w:pPr>
          <w:hyperlink w:anchor="_Toc21589174" w:history="1">
            <w:r w:rsidR="005704A7" w:rsidRPr="00681352">
              <w:rPr>
                <w:rStyle w:val="Hyperlink"/>
                <w:noProof/>
              </w:rPr>
              <w:t>6.2</w:t>
            </w:r>
            <w:r w:rsidR="005704A7">
              <w:rPr>
                <w:rFonts w:asciiTheme="minorHAnsi" w:eastAsiaTheme="minorEastAsia" w:hAnsiTheme="minorHAnsi" w:cstheme="minorBidi"/>
                <w:bCs w:val="0"/>
                <w:noProof/>
                <w:sz w:val="22"/>
              </w:rPr>
              <w:tab/>
            </w:r>
            <w:r w:rsidR="005704A7" w:rsidRPr="00681352">
              <w:rPr>
                <w:rStyle w:val="Hyperlink"/>
                <w:noProof/>
              </w:rPr>
              <w:t>Drag and Drop Assets</w:t>
            </w:r>
            <w:r w:rsidR="005704A7">
              <w:rPr>
                <w:noProof/>
                <w:webHidden/>
              </w:rPr>
              <w:tab/>
            </w:r>
            <w:r w:rsidR="005704A7">
              <w:rPr>
                <w:noProof/>
                <w:webHidden/>
              </w:rPr>
              <w:fldChar w:fldCharType="begin"/>
            </w:r>
            <w:r w:rsidR="005704A7">
              <w:rPr>
                <w:noProof/>
                <w:webHidden/>
              </w:rPr>
              <w:instrText xml:space="preserve"> PAGEREF _Toc21589174 \h </w:instrText>
            </w:r>
            <w:r w:rsidR="005704A7">
              <w:rPr>
                <w:noProof/>
                <w:webHidden/>
              </w:rPr>
            </w:r>
            <w:r w:rsidR="005704A7">
              <w:rPr>
                <w:noProof/>
                <w:webHidden/>
              </w:rPr>
              <w:fldChar w:fldCharType="separate"/>
            </w:r>
            <w:r w:rsidR="005704A7">
              <w:rPr>
                <w:noProof/>
                <w:webHidden/>
              </w:rPr>
              <w:t>19</w:t>
            </w:r>
            <w:r w:rsidR="005704A7">
              <w:rPr>
                <w:noProof/>
                <w:webHidden/>
              </w:rPr>
              <w:fldChar w:fldCharType="end"/>
            </w:r>
          </w:hyperlink>
        </w:p>
        <w:p w14:paraId="1F0077B8" w14:textId="7E9E75D4" w:rsidR="005704A7" w:rsidRDefault="00BE4ABC">
          <w:pPr>
            <w:pStyle w:val="TOC2"/>
            <w:rPr>
              <w:rFonts w:asciiTheme="minorHAnsi" w:eastAsiaTheme="minorEastAsia" w:hAnsiTheme="minorHAnsi" w:cstheme="minorBidi"/>
              <w:bCs w:val="0"/>
              <w:noProof/>
              <w:sz w:val="22"/>
            </w:rPr>
          </w:pPr>
          <w:hyperlink w:anchor="_Toc21589175" w:history="1">
            <w:r w:rsidR="005704A7" w:rsidRPr="00681352">
              <w:rPr>
                <w:rStyle w:val="Hyperlink"/>
                <w:noProof/>
              </w:rPr>
              <w:t>6.3</w:t>
            </w:r>
            <w:r w:rsidR="005704A7">
              <w:rPr>
                <w:rFonts w:asciiTheme="minorHAnsi" w:eastAsiaTheme="minorEastAsia" w:hAnsiTheme="minorHAnsi" w:cstheme="minorBidi"/>
                <w:bCs w:val="0"/>
                <w:noProof/>
                <w:sz w:val="22"/>
              </w:rPr>
              <w:tab/>
            </w:r>
            <w:r w:rsidR="005704A7" w:rsidRPr="00681352">
              <w:rPr>
                <w:rStyle w:val="Hyperlink"/>
                <w:noProof/>
              </w:rPr>
              <w:t>Drag and Drop Files</w:t>
            </w:r>
            <w:r w:rsidR="005704A7">
              <w:rPr>
                <w:noProof/>
                <w:webHidden/>
              </w:rPr>
              <w:tab/>
            </w:r>
            <w:r w:rsidR="005704A7">
              <w:rPr>
                <w:noProof/>
                <w:webHidden/>
              </w:rPr>
              <w:fldChar w:fldCharType="begin"/>
            </w:r>
            <w:r w:rsidR="005704A7">
              <w:rPr>
                <w:noProof/>
                <w:webHidden/>
              </w:rPr>
              <w:instrText xml:space="preserve"> PAGEREF _Toc21589175 \h </w:instrText>
            </w:r>
            <w:r w:rsidR="005704A7">
              <w:rPr>
                <w:noProof/>
                <w:webHidden/>
              </w:rPr>
            </w:r>
            <w:r w:rsidR="005704A7">
              <w:rPr>
                <w:noProof/>
                <w:webHidden/>
              </w:rPr>
              <w:fldChar w:fldCharType="separate"/>
            </w:r>
            <w:r w:rsidR="005704A7">
              <w:rPr>
                <w:noProof/>
                <w:webHidden/>
              </w:rPr>
              <w:t>19</w:t>
            </w:r>
            <w:r w:rsidR="005704A7">
              <w:rPr>
                <w:noProof/>
                <w:webHidden/>
              </w:rPr>
              <w:fldChar w:fldCharType="end"/>
            </w:r>
          </w:hyperlink>
        </w:p>
        <w:p w14:paraId="6FFDA150" w14:textId="2EDB7226" w:rsidR="005704A7" w:rsidRDefault="00BE4ABC">
          <w:pPr>
            <w:pStyle w:val="TOC1"/>
            <w:rPr>
              <w:rFonts w:asciiTheme="minorHAnsi" w:eastAsiaTheme="minorEastAsia" w:hAnsiTheme="minorHAnsi" w:cstheme="minorBidi"/>
              <w:b w:val="0"/>
              <w:bCs w:val="0"/>
              <w:iCs w:val="0"/>
              <w:snapToGrid/>
              <w:w w:val="100"/>
              <w:sz w:val="22"/>
              <w:szCs w:val="22"/>
            </w:rPr>
          </w:pPr>
          <w:hyperlink w:anchor="_Toc21589176" w:history="1">
            <w:r w:rsidR="005704A7" w:rsidRPr="00681352">
              <w:rPr>
                <w:rStyle w:val="Hyperlink"/>
              </w:rPr>
              <w:t>7</w:t>
            </w:r>
            <w:r w:rsidR="005704A7">
              <w:rPr>
                <w:rFonts w:asciiTheme="minorHAnsi" w:eastAsiaTheme="minorEastAsia" w:hAnsiTheme="minorHAnsi" w:cstheme="minorBidi"/>
                <w:b w:val="0"/>
                <w:bCs w:val="0"/>
                <w:iCs w:val="0"/>
                <w:snapToGrid/>
                <w:w w:val="100"/>
                <w:sz w:val="22"/>
                <w:szCs w:val="22"/>
              </w:rPr>
              <w:tab/>
            </w:r>
            <w:r w:rsidR="005704A7" w:rsidRPr="00681352">
              <w:rPr>
                <w:rStyle w:val="Hyperlink"/>
              </w:rPr>
              <w:t>Exports</w:t>
            </w:r>
            <w:r w:rsidR="005704A7">
              <w:rPr>
                <w:webHidden/>
              </w:rPr>
              <w:tab/>
            </w:r>
            <w:r w:rsidR="005704A7">
              <w:rPr>
                <w:webHidden/>
              </w:rPr>
              <w:fldChar w:fldCharType="begin"/>
            </w:r>
            <w:r w:rsidR="005704A7">
              <w:rPr>
                <w:webHidden/>
              </w:rPr>
              <w:instrText xml:space="preserve"> PAGEREF _Toc21589176 \h </w:instrText>
            </w:r>
            <w:r w:rsidR="005704A7">
              <w:rPr>
                <w:webHidden/>
              </w:rPr>
            </w:r>
            <w:r w:rsidR="005704A7">
              <w:rPr>
                <w:webHidden/>
              </w:rPr>
              <w:fldChar w:fldCharType="separate"/>
            </w:r>
            <w:r w:rsidR="005704A7">
              <w:rPr>
                <w:webHidden/>
              </w:rPr>
              <w:t>21</w:t>
            </w:r>
            <w:r w:rsidR="005704A7">
              <w:rPr>
                <w:webHidden/>
              </w:rPr>
              <w:fldChar w:fldCharType="end"/>
            </w:r>
          </w:hyperlink>
        </w:p>
        <w:p w14:paraId="7022613C" w14:textId="785779FA" w:rsidR="005704A7" w:rsidRDefault="00BE4ABC">
          <w:pPr>
            <w:pStyle w:val="TOC2"/>
            <w:rPr>
              <w:rFonts w:asciiTheme="minorHAnsi" w:eastAsiaTheme="minorEastAsia" w:hAnsiTheme="minorHAnsi" w:cstheme="minorBidi"/>
              <w:bCs w:val="0"/>
              <w:noProof/>
              <w:sz w:val="22"/>
            </w:rPr>
          </w:pPr>
          <w:hyperlink w:anchor="_Toc21589177" w:history="1">
            <w:r w:rsidR="005704A7" w:rsidRPr="00681352">
              <w:rPr>
                <w:rStyle w:val="Hyperlink"/>
                <w:noProof/>
              </w:rPr>
              <w:t>7.1</w:t>
            </w:r>
            <w:r w:rsidR="005704A7">
              <w:rPr>
                <w:rFonts w:asciiTheme="minorHAnsi" w:eastAsiaTheme="minorEastAsia" w:hAnsiTheme="minorHAnsi" w:cstheme="minorBidi"/>
                <w:bCs w:val="0"/>
                <w:noProof/>
                <w:sz w:val="22"/>
              </w:rPr>
              <w:tab/>
            </w:r>
            <w:r w:rsidR="005704A7" w:rsidRPr="00681352">
              <w:rPr>
                <w:rStyle w:val="Hyperlink"/>
                <w:noProof/>
              </w:rPr>
              <w:t>Overview</w:t>
            </w:r>
            <w:r w:rsidR="005704A7">
              <w:rPr>
                <w:noProof/>
                <w:webHidden/>
              </w:rPr>
              <w:tab/>
            </w:r>
            <w:r w:rsidR="005704A7">
              <w:rPr>
                <w:noProof/>
                <w:webHidden/>
              </w:rPr>
              <w:fldChar w:fldCharType="begin"/>
            </w:r>
            <w:r w:rsidR="005704A7">
              <w:rPr>
                <w:noProof/>
                <w:webHidden/>
              </w:rPr>
              <w:instrText xml:space="preserve"> PAGEREF _Toc21589177 \h </w:instrText>
            </w:r>
            <w:r w:rsidR="005704A7">
              <w:rPr>
                <w:noProof/>
                <w:webHidden/>
              </w:rPr>
            </w:r>
            <w:r w:rsidR="005704A7">
              <w:rPr>
                <w:noProof/>
                <w:webHidden/>
              </w:rPr>
              <w:fldChar w:fldCharType="separate"/>
            </w:r>
            <w:r w:rsidR="005704A7">
              <w:rPr>
                <w:noProof/>
                <w:webHidden/>
              </w:rPr>
              <w:t>21</w:t>
            </w:r>
            <w:r w:rsidR="005704A7">
              <w:rPr>
                <w:noProof/>
                <w:webHidden/>
              </w:rPr>
              <w:fldChar w:fldCharType="end"/>
            </w:r>
          </w:hyperlink>
        </w:p>
        <w:p w14:paraId="71F93FA4" w14:textId="2B513103" w:rsidR="005704A7" w:rsidRDefault="00BE4ABC">
          <w:pPr>
            <w:pStyle w:val="TOC2"/>
            <w:rPr>
              <w:rFonts w:asciiTheme="minorHAnsi" w:eastAsiaTheme="minorEastAsia" w:hAnsiTheme="minorHAnsi" w:cstheme="minorBidi"/>
              <w:bCs w:val="0"/>
              <w:noProof/>
              <w:sz w:val="22"/>
            </w:rPr>
          </w:pPr>
          <w:hyperlink w:anchor="_Toc21589178" w:history="1">
            <w:r w:rsidR="005704A7" w:rsidRPr="00681352">
              <w:rPr>
                <w:rStyle w:val="Hyperlink"/>
                <w:noProof/>
              </w:rPr>
              <w:t>7.2</w:t>
            </w:r>
            <w:r w:rsidR="005704A7">
              <w:rPr>
                <w:rFonts w:asciiTheme="minorHAnsi" w:eastAsiaTheme="minorEastAsia" w:hAnsiTheme="minorHAnsi" w:cstheme="minorBidi"/>
                <w:bCs w:val="0"/>
                <w:noProof/>
                <w:sz w:val="22"/>
              </w:rPr>
              <w:tab/>
            </w:r>
            <w:r w:rsidR="005704A7" w:rsidRPr="00681352">
              <w:rPr>
                <w:rStyle w:val="Hyperlink"/>
                <w:noProof/>
              </w:rPr>
              <w:t>Preview</w:t>
            </w:r>
            <w:r w:rsidR="005704A7">
              <w:rPr>
                <w:noProof/>
                <w:webHidden/>
              </w:rPr>
              <w:tab/>
            </w:r>
            <w:r w:rsidR="005704A7">
              <w:rPr>
                <w:noProof/>
                <w:webHidden/>
              </w:rPr>
              <w:fldChar w:fldCharType="begin"/>
            </w:r>
            <w:r w:rsidR="005704A7">
              <w:rPr>
                <w:noProof/>
                <w:webHidden/>
              </w:rPr>
              <w:instrText xml:space="preserve"> PAGEREF _Toc21589178 \h </w:instrText>
            </w:r>
            <w:r w:rsidR="005704A7">
              <w:rPr>
                <w:noProof/>
                <w:webHidden/>
              </w:rPr>
            </w:r>
            <w:r w:rsidR="005704A7">
              <w:rPr>
                <w:noProof/>
                <w:webHidden/>
              </w:rPr>
              <w:fldChar w:fldCharType="separate"/>
            </w:r>
            <w:r w:rsidR="005704A7">
              <w:rPr>
                <w:noProof/>
                <w:webHidden/>
              </w:rPr>
              <w:t>21</w:t>
            </w:r>
            <w:r w:rsidR="005704A7">
              <w:rPr>
                <w:noProof/>
                <w:webHidden/>
              </w:rPr>
              <w:fldChar w:fldCharType="end"/>
            </w:r>
          </w:hyperlink>
        </w:p>
        <w:p w14:paraId="020B78BC" w14:textId="7E14B42A" w:rsidR="005704A7" w:rsidRDefault="00BE4ABC">
          <w:pPr>
            <w:pStyle w:val="TOC2"/>
            <w:rPr>
              <w:rFonts w:asciiTheme="minorHAnsi" w:eastAsiaTheme="minorEastAsia" w:hAnsiTheme="minorHAnsi" w:cstheme="minorBidi"/>
              <w:bCs w:val="0"/>
              <w:noProof/>
              <w:sz w:val="22"/>
            </w:rPr>
          </w:pPr>
          <w:hyperlink w:anchor="_Toc21589179" w:history="1">
            <w:r w:rsidR="005704A7" w:rsidRPr="00681352">
              <w:rPr>
                <w:rStyle w:val="Hyperlink"/>
                <w:noProof/>
              </w:rPr>
              <w:t>7.3</w:t>
            </w:r>
            <w:r w:rsidR="005704A7">
              <w:rPr>
                <w:rFonts w:asciiTheme="minorHAnsi" w:eastAsiaTheme="minorEastAsia" w:hAnsiTheme="minorHAnsi" w:cstheme="minorBidi"/>
                <w:bCs w:val="0"/>
                <w:noProof/>
                <w:sz w:val="22"/>
              </w:rPr>
              <w:tab/>
            </w:r>
            <w:r w:rsidR="005704A7" w:rsidRPr="00681352">
              <w:rPr>
                <w:rStyle w:val="Hyperlink"/>
                <w:noProof/>
              </w:rPr>
              <w:t>Exporting</w:t>
            </w:r>
            <w:r w:rsidR="005704A7">
              <w:rPr>
                <w:noProof/>
                <w:webHidden/>
              </w:rPr>
              <w:tab/>
            </w:r>
            <w:r w:rsidR="005704A7">
              <w:rPr>
                <w:noProof/>
                <w:webHidden/>
              </w:rPr>
              <w:fldChar w:fldCharType="begin"/>
            </w:r>
            <w:r w:rsidR="005704A7">
              <w:rPr>
                <w:noProof/>
                <w:webHidden/>
              </w:rPr>
              <w:instrText xml:space="preserve"> PAGEREF _Toc21589179 \h </w:instrText>
            </w:r>
            <w:r w:rsidR="005704A7">
              <w:rPr>
                <w:noProof/>
                <w:webHidden/>
              </w:rPr>
            </w:r>
            <w:r w:rsidR="005704A7">
              <w:rPr>
                <w:noProof/>
                <w:webHidden/>
              </w:rPr>
              <w:fldChar w:fldCharType="separate"/>
            </w:r>
            <w:r w:rsidR="005704A7">
              <w:rPr>
                <w:noProof/>
                <w:webHidden/>
              </w:rPr>
              <w:t>22</w:t>
            </w:r>
            <w:r w:rsidR="005704A7">
              <w:rPr>
                <w:noProof/>
                <w:webHidden/>
              </w:rPr>
              <w:fldChar w:fldCharType="end"/>
            </w:r>
          </w:hyperlink>
        </w:p>
        <w:p w14:paraId="0D23650B" w14:textId="797CB519" w:rsidR="005704A7" w:rsidRDefault="00BE4ABC">
          <w:pPr>
            <w:pStyle w:val="TOC1"/>
            <w:rPr>
              <w:rFonts w:asciiTheme="minorHAnsi" w:eastAsiaTheme="minorEastAsia" w:hAnsiTheme="minorHAnsi" w:cstheme="minorBidi"/>
              <w:b w:val="0"/>
              <w:bCs w:val="0"/>
              <w:iCs w:val="0"/>
              <w:snapToGrid/>
              <w:w w:val="100"/>
              <w:sz w:val="22"/>
              <w:szCs w:val="22"/>
            </w:rPr>
          </w:pPr>
          <w:hyperlink w:anchor="_Toc21589180" w:history="1">
            <w:r w:rsidR="005704A7" w:rsidRPr="00681352">
              <w:rPr>
                <w:rStyle w:val="Hyperlink"/>
              </w:rPr>
              <w:t>8</w:t>
            </w:r>
            <w:r w:rsidR="005704A7">
              <w:rPr>
                <w:rFonts w:asciiTheme="minorHAnsi" w:eastAsiaTheme="minorEastAsia" w:hAnsiTheme="minorHAnsi" w:cstheme="minorBidi"/>
                <w:b w:val="0"/>
                <w:bCs w:val="0"/>
                <w:iCs w:val="0"/>
                <w:snapToGrid/>
                <w:w w:val="100"/>
                <w:sz w:val="22"/>
                <w:szCs w:val="22"/>
              </w:rPr>
              <w:tab/>
            </w:r>
            <w:r w:rsidR="005704A7" w:rsidRPr="00681352">
              <w:rPr>
                <w:rStyle w:val="Hyperlink"/>
              </w:rPr>
              <w:t>Example</w:t>
            </w:r>
            <w:r w:rsidR="005704A7">
              <w:rPr>
                <w:webHidden/>
              </w:rPr>
              <w:tab/>
            </w:r>
            <w:r w:rsidR="005704A7">
              <w:rPr>
                <w:webHidden/>
              </w:rPr>
              <w:fldChar w:fldCharType="begin"/>
            </w:r>
            <w:r w:rsidR="005704A7">
              <w:rPr>
                <w:webHidden/>
              </w:rPr>
              <w:instrText xml:space="preserve"> PAGEREF _Toc21589180 \h </w:instrText>
            </w:r>
            <w:r w:rsidR="005704A7">
              <w:rPr>
                <w:webHidden/>
              </w:rPr>
            </w:r>
            <w:r w:rsidR="005704A7">
              <w:rPr>
                <w:webHidden/>
              </w:rPr>
              <w:fldChar w:fldCharType="separate"/>
            </w:r>
            <w:r w:rsidR="005704A7">
              <w:rPr>
                <w:webHidden/>
              </w:rPr>
              <w:t>24</w:t>
            </w:r>
            <w:r w:rsidR="005704A7">
              <w:rPr>
                <w:webHidden/>
              </w:rPr>
              <w:fldChar w:fldCharType="end"/>
            </w:r>
          </w:hyperlink>
        </w:p>
        <w:p w14:paraId="21E818F0" w14:textId="74BB6999" w:rsidR="005704A7" w:rsidRDefault="00BE4ABC">
          <w:pPr>
            <w:pStyle w:val="TOC2"/>
            <w:rPr>
              <w:rFonts w:asciiTheme="minorHAnsi" w:eastAsiaTheme="minorEastAsia" w:hAnsiTheme="minorHAnsi" w:cstheme="minorBidi"/>
              <w:bCs w:val="0"/>
              <w:noProof/>
              <w:sz w:val="22"/>
            </w:rPr>
          </w:pPr>
          <w:hyperlink w:anchor="_Toc21589181" w:history="1">
            <w:r w:rsidR="005704A7" w:rsidRPr="00681352">
              <w:rPr>
                <w:rStyle w:val="Hyperlink"/>
                <w:noProof/>
              </w:rPr>
              <w:t>8.1</w:t>
            </w:r>
            <w:r w:rsidR="005704A7">
              <w:rPr>
                <w:rFonts w:asciiTheme="minorHAnsi" w:eastAsiaTheme="minorEastAsia" w:hAnsiTheme="minorHAnsi" w:cstheme="minorBidi"/>
                <w:bCs w:val="0"/>
                <w:noProof/>
                <w:sz w:val="22"/>
              </w:rPr>
              <w:tab/>
            </w:r>
            <w:r w:rsidR="005704A7" w:rsidRPr="00681352">
              <w:rPr>
                <w:rStyle w:val="Hyperlink"/>
                <w:noProof/>
              </w:rPr>
              <w:t>Scenario</w:t>
            </w:r>
            <w:r w:rsidR="005704A7">
              <w:rPr>
                <w:noProof/>
                <w:webHidden/>
              </w:rPr>
              <w:tab/>
            </w:r>
            <w:r w:rsidR="005704A7">
              <w:rPr>
                <w:noProof/>
                <w:webHidden/>
              </w:rPr>
              <w:fldChar w:fldCharType="begin"/>
            </w:r>
            <w:r w:rsidR="005704A7">
              <w:rPr>
                <w:noProof/>
                <w:webHidden/>
              </w:rPr>
              <w:instrText xml:space="preserve"> PAGEREF _Toc21589181 \h </w:instrText>
            </w:r>
            <w:r w:rsidR="005704A7">
              <w:rPr>
                <w:noProof/>
                <w:webHidden/>
              </w:rPr>
            </w:r>
            <w:r w:rsidR="005704A7">
              <w:rPr>
                <w:noProof/>
                <w:webHidden/>
              </w:rPr>
              <w:fldChar w:fldCharType="separate"/>
            </w:r>
            <w:r w:rsidR="005704A7">
              <w:rPr>
                <w:noProof/>
                <w:webHidden/>
              </w:rPr>
              <w:t>24</w:t>
            </w:r>
            <w:r w:rsidR="005704A7">
              <w:rPr>
                <w:noProof/>
                <w:webHidden/>
              </w:rPr>
              <w:fldChar w:fldCharType="end"/>
            </w:r>
          </w:hyperlink>
        </w:p>
        <w:p w14:paraId="64BE0FD6" w14:textId="3C36A21F" w:rsidR="002F70E2" w:rsidRPr="00306986" w:rsidRDefault="002F70E2">
          <w:r w:rsidRPr="00306986">
            <w:rPr>
              <w:b/>
              <w:bCs/>
            </w:rPr>
            <w:fldChar w:fldCharType="end"/>
          </w:r>
        </w:p>
      </w:sdtContent>
    </w:sdt>
    <w:p w14:paraId="14815624" w14:textId="77777777" w:rsidR="006E0939" w:rsidRDefault="006E0939" w:rsidP="00967F68">
      <w:pPr>
        <w:pStyle w:val="Heading1"/>
        <w:numPr>
          <w:ilvl w:val="0"/>
          <w:numId w:val="0"/>
        </w:numPr>
        <w:ind w:left="432" w:hanging="432"/>
        <w:sectPr w:rsidR="006E0939" w:rsidSect="00397D30">
          <w:headerReference w:type="default" r:id="rId15"/>
          <w:footerReference w:type="default" r:id="rId16"/>
          <w:pgSz w:w="12240" w:h="15840" w:code="1"/>
          <w:pgMar w:top="1008" w:right="1008" w:bottom="576" w:left="1008" w:header="720" w:footer="720" w:gutter="0"/>
          <w:pgNumType w:start="1"/>
          <w:cols w:space="720"/>
          <w:docGrid w:linePitch="360"/>
        </w:sectPr>
      </w:pPr>
    </w:p>
    <w:p w14:paraId="7132A410" w14:textId="406A338E" w:rsidR="007A20D9" w:rsidRPr="00306986" w:rsidRDefault="008C0225" w:rsidP="00B36BF6">
      <w:pPr>
        <w:pStyle w:val="Heading1"/>
      </w:pPr>
      <w:bookmarkStart w:id="20" w:name="_Toc21589128"/>
      <w:r w:rsidRPr="00306986">
        <w:lastRenderedPageBreak/>
        <w:t>Introduction</w:t>
      </w:r>
      <w:bookmarkEnd w:id="18"/>
      <w:bookmarkEnd w:id="20"/>
    </w:p>
    <w:p w14:paraId="5A944268" w14:textId="01053169" w:rsidR="006C62FF" w:rsidRPr="00306986" w:rsidRDefault="00C81F4F" w:rsidP="000739DA">
      <w:pPr>
        <w:pStyle w:val="Heading2"/>
        <w:spacing w:after="120"/>
        <w:ind w:left="0" w:firstLine="0"/>
        <w:rPr>
          <w:b w:val="0"/>
          <w:color w:val="6639B7"/>
        </w:rPr>
      </w:pPr>
      <w:bookmarkStart w:id="21" w:name="_Toc21589129"/>
      <w:r w:rsidRPr="00306986">
        <w:rPr>
          <w:b w:val="0"/>
          <w:color w:val="6639B7"/>
        </w:rPr>
        <w:t>Purpose</w:t>
      </w:r>
      <w:bookmarkEnd w:id="21"/>
    </w:p>
    <w:p w14:paraId="33BCE217" w14:textId="3D1E3D12" w:rsidR="006C62FF" w:rsidRPr="00306986" w:rsidRDefault="006F7B70" w:rsidP="000D4C83">
      <w:pPr>
        <w:pStyle w:val="BodyText"/>
      </w:pPr>
      <w:r>
        <w:t xml:space="preserve">The </w:t>
      </w:r>
      <w:r w:rsidR="006C62FF" w:rsidRPr="00306986">
        <w:t xml:space="preserve">purpose of the document is to familiarize users with the SRG/STIG Applicability Guide </w:t>
      </w:r>
      <w:r w:rsidR="00683E08" w:rsidRPr="00306986">
        <w:t xml:space="preserve">and its functions. </w:t>
      </w:r>
    </w:p>
    <w:p w14:paraId="69914D03" w14:textId="4CB8836B" w:rsidR="00683E08" w:rsidRPr="00306986" w:rsidRDefault="004D5E0F" w:rsidP="000739DA">
      <w:pPr>
        <w:pStyle w:val="Heading2"/>
        <w:spacing w:after="120"/>
        <w:ind w:left="0" w:firstLine="0"/>
        <w:rPr>
          <w:b w:val="0"/>
          <w:color w:val="6639B7"/>
        </w:rPr>
      </w:pPr>
      <w:bookmarkStart w:id="22" w:name="_Toc21589130"/>
      <w:r w:rsidRPr="00306986">
        <w:rPr>
          <w:b w:val="0"/>
          <w:color w:val="6639B7"/>
        </w:rPr>
        <w:t>About t</w:t>
      </w:r>
      <w:r w:rsidR="00683E08" w:rsidRPr="00306986">
        <w:rPr>
          <w:b w:val="0"/>
          <w:color w:val="6639B7"/>
        </w:rPr>
        <w:t>he SRG/STIG Applicability Guide</w:t>
      </w:r>
      <w:bookmarkEnd w:id="22"/>
    </w:p>
    <w:p w14:paraId="62C452D2" w14:textId="1C50E336" w:rsidR="00683E08" w:rsidRPr="00306986" w:rsidRDefault="00683E08" w:rsidP="000D4C83">
      <w:pPr>
        <w:pStyle w:val="BodyText"/>
      </w:pPr>
      <w:r w:rsidRPr="00306986">
        <w:t xml:space="preserve">The SRG/STIG Applicability Guide allows users to build a collection of assets pertaining to </w:t>
      </w:r>
      <w:r w:rsidR="00364BFC" w:rsidRPr="00306986">
        <w:t>an environment, such as an information system</w:t>
      </w:r>
      <w:r w:rsidRPr="00306986">
        <w:t>. Using the collection built up by the user, the tool will determine the SRGs, STIGs, and other policy documents required by the user. The tool allows users to preview and export the policy documents as well as im</w:t>
      </w:r>
      <w:r w:rsidR="004F46D0" w:rsidRPr="00306986">
        <w:t>port and export the collection.</w:t>
      </w:r>
    </w:p>
    <w:p w14:paraId="1C590CE0" w14:textId="0001D314" w:rsidR="004F46D0" w:rsidRPr="00306986" w:rsidRDefault="004F46D0" w:rsidP="000D4C83">
      <w:pPr>
        <w:pStyle w:val="BodyText"/>
      </w:pPr>
      <w:r w:rsidRPr="00306986">
        <w:t>Application Functions:</w:t>
      </w:r>
    </w:p>
    <w:p w14:paraId="0A8B9C62" w14:textId="0A54D16C" w:rsidR="004F46D0" w:rsidRPr="00306986" w:rsidRDefault="004F46D0" w:rsidP="000D4C83">
      <w:pPr>
        <w:pStyle w:val="BodyText"/>
        <w:numPr>
          <w:ilvl w:val="0"/>
          <w:numId w:val="40"/>
        </w:numPr>
      </w:pPr>
      <w:r w:rsidRPr="00306986">
        <w:t>Two modes of asset addition for different levels of familiarity</w:t>
      </w:r>
    </w:p>
    <w:p w14:paraId="72F2D421" w14:textId="24859736" w:rsidR="004F46D0" w:rsidRPr="00306986" w:rsidRDefault="000D24BF" w:rsidP="000D4C83">
      <w:pPr>
        <w:pStyle w:val="BodyText"/>
        <w:numPr>
          <w:ilvl w:val="0"/>
          <w:numId w:val="40"/>
        </w:numPr>
      </w:pPr>
      <w:r w:rsidRPr="00306986">
        <w:t>Drag and drop of assets in the asset tree</w:t>
      </w:r>
    </w:p>
    <w:p w14:paraId="3406A75E" w14:textId="0D83E55D" w:rsidR="00B80449" w:rsidRPr="00306986" w:rsidRDefault="00B80449" w:rsidP="000D4C83">
      <w:pPr>
        <w:pStyle w:val="BodyText"/>
        <w:numPr>
          <w:ilvl w:val="0"/>
          <w:numId w:val="40"/>
        </w:numPr>
      </w:pPr>
      <w:r w:rsidRPr="00306986">
        <w:t xml:space="preserve">Drag and drop </w:t>
      </w:r>
      <w:r w:rsidR="00B14CB6" w:rsidRPr="00306986">
        <w:t xml:space="preserve">asset collection </w:t>
      </w:r>
      <w:r w:rsidRPr="00306986">
        <w:t>files into the asset tree</w:t>
      </w:r>
    </w:p>
    <w:p w14:paraId="1574A992" w14:textId="3AD24BBB" w:rsidR="000D24BF" w:rsidRPr="00306986" w:rsidRDefault="000D24BF" w:rsidP="000D4C83">
      <w:pPr>
        <w:pStyle w:val="BodyText"/>
        <w:numPr>
          <w:ilvl w:val="0"/>
          <w:numId w:val="40"/>
        </w:numPr>
      </w:pPr>
      <w:r w:rsidRPr="00306986">
        <w:t xml:space="preserve">Import and export </w:t>
      </w:r>
      <w:r w:rsidR="004D5E0F" w:rsidRPr="00306986">
        <w:t>a</w:t>
      </w:r>
      <w:r w:rsidRPr="00306986">
        <w:t xml:space="preserve">sset </w:t>
      </w:r>
      <w:r w:rsidR="004D5E0F" w:rsidRPr="00306986">
        <w:t>c</w:t>
      </w:r>
      <w:r w:rsidRPr="00306986">
        <w:t>ollections</w:t>
      </w:r>
    </w:p>
    <w:p w14:paraId="4069BE6A" w14:textId="1324891E" w:rsidR="000D24BF" w:rsidRPr="00306986" w:rsidRDefault="000D24BF" w:rsidP="000D4C83">
      <w:pPr>
        <w:pStyle w:val="BodyText"/>
        <w:numPr>
          <w:ilvl w:val="0"/>
          <w:numId w:val="40"/>
        </w:numPr>
      </w:pPr>
      <w:r w:rsidRPr="00306986">
        <w:t>Export policy documents</w:t>
      </w:r>
    </w:p>
    <w:p w14:paraId="49AA32D1" w14:textId="678CD650" w:rsidR="00313568" w:rsidRPr="00306986" w:rsidRDefault="000D24BF" w:rsidP="000D4C83">
      <w:pPr>
        <w:pStyle w:val="BodyText"/>
        <w:numPr>
          <w:ilvl w:val="0"/>
          <w:numId w:val="40"/>
        </w:numPr>
      </w:pPr>
      <w:r w:rsidRPr="00306986">
        <w:t xml:space="preserve">Preview </w:t>
      </w:r>
      <w:r w:rsidR="004D5E0F" w:rsidRPr="00306986">
        <w:t>p</w:t>
      </w:r>
      <w:r w:rsidRPr="00306986">
        <w:t xml:space="preserve">olicy </w:t>
      </w:r>
      <w:r w:rsidR="004D5E0F" w:rsidRPr="00306986">
        <w:t>d</w:t>
      </w:r>
      <w:r w:rsidRPr="00306986">
        <w:t>ocuments</w:t>
      </w:r>
    </w:p>
    <w:p w14:paraId="667586CE" w14:textId="29773664" w:rsidR="00313568" w:rsidRPr="00306986" w:rsidRDefault="007676C1" w:rsidP="00313568">
      <w:pPr>
        <w:pStyle w:val="Heading1"/>
      </w:pPr>
      <w:bookmarkStart w:id="23" w:name="_Toc21589131"/>
      <w:r w:rsidRPr="00306986">
        <w:lastRenderedPageBreak/>
        <w:t xml:space="preserve">Unpacking and </w:t>
      </w:r>
      <w:r w:rsidR="00313568" w:rsidRPr="00306986">
        <w:t xml:space="preserve">Launching </w:t>
      </w:r>
      <w:r w:rsidRPr="00306986">
        <w:t>t</w:t>
      </w:r>
      <w:r w:rsidR="00313568" w:rsidRPr="00306986">
        <w:t>he Application</w:t>
      </w:r>
      <w:bookmarkEnd w:id="23"/>
    </w:p>
    <w:p w14:paraId="28D2E824" w14:textId="04C1408B" w:rsidR="00313568" w:rsidRPr="00306986" w:rsidRDefault="00ED17E4" w:rsidP="000D4C83">
      <w:pPr>
        <w:pStyle w:val="BodyText"/>
      </w:pPr>
      <w:r>
        <w:t>T</w:t>
      </w:r>
      <w:r w:rsidR="002B7CFB" w:rsidRPr="00306986">
        <w:t xml:space="preserve">he </w:t>
      </w:r>
      <w:r w:rsidR="00922E27" w:rsidRPr="00306986">
        <w:t>SRG/</w:t>
      </w:r>
      <w:r w:rsidR="002B7CFB" w:rsidRPr="00306986">
        <w:t xml:space="preserve">STIG Applicability Guide will be </w:t>
      </w:r>
      <w:r>
        <w:t xml:space="preserve">downloaded </w:t>
      </w:r>
      <w:r w:rsidR="006C1D36" w:rsidRPr="00306986">
        <w:t>in</w:t>
      </w:r>
      <w:r w:rsidR="0078699D">
        <w:t xml:space="preserve"> the form of</w:t>
      </w:r>
      <w:r w:rsidR="006C1D36" w:rsidRPr="00306986">
        <w:t xml:space="preserve"> a .zip file</w:t>
      </w:r>
      <w:r>
        <w:t xml:space="preserve"> that will </w:t>
      </w:r>
      <w:r w:rsidR="006C1D36" w:rsidRPr="00306986">
        <w:t>need to be unpacked</w:t>
      </w:r>
      <w:r w:rsidR="0078699D">
        <w:t xml:space="preserve"> before it can be used</w:t>
      </w:r>
      <w:r w:rsidR="006C1D36" w:rsidRPr="00306986">
        <w:t>.</w:t>
      </w:r>
      <w:r w:rsidR="003941B9" w:rsidRPr="00306986">
        <w:t xml:space="preserve"> </w:t>
      </w:r>
      <w:r w:rsidR="00922E27" w:rsidRPr="00306986">
        <w:t>F</w:t>
      </w:r>
      <w:r w:rsidR="00313568" w:rsidRPr="00306986">
        <w:t xml:space="preserve">ollow the steps </w:t>
      </w:r>
      <w:r w:rsidR="009478BC">
        <w:t>below</w:t>
      </w:r>
      <w:r w:rsidR="00313568" w:rsidRPr="00306986">
        <w:t xml:space="preserve"> </w:t>
      </w:r>
      <w:r>
        <w:t>for</w:t>
      </w:r>
      <w:r w:rsidR="00313568" w:rsidRPr="00306986">
        <w:t xml:space="preserve"> the </w:t>
      </w:r>
      <w:r>
        <w:t xml:space="preserve">desired </w:t>
      </w:r>
      <w:r w:rsidR="00313568" w:rsidRPr="00306986">
        <w:t>operating system</w:t>
      </w:r>
      <w:r>
        <w:t>.</w:t>
      </w:r>
      <w:r w:rsidRPr="00ED17E4">
        <w:t xml:space="preserve"> </w:t>
      </w:r>
      <w:r>
        <w:t>These steps</w:t>
      </w:r>
      <w:r w:rsidRPr="00306986">
        <w:t xml:space="preserve"> will only need to be performed initially.</w:t>
      </w:r>
    </w:p>
    <w:p w14:paraId="3E206B7E" w14:textId="30A5B174" w:rsidR="00313568" w:rsidRPr="00306986" w:rsidRDefault="00313568" w:rsidP="00967F68">
      <w:pPr>
        <w:pStyle w:val="Heading2"/>
        <w:spacing w:after="120"/>
        <w:rPr>
          <w:b w:val="0"/>
          <w:color w:val="6639B7"/>
        </w:rPr>
      </w:pPr>
      <w:bookmarkStart w:id="24" w:name="_Toc21589132"/>
      <w:r w:rsidRPr="00306986">
        <w:rPr>
          <w:b w:val="0"/>
          <w:color w:val="6639B7"/>
        </w:rPr>
        <w:t>Windows</w:t>
      </w:r>
      <w:bookmarkEnd w:id="24"/>
    </w:p>
    <w:p w14:paraId="256051B4" w14:textId="04D5CB46" w:rsidR="008D2EFA" w:rsidRPr="00306986" w:rsidRDefault="008D2EFA" w:rsidP="000D4C83">
      <w:pPr>
        <w:pStyle w:val="BodyText"/>
        <w:numPr>
          <w:ilvl w:val="0"/>
          <w:numId w:val="52"/>
        </w:numPr>
      </w:pPr>
      <w:r w:rsidRPr="00306986">
        <w:t xml:space="preserve">Open the .zip file provided and click “Extract all” </w:t>
      </w:r>
      <w:r w:rsidR="00ED17E4">
        <w:t>at</w:t>
      </w:r>
      <w:r w:rsidRPr="00306986">
        <w:t xml:space="preserve"> the top.</w:t>
      </w:r>
    </w:p>
    <w:p w14:paraId="22F0CDCA" w14:textId="3FF353CE" w:rsidR="00220783" w:rsidRPr="00306986" w:rsidRDefault="00220783" w:rsidP="000D4C83">
      <w:pPr>
        <w:pStyle w:val="BodyText"/>
        <w:rPr>
          <w:noProof w:val="0"/>
        </w:rPr>
      </w:pPr>
      <w:r w:rsidRPr="00306986">
        <w:rPr>
          <w:lang w:eastAsia="en-US"/>
        </w:rPr>
        <w:drawing>
          <wp:anchor distT="0" distB="0" distL="114300" distR="114300" simplePos="0" relativeHeight="251702784" behindDoc="0" locked="0" layoutInCell="1" allowOverlap="1" wp14:anchorId="535B11D4" wp14:editId="13B75688">
            <wp:simplePos x="0" y="0"/>
            <wp:positionH relativeFrom="column">
              <wp:posOffset>483870</wp:posOffset>
            </wp:positionH>
            <wp:positionV relativeFrom="paragraph">
              <wp:posOffset>80645</wp:posOffset>
            </wp:positionV>
            <wp:extent cx="3771900" cy="1400175"/>
            <wp:effectExtent l="19050" t="19050" r="19050" b="28575"/>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1400175"/>
                    </a:xfrm>
                    <a:prstGeom prst="rect">
                      <a:avLst/>
                    </a:prstGeom>
                    <a:noFill/>
                    <a:ln w="3175">
                      <a:solidFill>
                        <a:schemeClr val="tx1"/>
                      </a:solidFill>
                    </a:ln>
                  </pic:spPr>
                </pic:pic>
              </a:graphicData>
            </a:graphic>
          </wp:anchor>
        </w:drawing>
      </w:r>
    </w:p>
    <w:p w14:paraId="05EC809D" w14:textId="5D0EB005" w:rsidR="00220783" w:rsidRPr="00306986" w:rsidRDefault="00220783" w:rsidP="000D4C83">
      <w:pPr>
        <w:pStyle w:val="BodyText"/>
      </w:pPr>
    </w:p>
    <w:p w14:paraId="1783975F" w14:textId="2E52CC0A" w:rsidR="00220783" w:rsidRPr="00306986" w:rsidRDefault="00220783" w:rsidP="000D4C83">
      <w:pPr>
        <w:pStyle w:val="BodyText"/>
      </w:pPr>
    </w:p>
    <w:p w14:paraId="396A5BC6" w14:textId="404F80FD" w:rsidR="00220783" w:rsidRPr="00306986" w:rsidRDefault="00220783" w:rsidP="000D4C83">
      <w:pPr>
        <w:pStyle w:val="BodyText"/>
      </w:pPr>
    </w:p>
    <w:p w14:paraId="45143D61" w14:textId="77777777" w:rsidR="00220783" w:rsidRPr="00306986" w:rsidRDefault="00220783" w:rsidP="000D4C83">
      <w:pPr>
        <w:pStyle w:val="BodyText"/>
      </w:pPr>
    </w:p>
    <w:p w14:paraId="43719E72" w14:textId="4F7E6B9D" w:rsidR="008D2EFA" w:rsidRPr="00306986" w:rsidRDefault="008D2EFA" w:rsidP="000D4C83">
      <w:pPr>
        <w:pStyle w:val="BodyText"/>
      </w:pPr>
    </w:p>
    <w:p w14:paraId="7CC8A65F" w14:textId="0B898867" w:rsidR="00313568" w:rsidRPr="00306986" w:rsidRDefault="0020180F" w:rsidP="000D4C83">
      <w:pPr>
        <w:pStyle w:val="BodyText"/>
      </w:pPr>
      <w:r w:rsidRPr="00306986">
        <w:t>D</w:t>
      </w:r>
      <w:r w:rsidR="00313568" w:rsidRPr="00306986">
        <w:t xml:space="preserve">ouble click the file titled </w:t>
      </w:r>
      <w:r w:rsidR="00707D7B">
        <w:t>“</w:t>
      </w:r>
      <w:r w:rsidR="00313568" w:rsidRPr="00306986">
        <w:t>STIGApplicabilityGuide</w:t>
      </w:r>
      <w:r w:rsidR="00707D7B">
        <w:t>”</w:t>
      </w:r>
      <w:r w:rsidR="00313568" w:rsidRPr="00306986">
        <w:t>.</w:t>
      </w:r>
    </w:p>
    <w:p w14:paraId="3724237A" w14:textId="4C608220" w:rsidR="0098151E" w:rsidRPr="00306986" w:rsidRDefault="0098151E" w:rsidP="0098151E">
      <w:pPr>
        <w:pStyle w:val="Heading2"/>
        <w:rPr>
          <w:b w:val="0"/>
          <w:color w:val="6639B7"/>
        </w:rPr>
      </w:pPr>
      <w:bookmarkStart w:id="25" w:name="_Toc21524698"/>
      <w:bookmarkStart w:id="26" w:name="_Toc21589133"/>
      <w:bookmarkStart w:id="27" w:name="_Toc21589134"/>
      <w:bookmarkEnd w:id="25"/>
      <w:bookmarkEnd w:id="26"/>
      <w:r w:rsidRPr="00306986">
        <w:rPr>
          <w:b w:val="0"/>
          <w:color w:val="6639B7"/>
        </w:rPr>
        <w:t>Mac OS</w:t>
      </w:r>
      <w:bookmarkEnd w:id="27"/>
    </w:p>
    <w:p w14:paraId="0071D950" w14:textId="16BE59BA" w:rsidR="0098151E" w:rsidRPr="00306986" w:rsidRDefault="0027156B" w:rsidP="000D4C83">
      <w:pPr>
        <w:pStyle w:val="BodyText"/>
        <w:numPr>
          <w:ilvl w:val="0"/>
          <w:numId w:val="53"/>
        </w:numPr>
      </w:pPr>
      <w:r w:rsidRPr="00306986">
        <w:t>Double click the</w:t>
      </w:r>
      <w:r w:rsidR="003A66E4" w:rsidRPr="00306986">
        <w:t xml:space="preserve"> downloaded .zip file. </w:t>
      </w:r>
      <w:r w:rsidR="00F31366" w:rsidRPr="00306986">
        <w:t>The files will b</w:t>
      </w:r>
      <w:r w:rsidR="00371C64" w:rsidRPr="00306986">
        <w:t>e automatically extracted and it will create a new folder</w:t>
      </w:r>
      <w:r w:rsidR="00D80A65" w:rsidRPr="00306986">
        <w:t xml:space="preserve"> with the same name</w:t>
      </w:r>
      <w:r w:rsidR="0098151E" w:rsidRPr="00306986">
        <w:t>.</w:t>
      </w:r>
    </w:p>
    <w:p w14:paraId="1F84E294" w14:textId="37A8788A" w:rsidR="00D80A65" w:rsidRPr="00306986" w:rsidRDefault="00D80A65" w:rsidP="000D4C83">
      <w:pPr>
        <w:pStyle w:val="BodyText"/>
        <w:numPr>
          <w:ilvl w:val="0"/>
          <w:numId w:val="53"/>
        </w:numPr>
      </w:pPr>
      <w:r w:rsidRPr="00306986">
        <w:t>Open the newly created folder</w:t>
      </w:r>
      <w:r w:rsidR="001411BF" w:rsidRPr="00306986">
        <w:t xml:space="preserve"> and double click the file titled </w:t>
      </w:r>
      <w:r w:rsidR="00707D7B">
        <w:t>“</w:t>
      </w:r>
      <w:r w:rsidR="001411BF" w:rsidRPr="00306986">
        <w:t>STIGApplicabilityGuide</w:t>
      </w:r>
      <w:r w:rsidR="00707D7B">
        <w:t>”.</w:t>
      </w:r>
    </w:p>
    <w:p w14:paraId="2C698711" w14:textId="5F774661" w:rsidR="00F5599B" w:rsidRPr="00306986" w:rsidRDefault="0098151E" w:rsidP="00313568">
      <w:pPr>
        <w:pStyle w:val="Heading2"/>
        <w:rPr>
          <w:b w:val="0"/>
          <w:color w:val="6639B7"/>
        </w:rPr>
      </w:pPr>
      <w:bookmarkStart w:id="28" w:name="_Toc21524700"/>
      <w:bookmarkStart w:id="29" w:name="_Toc21589135"/>
      <w:bookmarkStart w:id="30" w:name="_Toc21589136"/>
      <w:bookmarkEnd w:id="28"/>
      <w:bookmarkEnd w:id="29"/>
      <w:r w:rsidRPr="00306986">
        <w:rPr>
          <w:b w:val="0"/>
          <w:color w:val="6639B7"/>
        </w:rPr>
        <w:t>Linux</w:t>
      </w:r>
      <w:bookmarkEnd w:id="30"/>
    </w:p>
    <w:p w14:paraId="3D2F424C" w14:textId="7C1304A2" w:rsidR="005328C9" w:rsidRPr="00306986" w:rsidRDefault="00FA35F0" w:rsidP="000D4C83">
      <w:pPr>
        <w:pStyle w:val="BodyText"/>
        <w:numPr>
          <w:ilvl w:val="0"/>
          <w:numId w:val="54"/>
        </w:numPr>
      </w:pPr>
      <w:r w:rsidRPr="00306986">
        <w:t>Open the .zip file provided and click “Extrac</w:t>
      </w:r>
      <w:r w:rsidR="00495CB3" w:rsidRPr="00306986">
        <w:t>t</w:t>
      </w:r>
      <w:r w:rsidRPr="00306986">
        <w:t>” on the top</w:t>
      </w:r>
      <w:r w:rsidR="000B6466" w:rsidRPr="00306986">
        <w:t xml:space="preserve"> left</w:t>
      </w:r>
      <w:r w:rsidRPr="00306986">
        <w:t>.</w:t>
      </w:r>
    </w:p>
    <w:p w14:paraId="36F1C969" w14:textId="77422250" w:rsidR="005328C9" w:rsidRPr="00306986" w:rsidRDefault="00F239DC" w:rsidP="000D4C83">
      <w:pPr>
        <w:pStyle w:val="BodyText"/>
        <w:rPr>
          <w:noProof w:val="0"/>
        </w:rPr>
      </w:pPr>
      <w:r w:rsidRPr="00306986">
        <w:rPr>
          <w:lang w:eastAsia="en-US"/>
        </w:rPr>
        <w:drawing>
          <wp:anchor distT="0" distB="0" distL="114300" distR="114300" simplePos="0" relativeHeight="251703808" behindDoc="0" locked="0" layoutInCell="1" allowOverlap="1" wp14:anchorId="39C604EA" wp14:editId="7B7F4E88">
            <wp:simplePos x="0" y="0"/>
            <wp:positionH relativeFrom="column">
              <wp:posOffset>476250</wp:posOffset>
            </wp:positionH>
            <wp:positionV relativeFrom="paragraph">
              <wp:posOffset>111760</wp:posOffset>
            </wp:positionV>
            <wp:extent cx="4114800" cy="91440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914400"/>
                    </a:xfrm>
                    <a:prstGeom prst="rect">
                      <a:avLst/>
                    </a:prstGeom>
                    <a:noFill/>
                    <a:ln>
                      <a:noFill/>
                    </a:ln>
                  </pic:spPr>
                </pic:pic>
              </a:graphicData>
            </a:graphic>
          </wp:anchor>
        </w:drawing>
      </w:r>
    </w:p>
    <w:p w14:paraId="4F1105AB" w14:textId="5B133F92" w:rsidR="005328C9" w:rsidRPr="00306986" w:rsidRDefault="005328C9" w:rsidP="000D4C83">
      <w:pPr>
        <w:pStyle w:val="BodyText"/>
      </w:pPr>
    </w:p>
    <w:p w14:paraId="0C7AA4B3" w14:textId="77777777" w:rsidR="005328C9" w:rsidRPr="00306986" w:rsidRDefault="005328C9" w:rsidP="000D4C83">
      <w:pPr>
        <w:pStyle w:val="BodyText"/>
      </w:pPr>
    </w:p>
    <w:p w14:paraId="6EA66B64" w14:textId="5F3DE728" w:rsidR="005328C9" w:rsidRPr="00306986" w:rsidRDefault="005328C9" w:rsidP="000D4C83">
      <w:pPr>
        <w:pStyle w:val="BodyText"/>
      </w:pPr>
    </w:p>
    <w:p w14:paraId="64D9D67A" w14:textId="2F9FC5A1" w:rsidR="00454C18" w:rsidRDefault="00454C18" w:rsidP="000D4C83">
      <w:pPr>
        <w:pStyle w:val="BodyText"/>
      </w:pPr>
      <w:r>
        <w:br w:type="page"/>
      </w:r>
    </w:p>
    <w:p w14:paraId="2F3CCC89" w14:textId="77777777" w:rsidR="00F5526F" w:rsidRDefault="00D854F8" w:rsidP="000D4C83">
      <w:pPr>
        <w:pStyle w:val="BodyText"/>
      </w:pPr>
      <w:r w:rsidRPr="00306986">
        <w:lastRenderedPageBreak/>
        <w:t xml:space="preserve">Create a new folder and </w:t>
      </w:r>
      <w:r w:rsidR="004F3BBB" w:rsidRPr="00306986">
        <w:t xml:space="preserve">give it a </w:t>
      </w:r>
      <w:r w:rsidRPr="00306986">
        <w:t>name</w:t>
      </w:r>
      <w:r w:rsidR="004F3BBB" w:rsidRPr="00306986">
        <w:t>.</w:t>
      </w:r>
    </w:p>
    <w:p w14:paraId="4B788FC2" w14:textId="60B8DE80" w:rsidR="004F3BBB" w:rsidRPr="00306986" w:rsidRDefault="004F3BBB" w:rsidP="000D4C83">
      <w:pPr>
        <w:pStyle w:val="BodyText"/>
        <w:rPr>
          <w:noProof w:val="0"/>
        </w:rPr>
      </w:pPr>
      <w:r w:rsidRPr="00306986">
        <w:rPr>
          <w:lang w:eastAsia="en-US"/>
        </w:rPr>
        <w:drawing>
          <wp:anchor distT="0" distB="0" distL="114300" distR="114300" simplePos="0" relativeHeight="251704832" behindDoc="0" locked="0" layoutInCell="1" allowOverlap="1" wp14:anchorId="6769B8B7" wp14:editId="5DF4C146">
            <wp:simplePos x="0" y="0"/>
            <wp:positionH relativeFrom="column">
              <wp:posOffset>474345</wp:posOffset>
            </wp:positionH>
            <wp:positionV relativeFrom="paragraph">
              <wp:posOffset>74295</wp:posOffset>
            </wp:positionV>
            <wp:extent cx="2733675" cy="1433830"/>
            <wp:effectExtent l="0" t="0" r="9525"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428C8" w14:textId="172E1307" w:rsidR="004F3BBB" w:rsidRPr="00306986" w:rsidRDefault="004F3BBB" w:rsidP="000D4C83">
      <w:pPr>
        <w:pStyle w:val="BodyText"/>
      </w:pPr>
    </w:p>
    <w:p w14:paraId="06E555E6" w14:textId="271D1A1E" w:rsidR="004F3BBB" w:rsidRPr="00306986" w:rsidRDefault="004F3BBB" w:rsidP="000D4C83">
      <w:pPr>
        <w:pStyle w:val="BodyText"/>
      </w:pPr>
    </w:p>
    <w:p w14:paraId="227FC844" w14:textId="1B32AA9A" w:rsidR="004F3BBB" w:rsidRPr="00306986" w:rsidRDefault="004F3BBB" w:rsidP="000D4C83">
      <w:pPr>
        <w:pStyle w:val="BodyText"/>
      </w:pPr>
    </w:p>
    <w:p w14:paraId="01C79DE1" w14:textId="62008299" w:rsidR="004F3BBB" w:rsidRPr="00306986" w:rsidRDefault="004F3BBB" w:rsidP="000D4C83">
      <w:pPr>
        <w:pStyle w:val="BodyText"/>
      </w:pPr>
    </w:p>
    <w:p w14:paraId="489F1AD3" w14:textId="1AD4E912" w:rsidR="004F3BBB" w:rsidRPr="00306986" w:rsidRDefault="004F3BBB" w:rsidP="000D4C83">
      <w:pPr>
        <w:pStyle w:val="BodyText"/>
      </w:pPr>
    </w:p>
    <w:p w14:paraId="22B84C5C" w14:textId="77777777" w:rsidR="004F3BBB" w:rsidRPr="00306986" w:rsidRDefault="004F3BBB" w:rsidP="000D4C83">
      <w:pPr>
        <w:pStyle w:val="BodyText"/>
      </w:pPr>
    </w:p>
    <w:p w14:paraId="22E100CE" w14:textId="7A329790" w:rsidR="00D854F8" w:rsidRPr="00306986" w:rsidRDefault="00980E75" w:rsidP="000D4C83">
      <w:pPr>
        <w:pStyle w:val="BodyText"/>
        <w:numPr>
          <w:ilvl w:val="0"/>
          <w:numId w:val="54"/>
        </w:numPr>
      </w:pPr>
      <w:r w:rsidRPr="00306986">
        <w:t>Open the newly created folder</w:t>
      </w:r>
      <w:r w:rsidR="00454C18">
        <w:t>,</w:t>
      </w:r>
      <w:r w:rsidRPr="00306986">
        <w:t xml:space="preserve"> and </w:t>
      </w:r>
      <w:r w:rsidR="00454C18">
        <w:t>then</w:t>
      </w:r>
      <w:r w:rsidR="000D27B6">
        <w:t xml:space="preserve"> navigate to Files &gt;</w:t>
      </w:r>
      <w:r w:rsidRPr="00306986">
        <w:t xml:space="preserve">&gt; </w:t>
      </w:r>
      <w:r w:rsidR="007676C1" w:rsidRPr="00306986">
        <w:t>Preferences</w:t>
      </w:r>
      <w:r w:rsidR="00454C18">
        <w:t xml:space="preserve"> at the top left.</w:t>
      </w:r>
    </w:p>
    <w:p w14:paraId="3C4B04D5" w14:textId="6B24A705" w:rsidR="00D345F6" w:rsidRPr="00306986" w:rsidRDefault="00D345F6" w:rsidP="000D4C83">
      <w:pPr>
        <w:pStyle w:val="BodyText"/>
        <w:rPr>
          <w:noProof w:val="0"/>
        </w:rPr>
      </w:pPr>
      <w:r w:rsidRPr="00306986">
        <w:rPr>
          <w:lang w:eastAsia="en-US"/>
        </w:rPr>
        <w:drawing>
          <wp:anchor distT="0" distB="0" distL="114300" distR="114300" simplePos="0" relativeHeight="251705856" behindDoc="0" locked="0" layoutInCell="1" allowOverlap="1" wp14:anchorId="5EEC7BB1" wp14:editId="11A77CAA">
            <wp:simplePos x="0" y="0"/>
            <wp:positionH relativeFrom="column">
              <wp:posOffset>531495</wp:posOffset>
            </wp:positionH>
            <wp:positionV relativeFrom="paragraph">
              <wp:posOffset>93345</wp:posOffset>
            </wp:positionV>
            <wp:extent cx="2676525" cy="2009775"/>
            <wp:effectExtent l="0" t="0" r="9525" b="9525"/>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22463"/>
                    <a:stretch/>
                  </pic:blipFill>
                  <pic:spPr bwMode="auto">
                    <a:xfrm>
                      <a:off x="0" y="0"/>
                      <a:ext cx="2676525"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E4735" w14:textId="7CA2FAB8" w:rsidR="00D345F6" w:rsidRPr="00306986" w:rsidRDefault="00D345F6" w:rsidP="000D4C83">
      <w:pPr>
        <w:pStyle w:val="BodyText"/>
      </w:pPr>
    </w:p>
    <w:p w14:paraId="1E26CD7E" w14:textId="5C58B19E" w:rsidR="00D345F6" w:rsidRPr="00306986" w:rsidRDefault="00D345F6" w:rsidP="000D4C83">
      <w:pPr>
        <w:pStyle w:val="BodyText"/>
      </w:pPr>
    </w:p>
    <w:p w14:paraId="6E32143E" w14:textId="30E47FC7" w:rsidR="00D345F6" w:rsidRPr="00306986" w:rsidRDefault="00D345F6" w:rsidP="000D4C83">
      <w:pPr>
        <w:pStyle w:val="BodyText"/>
      </w:pPr>
    </w:p>
    <w:p w14:paraId="28ACE5D7" w14:textId="6D4466E0" w:rsidR="00D345F6" w:rsidRPr="00306986" w:rsidRDefault="00D345F6" w:rsidP="000D4C83">
      <w:pPr>
        <w:pStyle w:val="BodyText"/>
      </w:pPr>
    </w:p>
    <w:p w14:paraId="1826CF46" w14:textId="4EAD39C4" w:rsidR="00D345F6" w:rsidRPr="00306986" w:rsidRDefault="00D345F6" w:rsidP="000D4C83">
      <w:pPr>
        <w:pStyle w:val="BodyText"/>
      </w:pPr>
    </w:p>
    <w:p w14:paraId="73CAD8A5" w14:textId="47E636DD" w:rsidR="00D345F6" w:rsidRPr="00306986" w:rsidRDefault="00D345F6" w:rsidP="000D4C83">
      <w:pPr>
        <w:pStyle w:val="BodyText"/>
      </w:pPr>
    </w:p>
    <w:p w14:paraId="65D39F1D" w14:textId="5A6298B2" w:rsidR="00D345F6" w:rsidRPr="00306986" w:rsidRDefault="00D345F6" w:rsidP="000D4C83">
      <w:pPr>
        <w:pStyle w:val="BodyText"/>
      </w:pPr>
    </w:p>
    <w:p w14:paraId="2C65F9C6" w14:textId="283D4DA4" w:rsidR="00EC484E" w:rsidRPr="00306986" w:rsidRDefault="00EC484E" w:rsidP="000D4C83">
      <w:pPr>
        <w:pStyle w:val="BodyText"/>
      </w:pPr>
    </w:p>
    <w:p w14:paraId="7B5DF859" w14:textId="01ED7464" w:rsidR="00EC484E" w:rsidRPr="00306986" w:rsidRDefault="00454C18" w:rsidP="000D4C83">
      <w:pPr>
        <w:pStyle w:val="BodyText"/>
        <w:numPr>
          <w:ilvl w:val="0"/>
          <w:numId w:val="54"/>
        </w:numPr>
      </w:pPr>
      <w:r>
        <w:t>C</w:t>
      </w:r>
      <w:r w:rsidR="004B1D6D" w:rsidRPr="00306986">
        <w:t>lick on the “Behavior” tab</w:t>
      </w:r>
      <w:r w:rsidR="007E077C" w:rsidRPr="00306986">
        <w:t xml:space="preserve"> and under “Executable Text Files”, select “Run them”</w:t>
      </w:r>
      <w:r w:rsidR="00341C80" w:rsidRPr="00306986">
        <w:t xml:space="preserve">, and </w:t>
      </w:r>
      <w:r>
        <w:t xml:space="preserve">then </w:t>
      </w:r>
      <w:r w:rsidR="00341C80" w:rsidRPr="00306986">
        <w:t xml:space="preserve">close </w:t>
      </w:r>
      <w:r w:rsidR="00FD3286" w:rsidRPr="00306986">
        <w:t>the window.</w:t>
      </w:r>
    </w:p>
    <w:p w14:paraId="74D09449" w14:textId="552C4CDF" w:rsidR="00341C80" w:rsidRPr="00306986" w:rsidRDefault="00341C80" w:rsidP="000D4C83">
      <w:pPr>
        <w:pStyle w:val="BodyText"/>
        <w:rPr>
          <w:noProof w:val="0"/>
        </w:rPr>
      </w:pPr>
      <w:r w:rsidRPr="00306986">
        <w:rPr>
          <w:lang w:eastAsia="en-US"/>
        </w:rPr>
        <w:drawing>
          <wp:anchor distT="0" distB="0" distL="114300" distR="114300" simplePos="0" relativeHeight="251706880" behindDoc="0" locked="0" layoutInCell="1" allowOverlap="1" wp14:anchorId="346BF84A" wp14:editId="61663E41">
            <wp:simplePos x="0" y="0"/>
            <wp:positionH relativeFrom="column">
              <wp:posOffset>531495</wp:posOffset>
            </wp:positionH>
            <wp:positionV relativeFrom="paragraph">
              <wp:posOffset>131445</wp:posOffset>
            </wp:positionV>
            <wp:extent cx="3324225" cy="2242820"/>
            <wp:effectExtent l="0" t="0" r="9525" b="508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b="20920"/>
                    <a:stretch/>
                  </pic:blipFill>
                  <pic:spPr bwMode="auto">
                    <a:xfrm>
                      <a:off x="0" y="0"/>
                      <a:ext cx="3324225" cy="224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7C31E" w14:textId="34D11C02" w:rsidR="00B0660F" w:rsidRPr="00306986" w:rsidRDefault="00B0660F" w:rsidP="000D4C83">
      <w:pPr>
        <w:pStyle w:val="BodyText"/>
      </w:pPr>
    </w:p>
    <w:p w14:paraId="3C2A9A0D" w14:textId="6CEBE7B9" w:rsidR="00B0660F" w:rsidRPr="00306986" w:rsidRDefault="00B0660F" w:rsidP="000D4C83">
      <w:pPr>
        <w:pStyle w:val="BodyText"/>
      </w:pPr>
    </w:p>
    <w:p w14:paraId="3ACF7663" w14:textId="2ED2E53B" w:rsidR="00B0660F" w:rsidRPr="00306986" w:rsidRDefault="00B0660F" w:rsidP="000D4C83">
      <w:pPr>
        <w:pStyle w:val="BodyText"/>
      </w:pPr>
    </w:p>
    <w:p w14:paraId="717DC646" w14:textId="012C50E3" w:rsidR="00B0660F" w:rsidRPr="00306986" w:rsidRDefault="00B0660F" w:rsidP="000D4C83">
      <w:pPr>
        <w:pStyle w:val="BodyText"/>
      </w:pPr>
    </w:p>
    <w:p w14:paraId="1C27C5D8" w14:textId="3CDDBDD8" w:rsidR="00B0660F" w:rsidRPr="00306986" w:rsidRDefault="00B0660F" w:rsidP="000D4C83">
      <w:pPr>
        <w:pStyle w:val="BodyText"/>
      </w:pPr>
    </w:p>
    <w:p w14:paraId="21C8ECA9" w14:textId="342BE1D1" w:rsidR="00B0660F" w:rsidRPr="00306986" w:rsidRDefault="00B0660F" w:rsidP="000D4C83">
      <w:pPr>
        <w:pStyle w:val="BodyText"/>
      </w:pPr>
    </w:p>
    <w:p w14:paraId="1282E146" w14:textId="420905CF" w:rsidR="00B0660F" w:rsidRPr="00306986" w:rsidRDefault="00B0660F" w:rsidP="000D4C83">
      <w:pPr>
        <w:pStyle w:val="BodyText"/>
      </w:pPr>
    </w:p>
    <w:p w14:paraId="6F30A5B2" w14:textId="69191971" w:rsidR="00B0660F" w:rsidRDefault="00B0660F" w:rsidP="000D4C83">
      <w:pPr>
        <w:pStyle w:val="BodyText"/>
      </w:pPr>
    </w:p>
    <w:p w14:paraId="02F203CF" w14:textId="77777777" w:rsidR="004B6D1C" w:rsidRPr="00306986" w:rsidRDefault="004B6D1C" w:rsidP="000D4C83">
      <w:pPr>
        <w:pStyle w:val="BodyText"/>
      </w:pPr>
    </w:p>
    <w:p w14:paraId="6F95FB57" w14:textId="6221115A" w:rsidR="00B0660F" w:rsidRPr="00306986" w:rsidRDefault="00412582" w:rsidP="000D4C83">
      <w:pPr>
        <w:pStyle w:val="BodyText"/>
        <w:numPr>
          <w:ilvl w:val="0"/>
          <w:numId w:val="54"/>
        </w:numPr>
      </w:pPr>
      <w:r w:rsidRPr="00306986">
        <w:t xml:space="preserve">Double click the file titled </w:t>
      </w:r>
      <w:r w:rsidR="004B6D1C">
        <w:t>“</w:t>
      </w:r>
      <w:r w:rsidRPr="00306986">
        <w:t>STIGApplicabilityGuide</w:t>
      </w:r>
      <w:r w:rsidR="004B6D1C">
        <w:t>”</w:t>
      </w:r>
      <w:r w:rsidRPr="00306986">
        <w:t xml:space="preserve"> to open </w:t>
      </w:r>
      <w:r w:rsidR="0098151E" w:rsidRPr="00306986">
        <w:t>it.</w:t>
      </w:r>
    </w:p>
    <w:p w14:paraId="7132A454" w14:textId="382ADAE9" w:rsidR="002E0E3D" w:rsidRPr="00306986" w:rsidRDefault="009B59F2" w:rsidP="00B36BF6">
      <w:pPr>
        <w:pStyle w:val="Heading1"/>
      </w:pPr>
      <w:bookmarkStart w:id="31" w:name="_Toc534900674"/>
      <w:bookmarkStart w:id="32" w:name="_Toc21589137"/>
      <w:r w:rsidRPr="00306986">
        <w:lastRenderedPageBreak/>
        <w:t>Menu Bar</w:t>
      </w:r>
      <w:bookmarkEnd w:id="31"/>
      <w:bookmarkEnd w:id="32"/>
    </w:p>
    <w:p w14:paraId="61F710B9" w14:textId="42B6BB2D" w:rsidR="0086328E" w:rsidRPr="00306986" w:rsidRDefault="009B59F2" w:rsidP="00967F68">
      <w:pPr>
        <w:pStyle w:val="Heading2"/>
        <w:spacing w:after="120"/>
        <w:ind w:left="0" w:firstLine="0"/>
        <w:rPr>
          <w:b w:val="0"/>
          <w:color w:val="6639B7"/>
        </w:rPr>
      </w:pPr>
      <w:bookmarkStart w:id="33" w:name="_Toc21589138"/>
      <w:r w:rsidRPr="00306986">
        <w:rPr>
          <w:b w:val="0"/>
          <w:color w:val="6639B7"/>
        </w:rPr>
        <w:t>File Menu</w:t>
      </w:r>
      <w:bookmarkEnd w:id="33"/>
    </w:p>
    <w:p w14:paraId="1798D07B" w14:textId="4C428BA2" w:rsidR="009B59F2" w:rsidRPr="00306986" w:rsidRDefault="002E5218" w:rsidP="000D4C83">
      <w:pPr>
        <w:pStyle w:val="BodyText"/>
      </w:pPr>
      <w:r w:rsidRPr="00306986">
        <w:rPr>
          <w:lang w:eastAsia="en-US"/>
        </w:rPr>
        <w:drawing>
          <wp:anchor distT="0" distB="0" distL="114300" distR="114300" simplePos="0" relativeHeight="251658752" behindDoc="1" locked="0" layoutInCell="1" allowOverlap="1" wp14:anchorId="341F5550" wp14:editId="2A6F1BCE">
            <wp:simplePos x="0" y="0"/>
            <wp:positionH relativeFrom="column">
              <wp:posOffset>619125</wp:posOffset>
            </wp:positionH>
            <wp:positionV relativeFrom="paragraph">
              <wp:posOffset>474980</wp:posOffset>
            </wp:positionV>
            <wp:extent cx="1384300" cy="1631950"/>
            <wp:effectExtent l="19050" t="19050" r="25400" b="2540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4300" cy="163195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9B59F2" w:rsidRPr="00306986">
        <w:t xml:space="preserve">The File Menu allows you to </w:t>
      </w:r>
      <w:r w:rsidR="008129D9" w:rsidRPr="00306986">
        <w:t xml:space="preserve">open, save, </w:t>
      </w:r>
      <w:r w:rsidR="009B59F2" w:rsidRPr="00306986">
        <w:t xml:space="preserve">export, and create new </w:t>
      </w:r>
      <w:r w:rsidR="004D5E0F" w:rsidRPr="00306986">
        <w:t>a</w:t>
      </w:r>
      <w:r w:rsidR="009B59F2" w:rsidRPr="00306986">
        <w:t xml:space="preserve">sset </w:t>
      </w:r>
      <w:r w:rsidR="004D5E0F" w:rsidRPr="00306986">
        <w:t>c</w:t>
      </w:r>
      <w:r w:rsidR="009B59F2" w:rsidRPr="00306986">
        <w:t>ollections.</w:t>
      </w:r>
    </w:p>
    <w:p w14:paraId="145D5717" w14:textId="744AD651" w:rsidR="009B59F2" w:rsidRPr="00306986" w:rsidRDefault="009B59F2" w:rsidP="000D4C83">
      <w:pPr>
        <w:pStyle w:val="BodyText"/>
      </w:pPr>
    </w:p>
    <w:p w14:paraId="2FC34C8A" w14:textId="5BF72658" w:rsidR="00A5086A" w:rsidRPr="00306986" w:rsidRDefault="009B59F2" w:rsidP="00967F68">
      <w:pPr>
        <w:pStyle w:val="Heading2"/>
        <w:spacing w:after="120"/>
        <w:ind w:left="0" w:firstLine="0"/>
        <w:rPr>
          <w:b w:val="0"/>
          <w:color w:val="6639B7"/>
        </w:rPr>
      </w:pPr>
      <w:bookmarkStart w:id="34" w:name="_Toc21589139"/>
      <w:r w:rsidRPr="00306986">
        <w:rPr>
          <w:b w:val="0"/>
          <w:color w:val="6639B7"/>
        </w:rPr>
        <w:t>View Menu</w:t>
      </w:r>
      <w:bookmarkEnd w:id="34"/>
    </w:p>
    <w:p w14:paraId="3590C69A" w14:textId="5B815F24" w:rsidR="009B59F2" w:rsidRPr="00306986" w:rsidRDefault="00454C18" w:rsidP="000D4C83">
      <w:pPr>
        <w:pStyle w:val="BodyText"/>
      </w:pPr>
      <w:r w:rsidRPr="00306986">
        <w:rPr>
          <w:lang w:eastAsia="en-US"/>
        </w:rPr>
        <w:drawing>
          <wp:anchor distT="0" distB="0" distL="114300" distR="114300" simplePos="0" relativeHeight="251622912" behindDoc="0" locked="0" layoutInCell="1" allowOverlap="1" wp14:anchorId="4268E48A" wp14:editId="038A7FA9">
            <wp:simplePos x="0" y="0"/>
            <wp:positionH relativeFrom="column">
              <wp:posOffset>615950</wp:posOffset>
            </wp:positionH>
            <wp:positionV relativeFrom="paragraph">
              <wp:posOffset>574040</wp:posOffset>
            </wp:positionV>
            <wp:extent cx="2002790" cy="822960"/>
            <wp:effectExtent l="19050" t="19050" r="16510" b="152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2790" cy="82296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9B59F2" w:rsidRPr="00306986">
        <w:t xml:space="preserve">The View menu allows users to preview the current list of </w:t>
      </w:r>
      <w:r w:rsidR="004D5E0F" w:rsidRPr="00306986">
        <w:t>p</w:t>
      </w:r>
      <w:r w:rsidR="009B59F2" w:rsidRPr="00306986">
        <w:t xml:space="preserve">olicy </w:t>
      </w:r>
      <w:r w:rsidR="004D5E0F" w:rsidRPr="00306986">
        <w:t>d</w:t>
      </w:r>
      <w:r w:rsidR="009B59F2" w:rsidRPr="00306986">
        <w:t xml:space="preserve">ocuments that apply to their asset posture. As more items </w:t>
      </w:r>
      <w:r w:rsidR="000670BA" w:rsidRPr="00306986">
        <w:t xml:space="preserve">are added </w:t>
      </w:r>
      <w:r w:rsidR="009B59F2" w:rsidRPr="00306986">
        <w:t>to the tree</w:t>
      </w:r>
      <w:r w:rsidR="000670BA" w:rsidRPr="00306986">
        <w:t>,</w:t>
      </w:r>
      <w:r w:rsidR="009B59F2" w:rsidRPr="00306986">
        <w:t xml:space="preserve"> more items will show in the Document List. </w:t>
      </w:r>
    </w:p>
    <w:p w14:paraId="5DCF404D" w14:textId="15FE6550" w:rsidR="009B59F2" w:rsidRPr="00306986" w:rsidRDefault="009B59F2" w:rsidP="000D4C83">
      <w:pPr>
        <w:pStyle w:val="BodyText"/>
      </w:pPr>
    </w:p>
    <w:p w14:paraId="206517D3" w14:textId="5AF12366" w:rsidR="000D6F36" w:rsidRPr="000D6F36" w:rsidRDefault="00B92949" w:rsidP="00967F68">
      <w:pPr>
        <w:pStyle w:val="Heading2"/>
        <w:spacing w:after="120"/>
        <w:ind w:left="0" w:firstLine="0"/>
        <w:rPr>
          <w:b w:val="0"/>
          <w:color w:val="6639B7"/>
        </w:rPr>
      </w:pPr>
      <w:bookmarkStart w:id="35" w:name="_Toc21589140"/>
      <w:r w:rsidRPr="00306986">
        <w:rPr>
          <w:b w:val="0"/>
          <w:color w:val="6639B7"/>
        </w:rPr>
        <w:t>Help</w:t>
      </w:r>
      <w:r w:rsidR="009B59F2" w:rsidRPr="00306986">
        <w:rPr>
          <w:b w:val="0"/>
          <w:color w:val="6639B7"/>
        </w:rPr>
        <w:t xml:space="preserve"> Menu</w:t>
      </w:r>
      <w:bookmarkEnd w:id="35"/>
    </w:p>
    <w:p w14:paraId="4E8AE30A" w14:textId="45B6E5EE" w:rsidR="000D6F36" w:rsidRDefault="00B92949" w:rsidP="000D4C83">
      <w:pPr>
        <w:pStyle w:val="BodyText"/>
      </w:pPr>
      <w:r w:rsidRPr="00306986">
        <w:t xml:space="preserve">The Help Menu contains information about the application, </w:t>
      </w:r>
      <w:r w:rsidR="0031733B" w:rsidRPr="00306986">
        <w:t xml:space="preserve">including </w:t>
      </w:r>
      <w:r w:rsidRPr="00306986">
        <w:t>the version number</w:t>
      </w:r>
      <w:r w:rsidR="00D5165E">
        <w:t xml:space="preserve"> and</w:t>
      </w:r>
      <w:r w:rsidR="0031733B" w:rsidRPr="00306986">
        <w:t xml:space="preserve"> a</w:t>
      </w:r>
      <w:r w:rsidRPr="00306986">
        <w:t xml:space="preserve"> list of the applications dependencies and the</w:t>
      </w:r>
      <w:r w:rsidR="001B11AB" w:rsidRPr="00306986">
        <w:t>ir</w:t>
      </w:r>
      <w:r w:rsidRPr="00306986">
        <w:t xml:space="preserve"> licenses</w:t>
      </w:r>
      <w:r w:rsidR="00D5165E">
        <w:t xml:space="preserve">, and </w:t>
      </w:r>
      <w:r w:rsidR="00454C18">
        <w:t xml:space="preserve">offers </w:t>
      </w:r>
      <w:r w:rsidR="00D5165E">
        <w:t>the ability to check for the latest version of the application</w:t>
      </w:r>
      <w:r w:rsidR="000D6F36">
        <w:t>.</w:t>
      </w:r>
    </w:p>
    <w:p w14:paraId="0B1D106E" w14:textId="3A23EF5A" w:rsidR="000D6F36" w:rsidRDefault="00DC7E61" w:rsidP="000D4C83">
      <w:pPr>
        <w:pStyle w:val="BodyText"/>
        <w:rPr>
          <w:noProof w:val="0"/>
        </w:rPr>
      </w:pPr>
      <w:r>
        <w:rPr>
          <w:lang w:eastAsia="en-US"/>
        </w:rPr>
        <w:drawing>
          <wp:anchor distT="0" distB="0" distL="114300" distR="114300" simplePos="0" relativeHeight="251716096" behindDoc="1" locked="0" layoutInCell="1" allowOverlap="0" wp14:anchorId="48ED5913" wp14:editId="7350375B">
            <wp:simplePos x="0" y="0"/>
            <wp:positionH relativeFrom="column">
              <wp:posOffset>615950</wp:posOffset>
            </wp:positionH>
            <wp:positionV relativeFrom="paragraph">
              <wp:posOffset>161290</wp:posOffset>
            </wp:positionV>
            <wp:extent cx="2751641" cy="1490472"/>
            <wp:effectExtent l="19050" t="19050" r="10795" b="14605"/>
            <wp:wrapTight wrapText="bothSides">
              <wp:wrapPolygon edited="0">
                <wp:start x="-150" y="-276"/>
                <wp:lineTo x="-150" y="21536"/>
                <wp:lineTo x="21535" y="21536"/>
                <wp:lineTo x="21535" y="-276"/>
                <wp:lineTo x="-150" y="-276"/>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1641" cy="1490472"/>
                    </a:xfrm>
                    <a:prstGeom prst="rect">
                      <a:avLst/>
                    </a:prstGeom>
                    <a:noFill/>
                    <a:ln w="0">
                      <a:solidFill>
                        <a:schemeClr val="tx1"/>
                      </a:solidFill>
                      <a:round/>
                    </a:ln>
                  </pic:spPr>
                </pic:pic>
              </a:graphicData>
            </a:graphic>
            <wp14:sizeRelV relativeFrom="margin">
              <wp14:pctHeight>0</wp14:pctHeight>
            </wp14:sizeRelV>
          </wp:anchor>
        </w:drawing>
      </w:r>
    </w:p>
    <w:p w14:paraId="5CD1842E" w14:textId="6B01ABAD" w:rsidR="000D6F36" w:rsidRDefault="000D6F36" w:rsidP="000D4C83">
      <w:pPr>
        <w:pStyle w:val="BodyText"/>
      </w:pPr>
    </w:p>
    <w:p w14:paraId="17CB3C8C" w14:textId="2B52095C" w:rsidR="00DC7E61" w:rsidRDefault="00DC7E61" w:rsidP="000D4C83">
      <w:pPr>
        <w:pStyle w:val="BodyText"/>
      </w:pPr>
    </w:p>
    <w:p w14:paraId="0CE48571" w14:textId="58384191" w:rsidR="00DC7E61" w:rsidRDefault="00DC7E61" w:rsidP="000D4C83">
      <w:pPr>
        <w:pStyle w:val="BodyText"/>
      </w:pPr>
    </w:p>
    <w:p w14:paraId="6A797CC3" w14:textId="77777777" w:rsidR="000D6F36" w:rsidRPr="00306986" w:rsidRDefault="000D6F36" w:rsidP="000D4C83">
      <w:pPr>
        <w:pStyle w:val="BodyText"/>
      </w:pPr>
    </w:p>
    <w:p w14:paraId="41D3C4BD" w14:textId="4281165C" w:rsidR="0086328E" w:rsidRPr="00306986" w:rsidRDefault="0086328E" w:rsidP="000D4C83">
      <w:pPr>
        <w:pStyle w:val="BodyText"/>
      </w:pPr>
    </w:p>
    <w:p w14:paraId="7AF90EFB" w14:textId="77777777" w:rsidR="000D6F36" w:rsidRPr="00306986" w:rsidRDefault="000D6F36" w:rsidP="000D4C83">
      <w:pPr>
        <w:pStyle w:val="BodyText"/>
      </w:pPr>
    </w:p>
    <w:p w14:paraId="46AB0CF6" w14:textId="31B3D822" w:rsidR="00CF41D0" w:rsidRPr="00306986" w:rsidRDefault="001C263E" w:rsidP="00B36BF6">
      <w:pPr>
        <w:pStyle w:val="Heading1"/>
      </w:pPr>
      <w:bookmarkStart w:id="36" w:name="_Toc21589141"/>
      <w:r w:rsidRPr="00306986">
        <w:lastRenderedPageBreak/>
        <w:t>Asset Tree</w:t>
      </w:r>
      <w:bookmarkEnd w:id="36"/>
    </w:p>
    <w:p w14:paraId="092E3FF2" w14:textId="734241C4" w:rsidR="00CF41D0" w:rsidRPr="00306986" w:rsidRDefault="00CF41D0" w:rsidP="00967F68">
      <w:pPr>
        <w:pStyle w:val="Heading2"/>
        <w:spacing w:after="120"/>
        <w:ind w:left="0" w:firstLine="0"/>
        <w:rPr>
          <w:b w:val="0"/>
          <w:color w:val="6639B7"/>
        </w:rPr>
      </w:pPr>
      <w:bookmarkStart w:id="37" w:name="_Toc21589142"/>
      <w:r w:rsidRPr="00306986">
        <w:rPr>
          <w:b w:val="0"/>
          <w:color w:val="6639B7"/>
        </w:rPr>
        <w:t>Overview</w:t>
      </w:r>
      <w:bookmarkEnd w:id="37"/>
    </w:p>
    <w:p w14:paraId="3A53E48D" w14:textId="624859FA" w:rsidR="00B502F5" w:rsidRPr="00306986" w:rsidRDefault="00B82E2F" w:rsidP="000D4C83">
      <w:pPr>
        <w:pStyle w:val="BodyText"/>
      </w:pPr>
      <w:r w:rsidRPr="00306986">
        <w:rPr>
          <w:lang w:eastAsia="en-US"/>
        </w:rPr>
        <w:drawing>
          <wp:anchor distT="0" distB="0" distL="114300" distR="114300" simplePos="0" relativeHeight="251623936" behindDoc="0" locked="0" layoutInCell="1" allowOverlap="1" wp14:anchorId="7C325F6B" wp14:editId="67688A67">
            <wp:simplePos x="0" y="0"/>
            <wp:positionH relativeFrom="column">
              <wp:posOffset>697230</wp:posOffset>
            </wp:positionH>
            <wp:positionV relativeFrom="paragraph">
              <wp:posOffset>902970</wp:posOffset>
            </wp:positionV>
            <wp:extent cx="5245735" cy="3679825"/>
            <wp:effectExtent l="19050" t="19050" r="12065" b="158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5735" cy="367982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B502F5" w:rsidRPr="00306986">
        <w:t>The portion of the application under the file menu to the left is the Asset Tree. Here you will be able to see you</w:t>
      </w:r>
      <w:r w:rsidR="00253397" w:rsidRPr="00306986">
        <w:t>r</w:t>
      </w:r>
      <w:r w:rsidR="00B502F5" w:rsidRPr="00306986">
        <w:t xml:space="preserve"> current collection as well as add, edit, or remove assets. The pane to the right side is the where</w:t>
      </w:r>
      <w:r w:rsidR="000D27B6">
        <w:t xml:space="preserve"> users are prompted</w:t>
      </w:r>
      <w:r w:rsidR="00253397" w:rsidRPr="00306986">
        <w:t xml:space="preserve"> and details of the application are selected. </w:t>
      </w:r>
    </w:p>
    <w:p w14:paraId="740F9062" w14:textId="1333A765" w:rsidR="000A23AE" w:rsidRPr="00306986" w:rsidRDefault="000A23AE" w:rsidP="000D4C83">
      <w:pPr>
        <w:pStyle w:val="BodyText"/>
      </w:pPr>
    </w:p>
    <w:p w14:paraId="6ACAC1A9" w14:textId="78D7AE4C" w:rsidR="00DA5BB3" w:rsidRPr="00306986" w:rsidRDefault="001062C1" w:rsidP="000D4C83">
      <w:pPr>
        <w:pStyle w:val="BodyText"/>
        <w:rPr>
          <w:noProof w:val="0"/>
        </w:rPr>
      </w:pPr>
      <w:r w:rsidRPr="00306986">
        <w:rPr>
          <w:lang w:eastAsia="en-US"/>
        </w:rPr>
        <w:drawing>
          <wp:anchor distT="0" distB="0" distL="114300" distR="114300" simplePos="0" relativeHeight="251660800" behindDoc="0" locked="0" layoutInCell="1" allowOverlap="1" wp14:anchorId="23F15C38" wp14:editId="3092846F">
            <wp:simplePos x="0" y="0"/>
            <wp:positionH relativeFrom="column">
              <wp:posOffset>695325</wp:posOffset>
            </wp:positionH>
            <wp:positionV relativeFrom="paragraph">
              <wp:posOffset>295910</wp:posOffset>
            </wp:positionV>
            <wp:extent cx="1477010" cy="1715135"/>
            <wp:effectExtent l="19050" t="19050" r="27940" b="18415"/>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1477010" cy="1715135"/>
                    </a:xfrm>
                    <a:prstGeom prst="rect">
                      <a:avLst/>
                    </a:prstGeom>
                    <a:ln>
                      <a:solidFill>
                        <a:schemeClr val="accent2"/>
                      </a:solidFill>
                    </a:ln>
                  </pic:spPr>
                </pic:pic>
              </a:graphicData>
            </a:graphic>
          </wp:anchor>
        </w:drawing>
      </w:r>
    </w:p>
    <w:p w14:paraId="20420E08" w14:textId="356041BB" w:rsidR="00DA5BB3" w:rsidRPr="00306986" w:rsidRDefault="003C7AA3" w:rsidP="000D4C83">
      <w:pPr>
        <w:pStyle w:val="BodyText"/>
        <w:numPr>
          <w:ilvl w:val="0"/>
          <w:numId w:val="28"/>
        </w:numPr>
      </w:pPr>
      <w:r w:rsidRPr="00306986">
        <w:rPr>
          <w:lang w:eastAsia="en-US"/>
        </w:rPr>
        <w:drawing>
          <wp:anchor distT="0" distB="0" distL="114300" distR="114300" simplePos="0" relativeHeight="251625984" behindDoc="1" locked="0" layoutInCell="1" allowOverlap="1" wp14:anchorId="1D4B1972" wp14:editId="7FEF6931">
            <wp:simplePos x="0" y="0"/>
            <wp:positionH relativeFrom="column">
              <wp:posOffset>694853</wp:posOffset>
            </wp:positionH>
            <wp:positionV relativeFrom="paragraph">
              <wp:posOffset>803809</wp:posOffset>
            </wp:positionV>
            <wp:extent cx="2121535" cy="610870"/>
            <wp:effectExtent l="19050" t="19050" r="12065" b="177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1535" cy="61087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Pr="00306986">
        <w:t>To begin adding assets</w:t>
      </w:r>
      <w:r>
        <w:t>,</w:t>
      </w:r>
      <w:r w:rsidRPr="00306986">
        <w:t xml:space="preserve"> </w:t>
      </w:r>
      <w:r>
        <w:t>navigate to t</w:t>
      </w:r>
      <w:r w:rsidRPr="00306986">
        <w:t>he menu bar</w:t>
      </w:r>
      <w:r>
        <w:t xml:space="preserve"> and</w:t>
      </w:r>
      <w:r w:rsidRPr="00306986">
        <w:t xml:space="preserve"> select File </w:t>
      </w:r>
      <w:r w:rsidR="000D27B6">
        <w:t>&gt;&gt;</w:t>
      </w:r>
      <w:r w:rsidRPr="00306986">
        <w:t xml:space="preserve"> New Collection.</w:t>
      </w:r>
      <w:r>
        <w:t xml:space="preserve"> </w:t>
      </w:r>
      <w:r w:rsidR="00DA5BB3" w:rsidRPr="00306986">
        <w:t xml:space="preserve">An item will be added to the asset tree on the left. The first Item represents the </w:t>
      </w:r>
      <w:r w:rsidR="004D5E0F" w:rsidRPr="00306986">
        <w:t>a</w:t>
      </w:r>
      <w:r w:rsidR="00DA5BB3" w:rsidRPr="00306986">
        <w:t xml:space="preserve">sset </w:t>
      </w:r>
      <w:r w:rsidR="004D5E0F" w:rsidRPr="00306986">
        <w:t>collection</w:t>
      </w:r>
      <w:r w:rsidR="00DA5BB3" w:rsidRPr="00306986">
        <w:t xml:space="preserve">. Name it accordingly or leave it blank to keep the name </w:t>
      </w:r>
      <w:r w:rsidR="004D5E0F" w:rsidRPr="00306986">
        <w:t>a</w:t>
      </w:r>
      <w:r w:rsidR="00DA5BB3" w:rsidRPr="00306986">
        <w:t xml:space="preserve">sset </w:t>
      </w:r>
      <w:r w:rsidR="004D5E0F" w:rsidRPr="00306986">
        <w:t>c</w:t>
      </w:r>
      <w:r w:rsidR="00DA5BB3" w:rsidRPr="00306986">
        <w:t>ollection</w:t>
      </w:r>
      <w:r w:rsidR="00B44347" w:rsidRPr="00306986">
        <w:t>.</w:t>
      </w:r>
    </w:p>
    <w:p w14:paraId="4E9B0F7A" w14:textId="620E8C61" w:rsidR="007F5854" w:rsidRPr="00306986" w:rsidRDefault="007F5854" w:rsidP="000D4C83">
      <w:pPr>
        <w:pStyle w:val="BodyText"/>
      </w:pPr>
    </w:p>
    <w:p w14:paraId="2D8019F2" w14:textId="49A03564" w:rsidR="001C263E" w:rsidRPr="00306986" w:rsidRDefault="00CF41D0" w:rsidP="00967F68">
      <w:pPr>
        <w:pStyle w:val="Heading2"/>
        <w:spacing w:after="120"/>
        <w:ind w:left="0" w:firstLine="0"/>
        <w:rPr>
          <w:b w:val="0"/>
          <w:color w:val="6639B7"/>
        </w:rPr>
      </w:pPr>
      <w:r w:rsidRPr="00306986">
        <w:rPr>
          <w:b w:val="0"/>
          <w:color w:val="6639B7"/>
        </w:rPr>
        <w:lastRenderedPageBreak/>
        <w:t xml:space="preserve"> </w:t>
      </w:r>
      <w:bookmarkStart w:id="38" w:name="_Toc21589143"/>
      <w:r w:rsidR="001C263E" w:rsidRPr="00306986">
        <w:rPr>
          <w:b w:val="0"/>
          <w:color w:val="6639B7"/>
        </w:rPr>
        <w:t>Adding Assets (Standard Mode</w:t>
      </w:r>
      <w:bookmarkEnd w:id="19"/>
      <w:r w:rsidR="001C263E" w:rsidRPr="00306986">
        <w:rPr>
          <w:b w:val="0"/>
          <w:color w:val="6639B7"/>
        </w:rPr>
        <w:t>)</w:t>
      </w:r>
      <w:bookmarkEnd w:id="38"/>
    </w:p>
    <w:p w14:paraId="5A899E37" w14:textId="7D43EB9D" w:rsidR="00DA5BB3" w:rsidRDefault="001F7142" w:rsidP="000D4C83">
      <w:pPr>
        <w:pStyle w:val="BodyText"/>
        <w:numPr>
          <w:ilvl w:val="0"/>
          <w:numId w:val="41"/>
        </w:numPr>
      </w:pPr>
      <w:r w:rsidRPr="00306986">
        <w:rPr>
          <w:lang w:eastAsia="en-US"/>
        </w:rPr>
        <w:drawing>
          <wp:anchor distT="0" distB="0" distL="114300" distR="114300" simplePos="0" relativeHeight="251615744" behindDoc="0" locked="0" layoutInCell="1" allowOverlap="1" wp14:anchorId="4AF938C3" wp14:editId="1EA378F6">
            <wp:simplePos x="0" y="0"/>
            <wp:positionH relativeFrom="column">
              <wp:posOffset>655320</wp:posOffset>
            </wp:positionH>
            <wp:positionV relativeFrom="paragraph">
              <wp:posOffset>307340</wp:posOffset>
            </wp:positionV>
            <wp:extent cx="2225675" cy="869315"/>
            <wp:effectExtent l="19050" t="19050" r="22225" b="260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5675" cy="86931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DA5BB3" w:rsidRPr="00306986">
        <w:t xml:space="preserve">Click the </w:t>
      </w:r>
      <w:r w:rsidR="003957F8">
        <w:t>“</w:t>
      </w:r>
      <w:r w:rsidR="00DA5BB3" w:rsidRPr="00306986">
        <w:t>+</w:t>
      </w:r>
      <w:r w:rsidR="003957F8">
        <w:t>”</w:t>
      </w:r>
      <w:r w:rsidR="00DA5BB3" w:rsidRPr="00306986">
        <w:t xml:space="preserve"> button to add your first Asset.</w:t>
      </w:r>
      <w:r w:rsidR="00B44347" w:rsidRPr="00306986">
        <w:t xml:space="preserve"> </w:t>
      </w:r>
    </w:p>
    <w:p w14:paraId="31B2D8FA" w14:textId="77777777" w:rsidR="00CC1585" w:rsidRPr="00306986" w:rsidRDefault="00CC1585" w:rsidP="000D4C83">
      <w:pPr>
        <w:pStyle w:val="BodyText"/>
      </w:pPr>
    </w:p>
    <w:p w14:paraId="64CBB86F" w14:textId="13F9542B" w:rsidR="00A32CAA" w:rsidRDefault="00F7544D" w:rsidP="000D4C83">
      <w:pPr>
        <w:pStyle w:val="BodyText"/>
        <w:numPr>
          <w:ilvl w:val="0"/>
          <w:numId w:val="41"/>
        </w:numPr>
      </w:pPr>
      <w:r w:rsidRPr="00306986">
        <w:t xml:space="preserve">After </w:t>
      </w:r>
      <w:r w:rsidR="00DA5BB3" w:rsidRPr="00306986">
        <w:t>clicking</w:t>
      </w:r>
      <w:r w:rsidRPr="00306986">
        <w:t xml:space="preserve"> the </w:t>
      </w:r>
      <w:r w:rsidR="003957F8">
        <w:t>“</w:t>
      </w:r>
      <w:r w:rsidRPr="00306986">
        <w:t>+</w:t>
      </w:r>
      <w:r w:rsidR="003957F8">
        <w:t>”</w:t>
      </w:r>
      <w:r w:rsidRPr="00306986">
        <w:t xml:space="preserve"> button a selection pane will appear to the right. Here you can select</w:t>
      </w:r>
      <w:r w:rsidR="00BC76EC" w:rsidRPr="00306986">
        <w:t xml:space="preserve"> the asset type (top right) that applies </w:t>
      </w:r>
      <w:r w:rsidR="00C7479D">
        <w:t xml:space="preserve">to </w:t>
      </w:r>
      <w:r w:rsidR="00772E84" w:rsidRPr="00306986">
        <w:t>this asset</w:t>
      </w:r>
      <w:r w:rsidR="00BC76EC" w:rsidRPr="00306986">
        <w:t xml:space="preserve">. You will be able to see descriptions for each asset type as well as select the most </w:t>
      </w:r>
      <w:r w:rsidR="004D5E0F" w:rsidRPr="00306986">
        <w:t>fitting</w:t>
      </w:r>
      <w:r w:rsidR="00BC76EC" w:rsidRPr="00306986">
        <w:t xml:space="preserve"> label</w:t>
      </w:r>
      <w:r w:rsidR="00C402D3" w:rsidRPr="00306986">
        <w:t>*</w:t>
      </w:r>
      <w:r w:rsidR="00BC76EC" w:rsidRPr="00306986">
        <w:t xml:space="preserve"> or labels (bottom left of the right pane) that apply to your asset type. </w:t>
      </w:r>
    </w:p>
    <w:p w14:paraId="1CACD4FC" w14:textId="39EA6BFB" w:rsidR="001062C1" w:rsidRPr="00306986" w:rsidRDefault="00EC51E4" w:rsidP="000D4C83">
      <w:pPr>
        <w:pStyle w:val="BodyText"/>
      </w:pPr>
      <w:r w:rsidRPr="00306986">
        <w:rPr>
          <w:lang w:eastAsia="en-US"/>
        </w:rPr>
        <w:drawing>
          <wp:anchor distT="0" distB="0" distL="114300" distR="114300" simplePos="0" relativeHeight="251654656" behindDoc="1" locked="0" layoutInCell="1" allowOverlap="0" wp14:anchorId="36FA96BF" wp14:editId="00642819">
            <wp:simplePos x="0" y="0"/>
            <wp:positionH relativeFrom="column">
              <wp:posOffset>655320</wp:posOffset>
            </wp:positionH>
            <wp:positionV relativeFrom="paragraph">
              <wp:posOffset>365760</wp:posOffset>
            </wp:positionV>
            <wp:extent cx="5166360" cy="3602736"/>
            <wp:effectExtent l="19050" t="19050" r="15240" b="17145"/>
            <wp:wrapTopAndBottom/>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6360" cy="3602736"/>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C7479D" w:rsidRPr="00C7479D">
        <w:t xml:space="preserve"> </w:t>
      </w:r>
      <w:r w:rsidR="00C7479D" w:rsidRPr="00306986">
        <w:t xml:space="preserve">Press submit </w:t>
      </w:r>
      <w:r w:rsidR="00C7479D">
        <w:t>to</w:t>
      </w:r>
      <w:r w:rsidR="00C7479D" w:rsidRPr="00306986">
        <w:t xml:space="preserve"> create an item on the asset tree representing that item.</w:t>
      </w:r>
    </w:p>
    <w:p w14:paraId="0711051E" w14:textId="0C17FF23" w:rsidR="00BC76EC" w:rsidRPr="00306986" w:rsidRDefault="00EC51E4" w:rsidP="000D4C83">
      <w:pPr>
        <w:pStyle w:val="BodyText"/>
        <w:rPr>
          <w:noProof w:val="0"/>
        </w:rPr>
      </w:pPr>
      <w:r w:rsidRPr="00306986">
        <w:rPr>
          <w:lang w:eastAsia="en-US"/>
        </w:rPr>
        <w:lastRenderedPageBreak/>
        <w:drawing>
          <wp:anchor distT="0" distB="0" distL="114300" distR="114300" simplePos="0" relativeHeight="251652608" behindDoc="1" locked="0" layoutInCell="1" allowOverlap="0" wp14:anchorId="32D74911" wp14:editId="1D62F970">
            <wp:simplePos x="0" y="0"/>
            <wp:positionH relativeFrom="column">
              <wp:posOffset>601980</wp:posOffset>
            </wp:positionH>
            <wp:positionV relativeFrom="paragraph">
              <wp:posOffset>19050</wp:posOffset>
            </wp:positionV>
            <wp:extent cx="5148072" cy="3593592"/>
            <wp:effectExtent l="19050" t="19050" r="14605" b="26035"/>
            <wp:wrapTight wrapText="bothSides">
              <wp:wrapPolygon edited="0">
                <wp:start x="-80" y="-115"/>
                <wp:lineTo x="-80" y="21642"/>
                <wp:lineTo x="21581" y="21642"/>
                <wp:lineTo x="21581" y="-115"/>
                <wp:lineTo x="-80" y="-115"/>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8072" cy="3593592"/>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p w14:paraId="41C1649B" w14:textId="0CA95880" w:rsidR="00EC51E4" w:rsidRDefault="00EC51E4" w:rsidP="000D4C83">
      <w:pPr>
        <w:pStyle w:val="BodyText"/>
      </w:pPr>
    </w:p>
    <w:p w14:paraId="5566F043" w14:textId="3FC7450C" w:rsidR="00EC51E4" w:rsidRDefault="00EC51E4" w:rsidP="000D4C83">
      <w:pPr>
        <w:pStyle w:val="BodyText"/>
      </w:pPr>
    </w:p>
    <w:p w14:paraId="75085CD6" w14:textId="1A39EE74" w:rsidR="00EC51E4" w:rsidRDefault="00EC51E4" w:rsidP="000D4C83">
      <w:pPr>
        <w:pStyle w:val="BodyText"/>
      </w:pPr>
    </w:p>
    <w:p w14:paraId="5EBD9CCB" w14:textId="58B8CF95" w:rsidR="00EC51E4" w:rsidRDefault="00EC51E4" w:rsidP="000D4C83">
      <w:pPr>
        <w:pStyle w:val="BodyText"/>
      </w:pPr>
    </w:p>
    <w:p w14:paraId="2D664827" w14:textId="77777777" w:rsidR="00EC51E4" w:rsidRDefault="00EC51E4" w:rsidP="000D4C83">
      <w:pPr>
        <w:pStyle w:val="BodyText"/>
      </w:pPr>
    </w:p>
    <w:p w14:paraId="138FE062" w14:textId="77777777" w:rsidR="00EC51E4" w:rsidRDefault="00EC51E4" w:rsidP="000D4C83">
      <w:pPr>
        <w:pStyle w:val="BodyText"/>
      </w:pPr>
    </w:p>
    <w:p w14:paraId="3822D26A" w14:textId="77777777" w:rsidR="00EC51E4" w:rsidRDefault="00EC51E4" w:rsidP="000D4C83">
      <w:pPr>
        <w:pStyle w:val="BodyText"/>
      </w:pPr>
    </w:p>
    <w:p w14:paraId="2D0A4A91" w14:textId="57BE7741" w:rsidR="00EC51E4" w:rsidRDefault="00EC51E4" w:rsidP="000D4C83">
      <w:pPr>
        <w:pStyle w:val="BodyText"/>
      </w:pPr>
    </w:p>
    <w:p w14:paraId="44C31319" w14:textId="77777777" w:rsidR="00EC51E4" w:rsidRDefault="00EC51E4" w:rsidP="000D4C83">
      <w:pPr>
        <w:pStyle w:val="BodyText"/>
      </w:pPr>
    </w:p>
    <w:p w14:paraId="174B8326" w14:textId="77777777" w:rsidR="00EC51E4" w:rsidRDefault="00EC51E4" w:rsidP="000D4C83">
      <w:pPr>
        <w:pStyle w:val="BodyText"/>
      </w:pPr>
    </w:p>
    <w:p w14:paraId="74911322" w14:textId="77777777" w:rsidR="00EC51E4" w:rsidRDefault="00EC51E4" w:rsidP="000D4C83">
      <w:pPr>
        <w:pStyle w:val="BodyText"/>
      </w:pPr>
    </w:p>
    <w:p w14:paraId="6D0E8986" w14:textId="77777777" w:rsidR="00EC51E4" w:rsidRDefault="00EC51E4" w:rsidP="000D4C83">
      <w:pPr>
        <w:pStyle w:val="BodyText"/>
      </w:pPr>
    </w:p>
    <w:p w14:paraId="6CB77E86" w14:textId="77777777" w:rsidR="00EC51E4" w:rsidRDefault="00EC51E4" w:rsidP="000D4C83">
      <w:pPr>
        <w:pStyle w:val="BodyText"/>
      </w:pPr>
    </w:p>
    <w:p w14:paraId="35B8BC79" w14:textId="729F4C3E" w:rsidR="00EC51E4" w:rsidRDefault="00EC51E4" w:rsidP="000D4C83">
      <w:pPr>
        <w:pStyle w:val="BodyText"/>
        <w:rPr>
          <w:noProof w:val="0"/>
        </w:rPr>
      </w:pPr>
      <w:r w:rsidRPr="00306986">
        <w:rPr>
          <w:lang w:eastAsia="en-US"/>
        </w:rPr>
        <w:drawing>
          <wp:anchor distT="0" distB="0" distL="114300" distR="114300" simplePos="0" relativeHeight="251708928" behindDoc="1" locked="0" layoutInCell="1" allowOverlap="0" wp14:anchorId="6121EA53" wp14:editId="7907F38F">
            <wp:simplePos x="0" y="0"/>
            <wp:positionH relativeFrom="column">
              <wp:posOffset>600075</wp:posOffset>
            </wp:positionH>
            <wp:positionV relativeFrom="paragraph">
              <wp:posOffset>75565</wp:posOffset>
            </wp:positionV>
            <wp:extent cx="2185416" cy="749808"/>
            <wp:effectExtent l="19050" t="19050" r="24765" b="12700"/>
            <wp:wrapTight wrapText="bothSides">
              <wp:wrapPolygon edited="0">
                <wp:start x="-188" y="-549"/>
                <wp:lineTo x="-188" y="21417"/>
                <wp:lineTo x="21656" y="21417"/>
                <wp:lineTo x="21656" y="-549"/>
                <wp:lineTo x="-188" y="-549"/>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5416" cy="749808"/>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p w14:paraId="17BF7040" w14:textId="77777777" w:rsidR="00EC51E4" w:rsidRDefault="00EC51E4" w:rsidP="000D4C83">
      <w:pPr>
        <w:pStyle w:val="BodyText"/>
      </w:pPr>
    </w:p>
    <w:p w14:paraId="4C8A1FC0" w14:textId="77777777" w:rsidR="00EC51E4" w:rsidRDefault="00EC51E4" w:rsidP="000D4C83">
      <w:pPr>
        <w:pStyle w:val="BodyText"/>
      </w:pPr>
    </w:p>
    <w:p w14:paraId="59B2E6B5" w14:textId="77777777" w:rsidR="00EC51E4" w:rsidRDefault="00EC51E4" w:rsidP="000D4C83">
      <w:pPr>
        <w:pStyle w:val="BodyText"/>
      </w:pPr>
    </w:p>
    <w:p w14:paraId="3F7BA100" w14:textId="69F0E5F5" w:rsidR="00C402D3" w:rsidRPr="00306986" w:rsidRDefault="00BC76EC" w:rsidP="000D4C83">
      <w:pPr>
        <w:pStyle w:val="BodyText"/>
      </w:pPr>
      <w:r w:rsidRPr="00306986">
        <w:t>Note</w:t>
      </w:r>
      <w:r w:rsidR="00C402D3" w:rsidRPr="00306986">
        <w:t>s</w:t>
      </w:r>
      <w:r w:rsidRPr="00306986">
        <w:t xml:space="preserve">: </w:t>
      </w:r>
    </w:p>
    <w:p w14:paraId="3F698A67" w14:textId="2DAB4DCC" w:rsidR="00BC76EC" w:rsidRPr="00306986" w:rsidRDefault="008700F7">
      <w:pPr>
        <w:pStyle w:val="BodyText"/>
        <w:numPr>
          <w:ilvl w:val="0"/>
          <w:numId w:val="43"/>
        </w:numPr>
      </w:pPr>
      <w:r w:rsidRPr="00306986">
        <w:t>S</w:t>
      </w:r>
      <w:r w:rsidR="00BC76EC" w:rsidRPr="00306986">
        <w:t>electing multiple labels</w:t>
      </w:r>
      <w:r w:rsidR="006A762F" w:rsidRPr="00306986">
        <w:t xml:space="preserve"> (with checkboxes)</w:t>
      </w:r>
      <w:r w:rsidR="004D5E0F" w:rsidRPr="00306986">
        <w:t xml:space="preserve"> will create multiple assets</w:t>
      </w:r>
      <w:r w:rsidR="00BC76EC" w:rsidRPr="00306986">
        <w:t xml:space="preserve"> with the different labels selected.</w:t>
      </w:r>
    </w:p>
    <w:p w14:paraId="1FD4452E" w14:textId="713D612F" w:rsidR="00C402D3" w:rsidRPr="00306986" w:rsidRDefault="00C402D3">
      <w:pPr>
        <w:pStyle w:val="BodyText"/>
        <w:numPr>
          <w:ilvl w:val="0"/>
          <w:numId w:val="43"/>
        </w:numPr>
      </w:pPr>
      <w:r w:rsidRPr="00306986">
        <w:t>*Asset Label: a descriptive tag that applies to an asset</w:t>
      </w:r>
      <w:r w:rsidR="00C7479D">
        <w:t>.</w:t>
      </w:r>
    </w:p>
    <w:p w14:paraId="6E209C7F" w14:textId="12534972" w:rsidR="00123057" w:rsidRPr="00306986" w:rsidRDefault="00123057" w:rsidP="00967F68">
      <w:pPr>
        <w:pStyle w:val="Heading2"/>
        <w:spacing w:after="120"/>
        <w:ind w:left="0" w:firstLine="0"/>
        <w:rPr>
          <w:b w:val="0"/>
          <w:color w:val="6639B7"/>
        </w:rPr>
      </w:pPr>
      <w:bookmarkStart w:id="39" w:name="_Toc21524709"/>
      <w:bookmarkStart w:id="40" w:name="_Toc21589144"/>
      <w:bookmarkStart w:id="41" w:name="_Toc21589145"/>
      <w:bookmarkEnd w:id="39"/>
      <w:bookmarkEnd w:id="40"/>
      <w:r w:rsidRPr="00306986">
        <w:rPr>
          <w:b w:val="0"/>
          <w:color w:val="6639B7"/>
        </w:rPr>
        <w:t>Adding Assets (Guide Mode)</w:t>
      </w:r>
      <w:bookmarkEnd w:id="41"/>
    </w:p>
    <w:p w14:paraId="470F1AD4" w14:textId="4BFF6FC1" w:rsidR="00B44347" w:rsidRPr="00306986" w:rsidRDefault="00615594" w:rsidP="000D4C83">
      <w:pPr>
        <w:pStyle w:val="BodyText"/>
        <w:numPr>
          <w:ilvl w:val="0"/>
          <w:numId w:val="29"/>
        </w:numPr>
      </w:pPr>
      <w:r w:rsidRPr="00306986">
        <w:rPr>
          <w:lang w:eastAsia="en-US"/>
        </w:rPr>
        <w:drawing>
          <wp:anchor distT="0" distB="0" distL="114300" distR="114300" simplePos="0" relativeHeight="251624960" behindDoc="0" locked="0" layoutInCell="1" allowOverlap="1" wp14:anchorId="53C9F97F" wp14:editId="4117B42D">
            <wp:simplePos x="0" y="0"/>
            <wp:positionH relativeFrom="column">
              <wp:posOffset>713105</wp:posOffset>
            </wp:positionH>
            <wp:positionV relativeFrom="paragraph">
              <wp:posOffset>389890</wp:posOffset>
            </wp:positionV>
            <wp:extent cx="2183765" cy="694690"/>
            <wp:effectExtent l="19050" t="19050" r="26035" b="1016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3765" cy="69469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B44347" w:rsidRPr="00306986">
        <w:t xml:space="preserve">Click the purple steering wheel next to the </w:t>
      </w:r>
      <w:r w:rsidR="003957F8">
        <w:t>“</w:t>
      </w:r>
      <w:r w:rsidR="00B44347" w:rsidRPr="00306986">
        <w:t>+</w:t>
      </w:r>
      <w:r w:rsidR="003957F8">
        <w:t>”</w:t>
      </w:r>
      <w:r w:rsidR="00B44347" w:rsidRPr="00306986">
        <w:t xml:space="preserve"> button to begin Guide Mode</w:t>
      </w:r>
      <w:r w:rsidR="00C7479D">
        <w:t>.</w:t>
      </w:r>
    </w:p>
    <w:p w14:paraId="7B3EE0DC" w14:textId="77777777" w:rsidR="006C62FF" w:rsidRPr="00306986" w:rsidRDefault="006C62FF" w:rsidP="000D4C83">
      <w:pPr>
        <w:pStyle w:val="BodyText"/>
      </w:pPr>
    </w:p>
    <w:p w14:paraId="03BCAC5C" w14:textId="123236B0" w:rsidR="00B44347" w:rsidRPr="00306986" w:rsidRDefault="00615594" w:rsidP="000D4C83">
      <w:pPr>
        <w:pStyle w:val="BodyText"/>
        <w:numPr>
          <w:ilvl w:val="0"/>
          <w:numId w:val="29"/>
        </w:numPr>
      </w:pPr>
      <w:r w:rsidRPr="00306986">
        <w:rPr>
          <w:lang w:eastAsia="en-US"/>
        </w:rPr>
        <w:lastRenderedPageBreak/>
        <w:drawing>
          <wp:anchor distT="0" distB="0" distL="114300" distR="114300" simplePos="0" relativeHeight="251628032" behindDoc="0" locked="0" layoutInCell="1" allowOverlap="1" wp14:anchorId="63AC2139" wp14:editId="45680CAC">
            <wp:simplePos x="0" y="0"/>
            <wp:positionH relativeFrom="column">
              <wp:posOffset>687070</wp:posOffset>
            </wp:positionH>
            <wp:positionV relativeFrom="paragraph">
              <wp:posOffset>502920</wp:posOffset>
            </wp:positionV>
            <wp:extent cx="5255895" cy="3435985"/>
            <wp:effectExtent l="19050" t="19050" r="20955" b="120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5895" cy="343598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B44347" w:rsidRPr="00306986">
        <w:t xml:space="preserve">After clicking the Guide Mode </w:t>
      </w:r>
      <w:r w:rsidRPr="00306986">
        <w:t>button,</w:t>
      </w:r>
      <w:r w:rsidR="00B44347" w:rsidRPr="00306986">
        <w:t xml:space="preserve"> </w:t>
      </w:r>
      <w:r w:rsidRPr="00306986">
        <w:t>a pane will appear to the right prompting you to add an asset.</w:t>
      </w:r>
    </w:p>
    <w:p w14:paraId="0EAD551A" w14:textId="3DC9F0D1" w:rsidR="00615594" w:rsidRPr="00306986" w:rsidRDefault="00615594" w:rsidP="00615594">
      <w:pPr>
        <w:pStyle w:val="ListParagraph"/>
      </w:pPr>
    </w:p>
    <w:p w14:paraId="186CE475" w14:textId="20E5354A" w:rsidR="00615594" w:rsidRPr="00CC1585" w:rsidRDefault="000D27B6" w:rsidP="000D27B6">
      <w:pPr>
        <w:pStyle w:val="ListParagraph"/>
        <w:numPr>
          <w:ilvl w:val="0"/>
          <w:numId w:val="29"/>
        </w:numPr>
        <w:spacing w:after="120"/>
      </w:pPr>
      <w:r w:rsidRPr="00CC1585">
        <w:rPr>
          <w:noProof/>
          <w:sz w:val="22"/>
        </w:rPr>
        <w:drawing>
          <wp:anchor distT="0" distB="0" distL="114300" distR="114300" simplePos="0" relativeHeight="251630080" behindDoc="0" locked="0" layoutInCell="1" allowOverlap="1" wp14:anchorId="5FC21BAF" wp14:editId="43BAF2A8">
            <wp:simplePos x="0" y="0"/>
            <wp:positionH relativeFrom="column">
              <wp:posOffset>716378</wp:posOffset>
            </wp:positionH>
            <wp:positionV relativeFrom="paragraph">
              <wp:posOffset>443230</wp:posOffset>
            </wp:positionV>
            <wp:extent cx="5253355" cy="3440430"/>
            <wp:effectExtent l="19050" t="19050" r="23495" b="266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3355" cy="344043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615594" w:rsidRPr="00CC1585">
        <w:rPr>
          <w:sz w:val="22"/>
        </w:rPr>
        <w:t xml:space="preserve">Select </w:t>
      </w:r>
      <w:r w:rsidR="006A121F" w:rsidRPr="00CC1585">
        <w:rPr>
          <w:sz w:val="22"/>
        </w:rPr>
        <w:t>“N</w:t>
      </w:r>
      <w:r w:rsidR="00615594" w:rsidRPr="00CC1585">
        <w:rPr>
          <w:sz w:val="22"/>
        </w:rPr>
        <w:t>o</w:t>
      </w:r>
      <w:r w:rsidR="006A121F" w:rsidRPr="00CC1585">
        <w:rPr>
          <w:sz w:val="22"/>
        </w:rPr>
        <w:t>"</w:t>
      </w:r>
      <w:r w:rsidR="00615594" w:rsidRPr="00CC1585">
        <w:rPr>
          <w:sz w:val="22"/>
        </w:rPr>
        <w:t xml:space="preserve"> to</w:t>
      </w:r>
      <w:r w:rsidR="00C7479D">
        <w:rPr>
          <w:sz w:val="22"/>
        </w:rPr>
        <w:t xml:space="preserve"> go to</w:t>
      </w:r>
      <w:r w:rsidR="00615594" w:rsidRPr="00CC1585">
        <w:rPr>
          <w:sz w:val="22"/>
        </w:rPr>
        <w:t xml:space="preserve"> the next asset in the list. Select </w:t>
      </w:r>
      <w:r w:rsidR="006A121F" w:rsidRPr="00CC1585">
        <w:rPr>
          <w:sz w:val="22"/>
        </w:rPr>
        <w:t>“Y</w:t>
      </w:r>
      <w:r w:rsidR="00615594" w:rsidRPr="00CC1585">
        <w:rPr>
          <w:sz w:val="22"/>
        </w:rPr>
        <w:t>es</w:t>
      </w:r>
      <w:r w:rsidR="006A121F" w:rsidRPr="00CC1585">
        <w:rPr>
          <w:sz w:val="22"/>
        </w:rPr>
        <w:t>”</w:t>
      </w:r>
      <w:r w:rsidR="00615594" w:rsidRPr="00CC1585">
        <w:rPr>
          <w:sz w:val="22"/>
        </w:rPr>
        <w:t xml:space="preserve"> to </w:t>
      </w:r>
      <w:r w:rsidR="00C7479D">
        <w:rPr>
          <w:sz w:val="22"/>
        </w:rPr>
        <w:t xml:space="preserve">go to </w:t>
      </w:r>
      <w:r w:rsidR="00615594" w:rsidRPr="00CC1585">
        <w:rPr>
          <w:sz w:val="22"/>
        </w:rPr>
        <w:t>the label pane where you will se</w:t>
      </w:r>
      <w:r w:rsidR="00A61CBE" w:rsidRPr="00CC1585">
        <w:rPr>
          <w:sz w:val="22"/>
        </w:rPr>
        <w:t>lect a label (if available) and/</w:t>
      </w:r>
      <w:r w:rsidR="00615594" w:rsidRPr="00CC1585">
        <w:rPr>
          <w:sz w:val="22"/>
        </w:rPr>
        <w:t xml:space="preserve">or name </w:t>
      </w:r>
      <w:r w:rsidR="00A61CBE" w:rsidRPr="00CC1585">
        <w:rPr>
          <w:sz w:val="22"/>
        </w:rPr>
        <w:t>the</w:t>
      </w:r>
      <w:r w:rsidR="00615594" w:rsidRPr="00CC1585">
        <w:rPr>
          <w:sz w:val="22"/>
        </w:rPr>
        <w:t xml:space="preserve"> asset type.</w:t>
      </w:r>
    </w:p>
    <w:p w14:paraId="6E2E18C3" w14:textId="77777777" w:rsidR="00CC1585" w:rsidRPr="00306986" w:rsidRDefault="00CC1585" w:rsidP="00CC1585">
      <w:pPr>
        <w:pStyle w:val="ListParagraph"/>
        <w:ind w:left="1080"/>
      </w:pPr>
    </w:p>
    <w:p w14:paraId="29616503" w14:textId="172093AA" w:rsidR="00615594" w:rsidRDefault="00D50540" w:rsidP="00615594">
      <w:pPr>
        <w:pStyle w:val="ListParagraph"/>
        <w:numPr>
          <w:ilvl w:val="0"/>
          <w:numId w:val="29"/>
        </w:numPr>
      </w:pPr>
      <w:r w:rsidRPr="00CC1585">
        <w:rPr>
          <w:sz w:val="22"/>
        </w:rPr>
        <w:lastRenderedPageBreak/>
        <w:t xml:space="preserve">After adding and submitting an asset you will descend into its children, so the next prompt will be the first child of the asset you just added. Once you have decided on </w:t>
      </w:r>
      <w:r w:rsidR="00055D0F" w:rsidRPr="00CC1585">
        <w:rPr>
          <w:sz w:val="22"/>
        </w:rPr>
        <w:t>whether</w:t>
      </w:r>
      <w:r w:rsidRPr="00CC1585">
        <w:rPr>
          <w:sz w:val="22"/>
        </w:rPr>
        <w:t xml:space="preserve"> to add each child you will be returned to the top level where you will continue to add other assets. This continues </w:t>
      </w:r>
      <w:r w:rsidR="00A61CBE" w:rsidRPr="00CC1585">
        <w:rPr>
          <w:sz w:val="22"/>
        </w:rPr>
        <w:t>until</w:t>
      </w:r>
      <w:r w:rsidRPr="00CC1585">
        <w:rPr>
          <w:sz w:val="22"/>
        </w:rPr>
        <w:t xml:space="preserve"> you have gone through every asset type available.</w:t>
      </w:r>
      <w:r w:rsidRPr="00306986">
        <w:t xml:space="preserve"> </w:t>
      </w:r>
    </w:p>
    <w:p w14:paraId="57CD8F96" w14:textId="77777777" w:rsidR="00C7479D" w:rsidRPr="00306986" w:rsidRDefault="00C7479D" w:rsidP="00967F68">
      <w:pPr>
        <w:pStyle w:val="ListParagraph"/>
        <w:ind w:left="108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4"/>
      </w:tblGrid>
      <w:tr w:rsidR="006C09E8" w:rsidRPr="00306986" w14:paraId="7B48482E" w14:textId="77777777" w:rsidTr="007461E6">
        <w:tc>
          <w:tcPr>
            <w:tcW w:w="9576" w:type="dxa"/>
          </w:tcPr>
          <w:p w14:paraId="0DA48328" w14:textId="73A8196D" w:rsidR="006C09E8" w:rsidRPr="00306986" w:rsidRDefault="006C09E8">
            <w:pPr>
              <w:pStyle w:val="ListParagraph"/>
              <w:ind w:left="0"/>
            </w:pPr>
            <w:r w:rsidRPr="00306986">
              <w:rPr>
                <w:noProof/>
              </w:rPr>
              <w:drawing>
                <wp:anchor distT="0" distB="0" distL="114300" distR="114300" simplePos="0" relativeHeight="251617792" behindDoc="1" locked="0" layoutInCell="1" allowOverlap="1" wp14:anchorId="4161F236" wp14:editId="75FBFE81">
                  <wp:simplePos x="0" y="0"/>
                  <wp:positionH relativeFrom="column">
                    <wp:posOffset>255905</wp:posOffset>
                  </wp:positionH>
                  <wp:positionV relativeFrom="paragraph">
                    <wp:posOffset>20955</wp:posOffset>
                  </wp:positionV>
                  <wp:extent cx="5267960" cy="3384550"/>
                  <wp:effectExtent l="19050" t="19050" r="27940" b="25400"/>
                  <wp:wrapTight wrapText="bothSides">
                    <wp:wrapPolygon edited="0">
                      <wp:start x="-78" y="-122"/>
                      <wp:lineTo x="-78" y="21641"/>
                      <wp:lineTo x="21636" y="21641"/>
                      <wp:lineTo x="21636" y="-122"/>
                      <wp:lineTo x="-78" y="-122"/>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7960" cy="3384550"/>
                          </a:xfrm>
                          <a:prstGeom prst="rect">
                            <a:avLst/>
                          </a:prstGeom>
                          <a:ln w="3175">
                            <a:solidFill>
                              <a:schemeClr val="accent2"/>
                            </a:solidFill>
                          </a:ln>
                        </pic:spPr>
                      </pic:pic>
                    </a:graphicData>
                  </a:graphic>
                  <wp14:sizeRelH relativeFrom="margin">
                    <wp14:pctWidth>0</wp14:pctWidth>
                  </wp14:sizeRelH>
                  <wp14:sizeRelV relativeFrom="margin">
                    <wp14:pctHeight>0</wp14:pctHeight>
                  </wp14:sizeRelV>
                </wp:anchor>
              </w:drawing>
            </w:r>
          </w:p>
        </w:tc>
      </w:tr>
      <w:tr w:rsidR="006C09E8" w:rsidRPr="00306986" w14:paraId="44F3CCB9" w14:textId="77777777" w:rsidTr="007461E6">
        <w:tc>
          <w:tcPr>
            <w:tcW w:w="9576" w:type="dxa"/>
          </w:tcPr>
          <w:p w14:paraId="1F0604D3" w14:textId="72B7487A" w:rsidR="006C09E8" w:rsidRPr="00306986" w:rsidRDefault="00B773CD">
            <w:pPr>
              <w:pStyle w:val="ListParagraph"/>
              <w:ind w:left="0"/>
            </w:pPr>
            <w:r w:rsidRPr="00306986">
              <w:rPr>
                <w:noProof/>
              </w:rPr>
              <w:drawing>
                <wp:anchor distT="0" distB="0" distL="114300" distR="114300" simplePos="0" relativeHeight="251644416" behindDoc="1" locked="0" layoutInCell="1" allowOverlap="1" wp14:anchorId="7AEFEF01" wp14:editId="5F5F9525">
                  <wp:simplePos x="0" y="0"/>
                  <wp:positionH relativeFrom="column">
                    <wp:posOffset>255270</wp:posOffset>
                  </wp:positionH>
                  <wp:positionV relativeFrom="paragraph">
                    <wp:posOffset>41275</wp:posOffset>
                  </wp:positionV>
                  <wp:extent cx="5282565" cy="3630295"/>
                  <wp:effectExtent l="19050" t="19050" r="13335" b="27305"/>
                  <wp:wrapTight wrapText="bothSides">
                    <wp:wrapPolygon edited="0">
                      <wp:start x="-78" y="-113"/>
                      <wp:lineTo x="-78" y="21649"/>
                      <wp:lineTo x="21577" y="21649"/>
                      <wp:lineTo x="21577" y="-113"/>
                      <wp:lineTo x="-78" y="-113"/>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82565" cy="3630295"/>
                          </a:xfrm>
                          <a:prstGeom prst="rect">
                            <a:avLst/>
                          </a:prstGeom>
                          <a:ln w="3175">
                            <a:solidFill>
                              <a:schemeClr val="accent2"/>
                            </a:solidFill>
                          </a:ln>
                        </pic:spPr>
                      </pic:pic>
                    </a:graphicData>
                  </a:graphic>
                  <wp14:sizeRelH relativeFrom="margin">
                    <wp14:pctWidth>0</wp14:pctWidth>
                  </wp14:sizeRelH>
                  <wp14:sizeRelV relativeFrom="margin">
                    <wp14:pctHeight>0</wp14:pctHeight>
                  </wp14:sizeRelV>
                </wp:anchor>
              </w:drawing>
            </w:r>
          </w:p>
        </w:tc>
      </w:tr>
      <w:tr w:rsidR="006C09E8" w:rsidRPr="00306986" w14:paraId="5254E029" w14:textId="77777777" w:rsidTr="007461E6">
        <w:tc>
          <w:tcPr>
            <w:tcW w:w="9576" w:type="dxa"/>
          </w:tcPr>
          <w:p w14:paraId="5801A647" w14:textId="0E332F6B" w:rsidR="006C09E8" w:rsidRPr="00306986" w:rsidRDefault="006C09E8">
            <w:pPr>
              <w:pStyle w:val="ListParagraph"/>
              <w:ind w:left="0"/>
            </w:pPr>
            <w:r w:rsidRPr="00306986">
              <w:rPr>
                <w:noProof/>
              </w:rPr>
              <w:lastRenderedPageBreak/>
              <w:drawing>
                <wp:anchor distT="0" distB="0" distL="114300" distR="114300" simplePos="0" relativeHeight="251643392" behindDoc="1" locked="0" layoutInCell="1" allowOverlap="1" wp14:anchorId="5CAEDA49" wp14:editId="70E99710">
                  <wp:simplePos x="0" y="0"/>
                  <wp:positionH relativeFrom="column">
                    <wp:posOffset>255905</wp:posOffset>
                  </wp:positionH>
                  <wp:positionV relativeFrom="paragraph">
                    <wp:posOffset>20955</wp:posOffset>
                  </wp:positionV>
                  <wp:extent cx="2181860" cy="1191895"/>
                  <wp:effectExtent l="19050" t="19050" r="27940" b="27305"/>
                  <wp:wrapTight wrapText="bothSides">
                    <wp:wrapPolygon edited="0">
                      <wp:start x="-189" y="-345"/>
                      <wp:lineTo x="-189" y="21750"/>
                      <wp:lineTo x="21688" y="21750"/>
                      <wp:lineTo x="21688" y="-345"/>
                      <wp:lineTo x="-189" y="-345"/>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81860" cy="119189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bl>
    <w:p w14:paraId="7EBEE72C" w14:textId="77777777" w:rsidR="00773BDF" w:rsidRPr="00306986" w:rsidRDefault="00773BDF" w:rsidP="007461E6"/>
    <w:p w14:paraId="7DD986CA" w14:textId="6B6D83A9" w:rsidR="007F5854" w:rsidRDefault="006A762F" w:rsidP="000D4C83">
      <w:pPr>
        <w:pStyle w:val="BodyText"/>
      </w:pPr>
      <w:r w:rsidRPr="00306986">
        <w:t>Note</w:t>
      </w:r>
      <w:r w:rsidR="007F5854" w:rsidRPr="00306986">
        <w:t>s</w:t>
      </w:r>
      <w:r w:rsidRPr="00306986">
        <w:t xml:space="preserve">: </w:t>
      </w:r>
    </w:p>
    <w:p w14:paraId="343DA06E" w14:textId="18450F23" w:rsidR="007F5854" w:rsidRPr="00306986" w:rsidRDefault="006A762F" w:rsidP="000D4C83">
      <w:pPr>
        <w:pStyle w:val="BodyText"/>
        <w:numPr>
          <w:ilvl w:val="0"/>
          <w:numId w:val="42"/>
        </w:numPr>
      </w:pPr>
      <w:r w:rsidRPr="00306986">
        <w:t>Selecting multiple labels (with checkboxes) will create multiple tree items with the different labels selected.</w:t>
      </w:r>
    </w:p>
    <w:p w14:paraId="5D2034EB" w14:textId="550CC518" w:rsidR="00615594" w:rsidRPr="00306986" w:rsidRDefault="0030001C" w:rsidP="000D4C83">
      <w:pPr>
        <w:pStyle w:val="BodyText"/>
        <w:numPr>
          <w:ilvl w:val="0"/>
          <w:numId w:val="42"/>
        </w:numPr>
      </w:pPr>
      <w:r w:rsidRPr="00306986">
        <w:t xml:space="preserve"> To leave Guide Mode click </w:t>
      </w:r>
      <w:r w:rsidR="003957F8">
        <w:t>“</w:t>
      </w:r>
      <w:r w:rsidRPr="00306986">
        <w:t>End Guide</w:t>
      </w:r>
      <w:r w:rsidR="003957F8">
        <w:t>”</w:t>
      </w:r>
      <w:r w:rsidR="005B5797" w:rsidRPr="00306986">
        <w:t>.</w:t>
      </w:r>
    </w:p>
    <w:p w14:paraId="153065F9" w14:textId="253FE48A" w:rsidR="00A6122E" w:rsidRPr="00306986" w:rsidRDefault="00A6122E" w:rsidP="000D4C83">
      <w:pPr>
        <w:pStyle w:val="BodyText"/>
      </w:pPr>
    </w:p>
    <w:p w14:paraId="5FB64394" w14:textId="1C5BC508" w:rsidR="00D96C15" w:rsidRDefault="00D96C15" w:rsidP="00967F68">
      <w:pPr>
        <w:pStyle w:val="Heading2"/>
        <w:spacing w:after="120"/>
        <w:ind w:left="0" w:firstLine="0"/>
        <w:rPr>
          <w:b w:val="0"/>
          <w:color w:val="6639B7"/>
        </w:rPr>
      </w:pPr>
      <w:bookmarkStart w:id="42" w:name="_Toc21589146"/>
      <w:r>
        <w:rPr>
          <w:b w:val="0"/>
          <w:color w:val="6639B7"/>
        </w:rPr>
        <w:t>Adding Parent Assets</w:t>
      </w:r>
      <w:bookmarkEnd w:id="42"/>
    </w:p>
    <w:p w14:paraId="40E10D20" w14:textId="598ACFF7" w:rsidR="00AA689C" w:rsidRDefault="00D96C15" w:rsidP="000D4C83">
      <w:pPr>
        <w:pStyle w:val="BodyText"/>
      </w:pPr>
      <w:r>
        <w:t>If you have an asset created and would like to go in reverse order and add a parent to it, you can do so using the “Add Parent”</w:t>
      </w:r>
      <w:r w:rsidR="001B19A5">
        <w:t xml:space="preserve"> feature. Please note that the “Add Parent” feature will only be available if the selected asset and it’s current parent have matching assets.</w:t>
      </w:r>
    </w:p>
    <w:p w14:paraId="21288C14" w14:textId="1592AEE7" w:rsidR="001B19A5" w:rsidRDefault="00C7479D" w:rsidP="000D4C83">
      <w:pPr>
        <w:pStyle w:val="BodyText"/>
      </w:pPr>
      <w:r>
        <w:drawing>
          <wp:anchor distT="0" distB="0" distL="114300" distR="114300" simplePos="0" relativeHeight="251717120" behindDoc="0" locked="0" layoutInCell="1" allowOverlap="0" wp14:anchorId="5A6760CB" wp14:editId="4C552CDC">
            <wp:simplePos x="0" y="0"/>
            <wp:positionH relativeFrom="column">
              <wp:posOffset>781050</wp:posOffset>
            </wp:positionH>
            <wp:positionV relativeFrom="paragraph">
              <wp:posOffset>326390</wp:posOffset>
            </wp:positionV>
            <wp:extent cx="2575560" cy="1729105"/>
            <wp:effectExtent l="19050" t="19050" r="15240" b="2349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5560" cy="1729105"/>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r w:rsidR="001B19A5">
        <w:t xml:space="preserve">Right click the asset </w:t>
      </w:r>
      <w:r>
        <w:t xml:space="preserve">to which </w:t>
      </w:r>
      <w:r w:rsidR="001B19A5">
        <w:t>you would like to add</w:t>
      </w:r>
      <w:r>
        <w:t>,</w:t>
      </w:r>
      <w:r w:rsidR="001B19A5">
        <w:t xml:space="preserve"> and </w:t>
      </w:r>
      <w:r>
        <w:t xml:space="preserve">then </w:t>
      </w:r>
      <w:r w:rsidR="001B19A5">
        <w:t>select “Add Parent”.</w:t>
      </w:r>
    </w:p>
    <w:p w14:paraId="6FB7CE49" w14:textId="14C14DE8" w:rsidR="001B19A5" w:rsidRDefault="001B19A5" w:rsidP="000D4C83">
      <w:pPr>
        <w:pStyle w:val="BodyText"/>
      </w:pPr>
    </w:p>
    <w:p w14:paraId="35034BA8" w14:textId="374C8B97" w:rsidR="00AA689C" w:rsidRDefault="00AA689C" w:rsidP="000D4C83">
      <w:pPr>
        <w:pStyle w:val="BodyText"/>
      </w:pPr>
      <w:r>
        <w:rPr>
          <w:lang w:eastAsia="en-US"/>
        </w:rPr>
        <w:lastRenderedPageBreak/>
        <w:drawing>
          <wp:anchor distT="0" distB="0" distL="114300" distR="114300" simplePos="0" relativeHeight="251718144" behindDoc="0" locked="0" layoutInCell="1" allowOverlap="1" wp14:anchorId="5E0CE1E5" wp14:editId="7AA6CB0F">
            <wp:simplePos x="0" y="0"/>
            <wp:positionH relativeFrom="column">
              <wp:posOffset>683895</wp:posOffset>
            </wp:positionH>
            <wp:positionV relativeFrom="paragraph">
              <wp:posOffset>493395</wp:posOffset>
            </wp:positionV>
            <wp:extent cx="5514975" cy="3862705"/>
            <wp:effectExtent l="19050" t="19050" r="28575" b="2349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4975" cy="3862705"/>
                    </a:xfrm>
                    <a:prstGeom prst="rect">
                      <a:avLst/>
                    </a:prstGeom>
                    <a:noFill/>
                    <a:ln w="3175">
                      <a:solidFill>
                        <a:schemeClr val="accent2"/>
                      </a:solidFill>
                    </a:ln>
                  </pic:spPr>
                </pic:pic>
              </a:graphicData>
            </a:graphic>
            <wp14:sizeRelH relativeFrom="margin">
              <wp14:pctWidth>0</wp14:pctWidth>
            </wp14:sizeRelH>
            <wp14:sizeRelV relativeFrom="margin">
              <wp14:pctHeight>0</wp14:pctHeight>
            </wp14:sizeRelV>
          </wp:anchor>
        </w:drawing>
      </w:r>
      <w:r>
        <w:t xml:space="preserve">On the right, </w:t>
      </w:r>
      <w:r w:rsidR="00C46A16">
        <w:t>is</w:t>
      </w:r>
      <w:r>
        <w:t xml:space="preserve"> the list of assets available based off of the asset you selected and it’s current parent.</w:t>
      </w:r>
    </w:p>
    <w:p w14:paraId="0CD6100A" w14:textId="006AE7F0" w:rsidR="00AA689C" w:rsidRDefault="00AA689C" w:rsidP="000D4C83">
      <w:pPr>
        <w:pStyle w:val="BodyText"/>
      </w:pPr>
    </w:p>
    <w:p w14:paraId="627220EB" w14:textId="0E93F820" w:rsidR="00AA689C" w:rsidRDefault="00C46A16" w:rsidP="000D4C83">
      <w:pPr>
        <w:pStyle w:val="BodyText"/>
      </w:pPr>
      <w:r>
        <w:drawing>
          <wp:anchor distT="0" distB="0" distL="114300" distR="114300" simplePos="0" relativeHeight="251719168" behindDoc="0" locked="0" layoutInCell="1" allowOverlap="1" wp14:anchorId="44EB9FEF" wp14:editId="6BC9082A">
            <wp:simplePos x="0" y="0"/>
            <wp:positionH relativeFrom="column">
              <wp:posOffset>466090</wp:posOffset>
            </wp:positionH>
            <wp:positionV relativeFrom="paragraph">
              <wp:posOffset>441325</wp:posOffset>
            </wp:positionV>
            <wp:extent cx="2857500" cy="1504950"/>
            <wp:effectExtent l="19050" t="19050" r="19050" b="19050"/>
            <wp:wrapTopAndBottom/>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a:ln w="3175">
                      <a:solidFill>
                        <a:schemeClr val="accent2"/>
                      </a:solidFill>
                    </a:ln>
                  </pic:spPr>
                </pic:pic>
              </a:graphicData>
            </a:graphic>
          </wp:anchor>
        </w:drawing>
      </w:r>
      <w:r w:rsidR="00AA689C">
        <w:t>Select the asset you wish to add</w:t>
      </w:r>
      <w:r w:rsidR="00006A51">
        <w:t xml:space="preserve"> and</w:t>
      </w:r>
      <w:r w:rsidR="00AA689C">
        <w:t xml:space="preserve"> click Submit. The new parent will </w:t>
      </w:r>
      <w:r w:rsidR="00006A51">
        <w:t>now be added to your asset.</w:t>
      </w:r>
    </w:p>
    <w:p w14:paraId="026BD1E2" w14:textId="3DFF4584" w:rsidR="00006A51" w:rsidRDefault="00006A51" w:rsidP="000D4C83">
      <w:pPr>
        <w:pStyle w:val="BodyText"/>
      </w:pPr>
    </w:p>
    <w:p w14:paraId="2C4CC6A6" w14:textId="2B465086" w:rsidR="00005E9F" w:rsidRPr="00306986" w:rsidRDefault="00005E9F" w:rsidP="00967F68">
      <w:pPr>
        <w:pStyle w:val="Heading2"/>
        <w:spacing w:before="120" w:after="120"/>
        <w:ind w:left="0" w:firstLine="0"/>
        <w:rPr>
          <w:b w:val="0"/>
          <w:color w:val="6639B7"/>
        </w:rPr>
      </w:pPr>
      <w:bookmarkStart w:id="43" w:name="_Toc21524712"/>
      <w:bookmarkStart w:id="44" w:name="_Toc21589147"/>
      <w:bookmarkStart w:id="45" w:name="_Toc21524713"/>
      <w:bookmarkStart w:id="46" w:name="_Toc21589148"/>
      <w:bookmarkStart w:id="47" w:name="_Toc21524714"/>
      <w:bookmarkStart w:id="48" w:name="_Toc21589149"/>
      <w:bookmarkStart w:id="49" w:name="_Toc21524715"/>
      <w:bookmarkStart w:id="50" w:name="_Toc21589150"/>
      <w:bookmarkStart w:id="51" w:name="_Toc21524716"/>
      <w:bookmarkStart w:id="52" w:name="_Toc21589151"/>
      <w:bookmarkStart w:id="53" w:name="_Toc21589152"/>
      <w:bookmarkEnd w:id="43"/>
      <w:bookmarkEnd w:id="44"/>
      <w:bookmarkEnd w:id="45"/>
      <w:bookmarkEnd w:id="46"/>
      <w:bookmarkEnd w:id="47"/>
      <w:bookmarkEnd w:id="48"/>
      <w:bookmarkEnd w:id="49"/>
      <w:bookmarkEnd w:id="50"/>
      <w:bookmarkEnd w:id="51"/>
      <w:bookmarkEnd w:id="52"/>
      <w:r w:rsidRPr="00306986">
        <w:rPr>
          <w:b w:val="0"/>
          <w:color w:val="6639B7"/>
        </w:rPr>
        <w:t>Editing Assets</w:t>
      </w:r>
      <w:bookmarkEnd w:id="53"/>
    </w:p>
    <w:p w14:paraId="6B169A09" w14:textId="4D624E75" w:rsidR="00615594" w:rsidRPr="00306986" w:rsidRDefault="000D27B6" w:rsidP="000D4C83">
      <w:pPr>
        <w:pStyle w:val="BodyText"/>
      </w:pPr>
      <w:r>
        <w:t>After c</w:t>
      </w:r>
      <w:r w:rsidR="0030001C" w:rsidRPr="00306986">
        <w:t xml:space="preserve">reating an </w:t>
      </w:r>
      <w:r w:rsidR="001A117B" w:rsidRPr="00306986">
        <w:t>asset,</w:t>
      </w:r>
      <w:r w:rsidR="0030001C" w:rsidRPr="00306986">
        <w:t xml:space="preserve"> you can edit the </w:t>
      </w:r>
      <w:r>
        <w:t>asset using the green pencil icon</w:t>
      </w:r>
      <w:r w:rsidR="0030001C" w:rsidRPr="00306986">
        <w:t xml:space="preserve"> on the tree item for that asset. </w:t>
      </w:r>
    </w:p>
    <w:p w14:paraId="754C7189" w14:textId="39C07E6D" w:rsidR="00B773CD" w:rsidRPr="00306986" w:rsidRDefault="00831C02" w:rsidP="000D4C83">
      <w:pPr>
        <w:pStyle w:val="BodyText"/>
        <w:numPr>
          <w:ilvl w:val="0"/>
          <w:numId w:val="31"/>
        </w:numPr>
      </w:pPr>
      <w:r w:rsidRPr="00306986">
        <w:rPr>
          <w:lang w:eastAsia="en-US"/>
        </w:rPr>
        <w:drawing>
          <wp:anchor distT="0" distB="0" distL="114300" distR="114300" simplePos="0" relativeHeight="251639296" behindDoc="0" locked="0" layoutInCell="1" allowOverlap="0" wp14:anchorId="3EE81E38" wp14:editId="1A4B2E11">
            <wp:simplePos x="0" y="0"/>
            <wp:positionH relativeFrom="column">
              <wp:posOffset>681641</wp:posOffset>
            </wp:positionH>
            <wp:positionV relativeFrom="paragraph">
              <wp:posOffset>512350</wp:posOffset>
            </wp:positionV>
            <wp:extent cx="2185416" cy="1051560"/>
            <wp:effectExtent l="19050" t="19050" r="24765" b="152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5416" cy="105156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6B6DD1" w:rsidRPr="00306986">
        <w:t xml:space="preserve">Click the green pencil icon to begin editing an asset. A pane will appear on the right side with the current information of the asset. </w:t>
      </w:r>
    </w:p>
    <w:p w14:paraId="6968459C" w14:textId="13FC71A8" w:rsidR="00194D6C" w:rsidRPr="00306986" w:rsidRDefault="00194D6C" w:rsidP="000D4C83">
      <w:pPr>
        <w:pStyle w:val="BodyText"/>
      </w:pPr>
    </w:p>
    <w:p w14:paraId="73787418" w14:textId="79B66CDB" w:rsidR="001C263E" w:rsidRDefault="006B6DD1" w:rsidP="000D4C83">
      <w:pPr>
        <w:pStyle w:val="BodyText"/>
        <w:numPr>
          <w:ilvl w:val="0"/>
          <w:numId w:val="31"/>
        </w:numPr>
      </w:pPr>
      <w:r w:rsidRPr="00306986">
        <w:t>Here you can change the name of the asset, and the label (if available). After making the required changes</w:t>
      </w:r>
      <w:r w:rsidR="00C46A16">
        <w:t>, press sumit to see the changes</w:t>
      </w:r>
      <w:r w:rsidRPr="00306986">
        <w:t xml:space="preserve">reflected on the tree to the left. </w:t>
      </w:r>
    </w:p>
    <w:p w14:paraId="393C27E1" w14:textId="68F81D0F" w:rsidR="003957F8" w:rsidRPr="00306986" w:rsidRDefault="003957F8" w:rsidP="000D4C83">
      <w:pPr>
        <w:pStyle w:val="BodyText"/>
        <w:rPr>
          <w:noProof w:val="0"/>
        </w:rPr>
      </w:pPr>
      <w:r w:rsidRPr="00306986">
        <w:rPr>
          <w:lang w:eastAsia="en-US"/>
        </w:rPr>
        <w:lastRenderedPageBreak/>
        <w:drawing>
          <wp:anchor distT="0" distB="0" distL="114300" distR="114300" simplePos="0" relativeHeight="251710976" behindDoc="1" locked="0" layoutInCell="1" allowOverlap="1" wp14:anchorId="565CEE27" wp14:editId="513310ED">
            <wp:simplePos x="0" y="0"/>
            <wp:positionH relativeFrom="column">
              <wp:posOffset>669290</wp:posOffset>
            </wp:positionH>
            <wp:positionV relativeFrom="paragraph">
              <wp:posOffset>19050</wp:posOffset>
            </wp:positionV>
            <wp:extent cx="5255260" cy="3326130"/>
            <wp:effectExtent l="19050" t="19050" r="21590" b="26670"/>
            <wp:wrapTight wrapText="bothSides">
              <wp:wrapPolygon edited="0">
                <wp:start x="-78" y="-124"/>
                <wp:lineTo x="-78" y="21649"/>
                <wp:lineTo x="21610" y="21649"/>
                <wp:lineTo x="21610" y="-124"/>
                <wp:lineTo x="-78" y="-124"/>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5260" cy="332613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p w14:paraId="442FD9B7" w14:textId="5439CE95" w:rsidR="003957F8" w:rsidRDefault="003957F8" w:rsidP="007461E6">
      <w:pPr>
        <w:rPr>
          <w:b/>
          <w:color w:val="000000" w:themeColor="text1"/>
          <w:sz w:val="22"/>
          <w:szCs w:val="22"/>
        </w:rPr>
      </w:pPr>
    </w:p>
    <w:p w14:paraId="07BF5933" w14:textId="117FC19D" w:rsidR="00DB451F" w:rsidRDefault="00DB451F" w:rsidP="007461E6">
      <w:pPr>
        <w:rPr>
          <w:b/>
          <w:color w:val="000000" w:themeColor="text1"/>
          <w:sz w:val="22"/>
          <w:szCs w:val="22"/>
        </w:rPr>
      </w:pPr>
    </w:p>
    <w:p w14:paraId="6D334C7E" w14:textId="093F344D" w:rsidR="003957F8" w:rsidRDefault="003957F8" w:rsidP="007461E6">
      <w:pPr>
        <w:rPr>
          <w:b/>
          <w:color w:val="000000" w:themeColor="text1"/>
          <w:sz w:val="22"/>
          <w:szCs w:val="22"/>
        </w:rPr>
      </w:pPr>
    </w:p>
    <w:p w14:paraId="58C6293D" w14:textId="28F74FF0" w:rsidR="003957F8" w:rsidRDefault="003957F8" w:rsidP="007461E6">
      <w:pPr>
        <w:rPr>
          <w:b/>
          <w:color w:val="000000" w:themeColor="text1"/>
          <w:sz w:val="22"/>
          <w:szCs w:val="22"/>
        </w:rPr>
      </w:pPr>
    </w:p>
    <w:p w14:paraId="32C260F6" w14:textId="6961A8D7" w:rsidR="003957F8" w:rsidRDefault="003957F8" w:rsidP="007461E6">
      <w:pPr>
        <w:rPr>
          <w:b/>
          <w:color w:val="000000" w:themeColor="text1"/>
          <w:sz w:val="22"/>
          <w:szCs w:val="22"/>
        </w:rPr>
      </w:pPr>
    </w:p>
    <w:p w14:paraId="629730B9" w14:textId="747B0AF7" w:rsidR="003957F8" w:rsidRDefault="003957F8" w:rsidP="007461E6">
      <w:pPr>
        <w:rPr>
          <w:b/>
          <w:color w:val="000000" w:themeColor="text1"/>
          <w:sz w:val="22"/>
          <w:szCs w:val="22"/>
        </w:rPr>
      </w:pPr>
    </w:p>
    <w:p w14:paraId="2F609B72" w14:textId="5D3ABEC5" w:rsidR="003957F8" w:rsidRDefault="003957F8" w:rsidP="007461E6">
      <w:pPr>
        <w:rPr>
          <w:b/>
          <w:color w:val="000000" w:themeColor="text1"/>
          <w:sz w:val="22"/>
          <w:szCs w:val="22"/>
        </w:rPr>
      </w:pPr>
    </w:p>
    <w:p w14:paraId="31B5785D" w14:textId="3D14B9EF" w:rsidR="003957F8" w:rsidRDefault="003957F8" w:rsidP="007461E6">
      <w:pPr>
        <w:rPr>
          <w:b/>
          <w:color w:val="000000" w:themeColor="text1"/>
          <w:sz w:val="22"/>
          <w:szCs w:val="22"/>
        </w:rPr>
      </w:pPr>
    </w:p>
    <w:p w14:paraId="5F2DC909" w14:textId="75E6CCC2" w:rsidR="003957F8" w:rsidRDefault="003957F8" w:rsidP="007461E6">
      <w:pPr>
        <w:rPr>
          <w:b/>
          <w:color w:val="000000" w:themeColor="text1"/>
          <w:sz w:val="22"/>
          <w:szCs w:val="22"/>
        </w:rPr>
      </w:pPr>
    </w:p>
    <w:p w14:paraId="324A1CEC" w14:textId="3668A8BA" w:rsidR="003957F8" w:rsidRDefault="003957F8" w:rsidP="007461E6">
      <w:pPr>
        <w:rPr>
          <w:b/>
          <w:color w:val="000000" w:themeColor="text1"/>
          <w:sz w:val="22"/>
          <w:szCs w:val="22"/>
        </w:rPr>
      </w:pPr>
    </w:p>
    <w:p w14:paraId="681DAAB4" w14:textId="0C141D37" w:rsidR="003957F8" w:rsidRDefault="003957F8" w:rsidP="007461E6">
      <w:pPr>
        <w:rPr>
          <w:b/>
          <w:color w:val="000000" w:themeColor="text1"/>
          <w:sz w:val="22"/>
          <w:szCs w:val="22"/>
        </w:rPr>
      </w:pPr>
    </w:p>
    <w:p w14:paraId="7AB18B9D" w14:textId="4105A631" w:rsidR="003957F8" w:rsidRDefault="003957F8" w:rsidP="007461E6">
      <w:pPr>
        <w:rPr>
          <w:b/>
          <w:color w:val="000000" w:themeColor="text1"/>
          <w:sz w:val="22"/>
          <w:szCs w:val="22"/>
        </w:rPr>
      </w:pPr>
    </w:p>
    <w:p w14:paraId="10C56CC3" w14:textId="1ACDE6B6" w:rsidR="003957F8" w:rsidRDefault="003957F8" w:rsidP="007461E6">
      <w:pPr>
        <w:rPr>
          <w:b/>
          <w:color w:val="000000" w:themeColor="text1"/>
          <w:sz w:val="22"/>
          <w:szCs w:val="22"/>
        </w:rPr>
      </w:pPr>
    </w:p>
    <w:p w14:paraId="68188A1A" w14:textId="1959B06E" w:rsidR="003957F8" w:rsidRDefault="003957F8" w:rsidP="007461E6">
      <w:pPr>
        <w:rPr>
          <w:b/>
          <w:color w:val="000000" w:themeColor="text1"/>
          <w:sz w:val="22"/>
          <w:szCs w:val="22"/>
        </w:rPr>
      </w:pPr>
    </w:p>
    <w:p w14:paraId="20D223B6" w14:textId="08253459" w:rsidR="003957F8" w:rsidRDefault="003957F8" w:rsidP="007461E6">
      <w:pPr>
        <w:rPr>
          <w:b/>
          <w:color w:val="000000" w:themeColor="text1"/>
          <w:sz w:val="22"/>
          <w:szCs w:val="22"/>
        </w:rPr>
      </w:pPr>
    </w:p>
    <w:p w14:paraId="1655FD3F" w14:textId="44AA227D" w:rsidR="003957F8" w:rsidRDefault="003957F8" w:rsidP="007461E6">
      <w:pPr>
        <w:rPr>
          <w:b/>
          <w:color w:val="000000" w:themeColor="text1"/>
          <w:sz w:val="22"/>
          <w:szCs w:val="22"/>
        </w:rPr>
      </w:pPr>
    </w:p>
    <w:p w14:paraId="4DF9EB94" w14:textId="2F1D8DEA" w:rsidR="003957F8" w:rsidRDefault="003957F8" w:rsidP="007461E6">
      <w:pPr>
        <w:rPr>
          <w:b/>
          <w:color w:val="000000" w:themeColor="text1"/>
          <w:sz w:val="22"/>
          <w:szCs w:val="22"/>
        </w:rPr>
      </w:pPr>
    </w:p>
    <w:p w14:paraId="1BDA28DF" w14:textId="6245746C" w:rsidR="003957F8" w:rsidRDefault="003957F8" w:rsidP="007461E6">
      <w:pPr>
        <w:rPr>
          <w:b/>
          <w:color w:val="000000" w:themeColor="text1"/>
          <w:sz w:val="22"/>
          <w:szCs w:val="22"/>
        </w:rPr>
      </w:pPr>
    </w:p>
    <w:p w14:paraId="1D903F95" w14:textId="467F570E" w:rsidR="003957F8" w:rsidRDefault="003957F8" w:rsidP="007461E6">
      <w:pPr>
        <w:rPr>
          <w:b/>
          <w:color w:val="000000" w:themeColor="text1"/>
          <w:sz w:val="22"/>
          <w:szCs w:val="22"/>
        </w:rPr>
      </w:pPr>
    </w:p>
    <w:p w14:paraId="1E3B8C5B" w14:textId="741CEF8E" w:rsidR="003957F8" w:rsidRDefault="003957F8" w:rsidP="007461E6">
      <w:pPr>
        <w:rPr>
          <w:b/>
          <w:color w:val="000000" w:themeColor="text1"/>
          <w:sz w:val="22"/>
          <w:szCs w:val="22"/>
        </w:rPr>
      </w:pPr>
      <w:r w:rsidRPr="00306986">
        <w:rPr>
          <w:noProof/>
        </w:rPr>
        <w:drawing>
          <wp:anchor distT="0" distB="0" distL="114300" distR="114300" simplePos="0" relativeHeight="251713024" behindDoc="1" locked="0" layoutInCell="1" allowOverlap="1" wp14:anchorId="3F08CF59" wp14:editId="2F1D2A44">
            <wp:simplePos x="0" y="0"/>
            <wp:positionH relativeFrom="column">
              <wp:posOffset>666750</wp:posOffset>
            </wp:positionH>
            <wp:positionV relativeFrom="paragraph">
              <wp:posOffset>128905</wp:posOffset>
            </wp:positionV>
            <wp:extent cx="5255895" cy="3651885"/>
            <wp:effectExtent l="19050" t="19050" r="20955" b="24765"/>
            <wp:wrapTight wrapText="bothSides">
              <wp:wrapPolygon edited="0">
                <wp:start x="-78" y="-113"/>
                <wp:lineTo x="-78" y="21634"/>
                <wp:lineTo x="21608" y="21634"/>
                <wp:lineTo x="21608" y="-113"/>
                <wp:lineTo x="-78" y="-113"/>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5895" cy="365188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p w14:paraId="25FBDD70" w14:textId="1FCCB6E5" w:rsidR="003957F8" w:rsidRDefault="003957F8" w:rsidP="007461E6">
      <w:pPr>
        <w:rPr>
          <w:b/>
          <w:color w:val="000000" w:themeColor="text1"/>
          <w:sz w:val="22"/>
          <w:szCs w:val="22"/>
        </w:rPr>
      </w:pPr>
    </w:p>
    <w:p w14:paraId="3C0524B9" w14:textId="17A51F93" w:rsidR="003957F8" w:rsidRDefault="003957F8" w:rsidP="007461E6">
      <w:pPr>
        <w:rPr>
          <w:b/>
          <w:color w:val="000000" w:themeColor="text1"/>
          <w:sz w:val="22"/>
          <w:szCs w:val="22"/>
        </w:rPr>
      </w:pPr>
    </w:p>
    <w:p w14:paraId="7D224829" w14:textId="2476941D" w:rsidR="003957F8" w:rsidRDefault="003957F8" w:rsidP="007461E6">
      <w:pPr>
        <w:rPr>
          <w:b/>
          <w:color w:val="000000" w:themeColor="text1"/>
          <w:sz w:val="22"/>
          <w:szCs w:val="22"/>
        </w:rPr>
      </w:pPr>
    </w:p>
    <w:p w14:paraId="105811BF" w14:textId="373CEF73" w:rsidR="003957F8" w:rsidRDefault="003957F8" w:rsidP="007461E6">
      <w:pPr>
        <w:rPr>
          <w:b/>
          <w:color w:val="000000" w:themeColor="text1"/>
          <w:sz w:val="22"/>
          <w:szCs w:val="22"/>
        </w:rPr>
      </w:pPr>
    </w:p>
    <w:p w14:paraId="1E5AF8D6" w14:textId="69E7DB99" w:rsidR="003957F8" w:rsidRDefault="003957F8" w:rsidP="007461E6">
      <w:pPr>
        <w:rPr>
          <w:b/>
          <w:color w:val="000000" w:themeColor="text1"/>
          <w:sz w:val="22"/>
          <w:szCs w:val="22"/>
        </w:rPr>
      </w:pPr>
    </w:p>
    <w:p w14:paraId="7EE07E5B" w14:textId="3CFD27A8" w:rsidR="003957F8" w:rsidRDefault="003957F8" w:rsidP="007461E6">
      <w:pPr>
        <w:rPr>
          <w:b/>
          <w:color w:val="000000" w:themeColor="text1"/>
          <w:sz w:val="22"/>
          <w:szCs w:val="22"/>
        </w:rPr>
      </w:pPr>
    </w:p>
    <w:p w14:paraId="56E7226F" w14:textId="0F0BE344" w:rsidR="003957F8" w:rsidRDefault="003957F8" w:rsidP="007461E6">
      <w:pPr>
        <w:rPr>
          <w:b/>
          <w:color w:val="000000" w:themeColor="text1"/>
          <w:sz w:val="22"/>
          <w:szCs w:val="22"/>
        </w:rPr>
      </w:pPr>
    </w:p>
    <w:p w14:paraId="561A509D" w14:textId="19CEC6E9" w:rsidR="003957F8" w:rsidRDefault="003957F8" w:rsidP="007461E6">
      <w:pPr>
        <w:rPr>
          <w:b/>
          <w:color w:val="000000" w:themeColor="text1"/>
          <w:sz w:val="22"/>
          <w:szCs w:val="22"/>
        </w:rPr>
      </w:pPr>
    </w:p>
    <w:p w14:paraId="2CB1A23A" w14:textId="299A9C06" w:rsidR="003957F8" w:rsidRDefault="003957F8" w:rsidP="007461E6">
      <w:pPr>
        <w:rPr>
          <w:b/>
          <w:color w:val="000000" w:themeColor="text1"/>
          <w:sz w:val="22"/>
          <w:szCs w:val="22"/>
        </w:rPr>
      </w:pPr>
    </w:p>
    <w:p w14:paraId="2B605ADD" w14:textId="544E8143" w:rsidR="003957F8" w:rsidRDefault="003957F8" w:rsidP="007461E6">
      <w:pPr>
        <w:rPr>
          <w:b/>
          <w:color w:val="000000" w:themeColor="text1"/>
          <w:sz w:val="22"/>
          <w:szCs w:val="22"/>
        </w:rPr>
      </w:pPr>
    </w:p>
    <w:p w14:paraId="62C1DA47" w14:textId="54A8E56D" w:rsidR="003957F8" w:rsidRDefault="003957F8" w:rsidP="007461E6">
      <w:pPr>
        <w:rPr>
          <w:b/>
          <w:color w:val="000000" w:themeColor="text1"/>
          <w:sz w:val="22"/>
          <w:szCs w:val="22"/>
        </w:rPr>
      </w:pPr>
    </w:p>
    <w:p w14:paraId="6E765BDD" w14:textId="6CF8614A" w:rsidR="003957F8" w:rsidRDefault="003957F8" w:rsidP="007461E6">
      <w:pPr>
        <w:rPr>
          <w:b/>
          <w:color w:val="000000" w:themeColor="text1"/>
          <w:sz w:val="22"/>
          <w:szCs w:val="22"/>
        </w:rPr>
      </w:pPr>
    </w:p>
    <w:p w14:paraId="0FB93285" w14:textId="6D591F14" w:rsidR="003957F8" w:rsidRDefault="003957F8" w:rsidP="007461E6">
      <w:pPr>
        <w:rPr>
          <w:b/>
          <w:color w:val="000000" w:themeColor="text1"/>
          <w:sz w:val="22"/>
          <w:szCs w:val="22"/>
        </w:rPr>
      </w:pPr>
    </w:p>
    <w:p w14:paraId="0F0A398E" w14:textId="05BCFFD2" w:rsidR="003957F8" w:rsidRDefault="003957F8" w:rsidP="007461E6">
      <w:pPr>
        <w:rPr>
          <w:b/>
          <w:color w:val="000000" w:themeColor="text1"/>
          <w:sz w:val="22"/>
          <w:szCs w:val="22"/>
        </w:rPr>
      </w:pPr>
    </w:p>
    <w:p w14:paraId="3EAEBDC2" w14:textId="50014766" w:rsidR="003957F8" w:rsidRDefault="003957F8" w:rsidP="007461E6">
      <w:pPr>
        <w:rPr>
          <w:b/>
          <w:color w:val="000000" w:themeColor="text1"/>
          <w:sz w:val="22"/>
          <w:szCs w:val="22"/>
        </w:rPr>
      </w:pPr>
    </w:p>
    <w:p w14:paraId="5C1D0006" w14:textId="2A7B9A25" w:rsidR="003957F8" w:rsidRDefault="003957F8" w:rsidP="007461E6">
      <w:pPr>
        <w:rPr>
          <w:b/>
          <w:color w:val="000000" w:themeColor="text1"/>
          <w:sz w:val="22"/>
          <w:szCs w:val="22"/>
        </w:rPr>
      </w:pPr>
    </w:p>
    <w:p w14:paraId="62D540F3" w14:textId="6A0AD394" w:rsidR="003957F8" w:rsidRDefault="003957F8" w:rsidP="007461E6">
      <w:pPr>
        <w:rPr>
          <w:b/>
          <w:color w:val="000000" w:themeColor="text1"/>
          <w:sz w:val="22"/>
          <w:szCs w:val="22"/>
        </w:rPr>
      </w:pPr>
    </w:p>
    <w:p w14:paraId="3C63D485" w14:textId="1720433B" w:rsidR="003957F8" w:rsidRDefault="003957F8" w:rsidP="007461E6">
      <w:pPr>
        <w:rPr>
          <w:b/>
          <w:color w:val="000000" w:themeColor="text1"/>
          <w:sz w:val="22"/>
          <w:szCs w:val="22"/>
        </w:rPr>
      </w:pPr>
    </w:p>
    <w:p w14:paraId="4BBFE8F4" w14:textId="0E7B2037" w:rsidR="003957F8" w:rsidRDefault="003957F8" w:rsidP="007461E6">
      <w:pPr>
        <w:rPr>
          <w:b/>
          <w:color w:val="000000" w:themeColor="text1"/>
          <w:sz w:val="22"/>
          <w:szCs w:val="22"/>
        </w:rPr>
      </w:pPr>
    </w:p>
    <w:p w14:paraId="248F919C" w14:textId="1CA61B4B" w:rsidR="003957F8" w:rsidRDefault="003957F8" w:rsidP="007461E6">
      <w:pPr>
        <w:rPr>
          <w:b/>
          <w:color w:val="000000" w:themeColor="text1"/>
          <w:sz w:val="22"/>
          <w:szCs w:val="22"/>
        </w:rPr>
      </w:pPr>
    </w:p>
    <w:p w14:paraId="2B71D0F5" w14:textId="353990DA" w:rsidR="003957F8" w:rsidRDefault="003957F8" w:rsidP="007461E6">
      <w:pPr>
        <w:rPr>
          <w:b/>
          <w:color w:val="000000" w:themeColor="text1"/>
          <w:sz w:val="22"/>
          <w:szCs w:val="22"/>
        </w:rPr>
      </w:pPr>
    </w:p>
    <w:p w14:paraId="7C76C299" w14:textId="22DE0927" w:rsidR="003957F8" w:rsidRDefault="003957F8" w:rsidP="007461E6">
      <w:pPr>
        <w:rPr>
          <w:b/>
          <w:color w:val="000000" w:themeColor="text1"/>
          <w:sz w:val="22"/>
          <w:szCs w:val="22"/>
        </w:rPr>
      </w:pPr>
    </w:p>
    <w:p w14:paraId="2C22C538" w14:textId="55729A28" w:rsidR="003957F8" w:rsidRDefault="003957F8" w:rsidP="007461E6">
      <w:pPr>
        <w:rPr>
          <w:b/>
          <w:color w:val="000000" w:themeColor="text1"/>
          <w:sz w:val="22"/>
          <w:szCs w:val="22"/>
        </w:rPr>
      </w:pPr>
    </w:p>
    <w:p w14:paraId="08B5EF4D" w14:textId="2890C8A6" w:rsidR="003957F8" w:rsidRDefault="00006A51" w:rsidP="007461E6">
      <w:pPr>
        <w:rPr>
          <w:b/>
          <w:color w:val="000000" w:themeColor="text1"/>
          <w:sz w:val="22"/>
          <w:szCs w:val="22"/>
        </w:rPr>
      </w:pPr>
      <w:r w:rsidRPr="00306986">
        <w:rPr>
          <w:noProof/>
        </w:rPr>
        <w:drawing>
          <wp:anchor distT="0" distB="0" distL="114300" distR="114300" simplePos="0" relativeHeight="251715072" behindDoc="1" locked="0" layoutInCell="1" allowOverlap="1" wp14:anchorId="50F5A0EF" wp14:editId="0CEB4833">
            <wp:simplePos x="0" y="0"/>
            <wp:positionH relativeFrom="column">
              <wp:posOffset>664845</wp:posOffset>
            </wp:positionH>
            <wp:positionV relativeFrom="paragraph">
              <wp:posOffset>76835</wp:posOffset>
            </wp:positionV>
            <wp:extent cx="2489200" cy="813435"/>
            <wp:effectExtent l="19050" t="19050" r="25400" b="24765"/>
            <wp:wrapTight wrapText="bothSides">
              <wp:wrapPolygon edited="0">
                <wp:start x="-165" y="-506"/>
                <wp:lineTo x="-165" y="21752"/>
                <wp:lineTo x="21655" y="21752"/>
                <wp:lineTo x="21655" y="-506"/>
                <wp:lineTo x="-165" y="-506"/>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6942" r="-825" b="-9054"/>
                    <a:stretch/>
                  </pic:blipFill>
                  <pic:spPr bwMode="auto">
                    <a:xfrm>
                      <a:off x="0" y="0"/>
                      <a:ext cx="2489200" cy="813435"/>
                    </a:xfrm>
                    <a:prstGeom prst="rect">
                      <a:avLst/>
                    </a:prstGeom>
                    <a:ln w="9525" cap="flat" cmpd="sng" algn="ctr">
                      <a:solidFill>
                        <a:schemeClr val="accent2"/>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EA369" w14:textId="39972913" w:rsidR="003957F8" w:rsidRDefault="003957F8" w:rsidP="007461E6">
      <w:pPr>
        <w:rPr>
          <w:b/>
          <w:color w:val="000000" w:themeColor="text1"/>
          <w:sz w:val="22"/>
          <w:szCs w:val="22"/>
        </w:rPr>
      </w:pPr>
    </w:p>
    <w:p w14:paraId="40C0A881" w14:textId="371E9BF4" w:rsidR="003957F8" w:rsidRDefault="003957F8" w:rsidP="007461E6">
      <w:pPr>
        <w:rPr>
          <w:b/>
          <w:color w:val="000000" w:themeColor="text1"/>
          <w:sz w:val="22"/>
          <w:szCs w:val="22"/>
        </w:rPr>
      </w:pPr>
    </w:p>
    <w:p w14:paraId="2CA042FB" w14:textId="0F7F3B39" w:rsidR="003957F8" w:rsidRDefault="003957F8" w:rsidP="007461E6">
      <w:pPr>
        <w:rPr>
          <w:b/>
          <w:color w:val="000000" w:themeColor="text1"/>
          <w:sz w:val="22"/>
          <w:szCs w:val="22"/>
        </w:rPr>
      </w:pPr>
    </w:p>
    <w:p w14:paraId="1F0FB8E0" w14:textId="61444864" w:rsidR="00006A51" w:rsidRDefault="00006A51" w:rsidP="007461E6">
      <w:pPr>
        <w:rPr>
          <w:b/>
          <w:color w:val="000000" w:themeColor="text1"/>
          <w:sz w:val="22"/>
          <w:szCs w:val="22"/>
        </w:rPr>
      </w:pPr>
    </w:p>
    <w:p w14:paraId="139A1BC4" w14:textId="1A27F636" w:rsidR="00006A51" w:rsidRDefault="00006A51" w:rsidP="007461E6">
      <w:pPr>
        <w:rPr>
          <w:b/>
          <w:color w:val="000000" w:themeColor="text1"/>
          <w:sz w:val="22"/>
          <w:szCs w:val="22"/>
        </w:rPr>
      </w:pPr>
    </w:p>
    <w:p w14:paraId="365DF1B8" w14:textId="001F8562" w:rsidR="006B6DD1" w:rsidRPr="00306986" w:rsidRDefault="00B85CEB" w:rsidP="00967F68">
      <w:pPr>
        <w:pStyle w:val="Heading2"/>
        <w:spacing w:after="120"/>
        <w:ind w:left="0" w:firstLine="0"/>
        <w:rPr>
          <w:b w:val="0"/>
          <w:color w:val="6639B7"/>
        </w:rPr>
      </w:pPr>
      <w:bookmarkStart w:id="54" w:name="_Toc21524718"/>
      <w:bookmarkStart w:id="55" w:name="_Toc21589153"/>
      <w:bookmarkStart w:id="56" w:name="_Toc21524719"/>
      <w:bookmarkStart w:id="57" w:name="_Toc21589154"/>
      <w:bookmarkStart w:id="58" w:name="_Toc21524720"/>
      <w:bookmarkStart w:id="59" w:name="_Toc21589155"/>
      <w:bookmarkStart w:id="60" w:name="_Toc21524721"/>
      <w:bookmarkStart w:id="61" w:name="_Toc21589156"/>
      <w:bookmarkStart w:id="62" w:name="_Toc21524722"/>
      <w:bookmarkStart w:id="63" w:name="_Toc21589157"/>
      <w:bookmarkStart w:id="64" w:name="_Toc21524723"/>
      <w:bookmarkStart w:id="65" w:name="_Toc21589158"/>
      <w:bookmarkStart w:id="66" w:name="_Toc21524724"/>
      <w:bookmarkStart w:id="67" w:name="_Toc21589159"/>
      <w:bookmarkStart w:id="68" w:name="_Toc21524725"/>
      <w:bookmarkStart w:id="69" w:name="_Toc21589160"/>
      <w:bookmarkStart w:id="70" w:name="_Toc21524726"/>
      <w:bookmarkStart w:id="71" w:name="_Toc21589161"/>
      <w:bookmarkStart w:id="72" w:name="_Toc21524727"/>
      <w:bookmarkStart w:id="73" w:name="_Toc21589162"/>
      <w:bookmarkStart w:id="74" w:name="_Toc21524728"/>
      <w:bookmarkStart w:id="75" w:name="_Toc21589163"/>
      <w:bookmarkStart w:id="76" w:name="_Toc21524729"/>
      <w:bookmarkStart w:id="77" w:name="_Toc21589164"/>
      <w:bookmarkStart w:id="78" w:name="_Toc2158916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306986">
        <w:rPr>
          <w:b w:val="0"/>
          <w:color w:val="6639B7"/>
        </w:rPr>
        <w:lastRenderedPageBreak/>
        <w:t>Removing</w:t>
      </w:r>
      <w:r w:rsidR="006B6DD1" w:rsidRPr="00306986">
        <w:rPr>
          <w:b w:val="0"/>
          <w:color w:val="6639B7"/>
        </w:rPr>
        <w:t xml:space="preserve"> Assets</w:t>
      </w:r>
      <w:bookmarkEnd w:id="78"/>
    </w:p>
    <w:p w14:paraId="361EE6EE" w14:textId="42834AC8" w:rsidR="000C6CF0" w:rsidRPr="00306986" w:rsidRDefault="000C6CF0" w:rsidP="000D4C83">
      <w:pPr>
        <w:pStyle w:val="BodyText"/>
        <w:numPr>
          <w:ilvl w:val="0"/>
          <w:numId w:val="56"/>
        </w:numPr>
      </w:pPr>
      <w:r w:rsidRPr="00306986">
        <w:rPr>
          <w:lang w:eastAsia="en-US"/>
        </w:rPr>
        <w:drawing>
          <wp:anchor distT="0" distB="0" distL="114300" distR="114300" simplePos="0" relativeHeight="251645440" behindDoc="1" locked="0" layoutInCell="1" allowOverlap="0" wp14:anchorId="515C6F8A" wp14:editId="393D89AB">
            <wp:simplePos x="0" y="0"/>
            <wp:positionH relativeFrom="column">
              <wp:posOffset>707331</wp:posOffset>
            </wp:positionH>
            <wp:positionV relativeFrom="paragraph">
              <wp:posOffset>413385</wp:posOffset>
            </wp:positionV>
            <wp:extent cx="2212848" cy="1060704"/>
            <wp:effectExtent l="19050" t="19050" r="16510" b="2540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2848" cy="1060704"/>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036D29" w:rsidRPr="00306986">
        <w:t>To remove an asset</w:t>
      </w:r>
      <w:r w:rsidR="007F31F8" w:rsidRPr="00306986">
        <w:t>,</w:t>
      </w:r>
      <w:r w:rsidR="00036D29" w:rsidRPr="00306986">
        <w:t xml:space="preserve"> click the </w:t>
      </w:r>
      <w:r w:rsidR="003957F8">
        <w:t>“</w:t>
      </w:r>
      <w:r w:rsidR="00036D29" w:rsidRPr="00306986">
        <w:t>x</w:t>
      </w:r>
      <w:r w:rsidR="003957F8">
        <w:t>”</w:t>
      </w:r>
      <w:r w:rsidR="007F31F8" w:rsidRPr="00306986">
        <w:t xml:space="preserve"> on the tree item for that asset. </w:t>
      </w:r>
    </w:p>
    <w:p w14:paraId="6BE88B17" w14:textId="31ED8884" w:rsidR="00036D29" w:rsidRPr="00306986" w:rsidRDefault="00036D29" w:rsidP="000D4C83">
      <w:pPr>
        <w:pStyle w:val="BodyText"/>
      </w:pPr>
    </w:p>
    <w:p w14:paraId="5B832BC3" w14:textId="3A6C68CF" w:rsidR="00130D79" w:rsidRDefault="00130D79" w:rsidP="000D4C83">
      <w:pPr>
        <w:pStyle w:val="BodyText"/>
        <w:numPr>
          <w:ilvl w:val="0"/>
          <w:numId w:val="56"/>
        </w:numPr>
      </w:pPr>
      <w:r w:rsidRPr="00306986">
        <w:t xml:space="preserve">After Clicking the </w:t>
      </w:r>
      <w:r w:rsidR="003957F8">
        <w:t>“</w:t>
      </w:r>
      <w:r w:rsidRPr="00306986">
        <w:t>x</w:t>
      </w:r>
      <w:r w:rsidR="003957F8">
        <w:t>”</w:t>
      </w:r>
      <w:r w:rsidR="00C46A16">
        <w:t>,</w:t>
      </w:r>
      <w:r w:rsidRPr="00306986">
        <w:t xml:space="preserve"> a prompt will pop up asking if you </w:t>
      </w:r>
      <w:r w:rsidR="00C46A16">
        <w:t xml:space="preserve">wish </w:t>
      </w:r>
      <w:r w:rsidRPr="00306986">
        <w:t xml:space="preserve">to continue </w:t>
      </w:r>
      <w:r w:rsidR="00C46A16">
        <w:t xml:space="preserve">with </w:t>
      </w:r>
      <w:r w:rsidRPr="00306986">
        <w:t xml:space="preserve">deletion. Click </w:t>
      </w:r>
      <w:r w:rsidR="003957F8">
        <w:t>“</w:t>
      </w:r>
      <w:r w:rsidRPr="00306986">
        <w:t>OK</w:t>
      </w:r>
      <w:r w:rsidR="003957F8">
        <w:t>”</w:t>
      </w:r>
      <w:r w:rsidRPr="00306986">
        <w:t xml:space="preserve"> or press </w:t>
      </w:r>
      <w:r w:rsidR="003957F8">
        <w:t>“</w:t>
      </w:r>
      <w:r w:rsidRPr="00306986">
        <w:t>ENTER</w:t>
      </w:r>
      <w:r w:rsidR="003957F8">
        <w:t>”</w:t>
      </w:r>
      <w:r w:rsidRPr="00306986">
        <w:t xml:space="preserve"> </w:t>
      </w:r>
      <w:r w:rsidR="00C46A16">
        <w:t xml:space="preserve">to </w:t>
      </w:r>
      <w:r w:rsidRPr="00306986">
        <w:t>delete the Asset</w:t>
      </w:r>
      <w:r w:rsidR="00C46A16">
        <w:t>,or</w:t>
      </w:r>
      <w:r w:rsidRPr="00306986">
        <w:t xml:space="preserve"> click</w:t>
      </w:r>
      <w:r w:rsidR="003957F8">
        <w:t>“</w:t>
      </w:r>
      <w:r w:rsidRPr="00306986">
        <w:t>Cancel</w:t>
      </w:r>
      <w:r w:rsidR="003957F8">
        <w:t>”</w:t>
      </w:r>
      <w:r w:rsidRPr="00306986">
        <w:t xml:space="preserve">, press </w:t>
      </w:r>
      <w:r w:rsidR="003957F8">
        <w:t>“</w:t>
      </w:r>
      <w:r w:rsidRPr="00306986">
        <w:t>ESC</w:t>
      </w:r>
      <w:r w:rsidR="003957F8">
        <w:t>”</w:t>
      </w:r>
      <w:r w:rsidRPr="00306986">
        <w:t xml:space="preserve">, or click the </w:t>
      </w:r>
      <w:r w:rsidR="003957F8">
        <w:t>“</w:t>
      </w:r>
      <w:r w:rsidRPr="00306986">
        <w:t>X</w:t>
      </w:r>
      <w:r w:rsidR="003957F8">
        <w:t>”</w:t>
      </w:r>
      <w:r w:rsidRPr="00306986">
        <w:t xml:space="preserve"> on the top right </w:t>
      </w:r>
      <w:r w:rsidR="00C46A16">
        <w:t xml:space="preserve">to </w:t>
      </w:r>
      <w:r w:rsidRPr="00306986">
        <w:t>cancel deletion.</w:t>
      </w:r>
    </w:p>
    <w:p w14:paraId="187D8C6D" w14:textId="77777777" w:rsidR="005704A7" w:rsidRDefault="005704A7" w:rsidP="005704A7">
      <w:pPr>
        <w:pStyle w:val="ListParagraph"/>
      </w:pPr>
    </w:p>
    <w:p w14:paraId="7AFE0EA1" w14:textId="05E9B741" w:rsidR="00130D79" w:rsidRPr="00306986" w:rsidRDefault="00EC51E4" w:rsidP="000D4C83">
      <w:pPr>
        <w:pStyle w:val="BodyText"/>
        <w:rPr>
          <w:noProof w:val="0"/>
        </w:rPr>
      </w:pPr>
      <w:r w:rsidRPr="00306986">
        <w:rPr>
          <w:lang w:eastAsia="en-US"/>
        </w:rPr>
        <w:drawing>
          <wp:anchor distT="0" distB="0" distL="114300" distR="114300" simplePos="0" relativeHeight="251618816" behindDoc="1" locked="0" layoutInCell="1" allowOverlap="1" wp14:anchorId="28C8D8F1" wp14:editId="08D7475B">
            <wp:simplePos x="0" y="0"/>
            <wp:positionH relativeFrom="column">
              <wp:posOffset>711948</wp:posOffset>
            </wp:positionH>
            <wp:positionV relativeFrom="paragraph">
              <wp:posOffset>23312</wp:posOffset>
            </wp:positionV>
            <wp:extent cx="2195195" cy="904240"/>
            <wp:effectExtent l="19050" t="19050" r="14605" b="10160"/>
            <wp:wrapTight wrapText="bothSides">
              <wp:wrapPolygon edited="0">
                <wp:start x="-187" y="-455"/>
                <wp:lineTo x="-187" y="21388"/>
                <wp:lineTo x="21556" y="21388"/>
                <wp:lineTo x="21556" y="-455"/>
                <wp:lineTo x="-187" y="-455"/>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575"/>
                    <a:stretch/>
                  </pic:blipFill>
                  <pic:spPr bwMode="auto">
                    <a:xfrm>
                      <a:off x="0" y="0"/>
                      <a:ext cx="2195195" cy="904240"/>
                    </a:xfrm>
                    <a:prstGeom prst="rect">
                      <a:avLst/>
                    </a:prstGeom>
                    <a:ln w="9525" cap="flat" cmpd="sng" algn="ctr">
                      <a:solidFill>
                        <a:srgbClr val="B2B2B2"/>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346D8" w14:textId="59F2F1AC" w:rsidR="00130D79" w:rsidRPr="00306986" w:rsidRDefault="00130D79" w:rsidP="000D4C83">
      <w:pPr>
        <w:pStyle w:val="BodyText"/>
      </w:pPr>
    </w:p>
    <w:p w14:paraId="64E89005" w14:textId="52B3FF5D" w:rsidR="00130D79" w:rsidRPr="00306986" w:rsidRDefault="00130D79" w:rsidP="000D4C83">
      <w:pPr>
        <w:pStyle w:val="BodyText"/>
      </w:pPr>
    </w:p>
    <w:p w14:paraId="5F3D1EE9" w14:textId="3C0AECC9" w:rsidR="006B6DD1" w:rsidRPr="00306986" w:rsidRDefault="00EC51E4" w:rsidP="000D4C83">
      <w:pPr>
        <w:pStyle w:val="BodyText"/>
        <w:rPr>
          <w:noProof w:val="0"/>
        </w:rPr>
      </w:pPr>
      <w:r w:rsidRPr="00306986">
        <w:rPr>
          <w:lang w:eastAsia="en-US"/>
        </w:rPr>
        <w:drawing>
          <wp:anchor distT="0" distB="0" distL="114300" distR="114300" simplePos="0" relativeHeight="251619840" behindDoc="1" locked="0" layoutInCell="1" allowOverlap="1" wp14:anchorId="30C29A2A" wp14:editId="45D9268E">
            <wp:simplePos x="0" y="0"/>
            <wp:positionH relativeFrom="column">
              <wp:posOffset>716915</wp:posOffset>
            </wp:positionH>
            <wp:positionV relativeFrom="paragraph">
              <wp:posOffset>332740</wp:posOffset>
            </wp:positionV>
            <wp:extent cx="2195195" cy="1191260"/>
            <wp:effectExtent l="19050" t="19050" r="14605" b="27940"/>
            <wp:wrapTight wrapText="bothSides">
              <wp:wrapPolygon edited="0">
                <wp:start x="-187" y="-345"/>
                <wp:lineTo x="-187" y="21761"/>
                <wp:lineTo x="21556" y="21761"/>
                <wp:lineTo x="21556" y="-345"/>
                <wp:lineTo x="-187" y="-345"/>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95195" cy="119126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p w14:paraId="387A5501" w14:textId="35D2405F" w:rsidR="001C263E" w:rsidRPr="00306986" w:rsidRDefault="0030001C" w:rsidP="001C263E">
      <w:pPr>
        <w:pStyle w:val="Heading1"/>
      </w:pPr>
      <w:bookmarkStart w:id="79" w:name="_Toc21589166"/>
      <w:r w:rsidRPr="00306986">
        <w:lastRenderedPageBreak/>
        <w:t>Save</w:t>
      </w:r>
      <w:r w:rsidR="00D65F64" w:rsidRPr="00306986">
        <w:t xml:space="preserve">, </w:t>
      </w:r>
      <w:r w:rsidR="00A569E1" w:rsidRPr="00306986">
        <w:t>Open</w:t>
      </w:r>
      <w:r w:rsidR="00D65F64" w:rsidRPr="00306986">
        <w:t>, and Merge</w:t>
      </w:r>
      <w:bookmarkEnd w:id="79"/>
    </w:p>
    <w:p w14:paraId="481BC6C1" w14:textId="1B005F65" w:rsidR="001C263E" w:rsidRPr="00306986" w:rsidRDefault="001C263E" w:rsidP="00967F68">
      <w:pPr>
        <w:pStyle w:val="Heading2"/>
        <w:spacing w:after="120"/>
        <w:ind w:left="0" w:firstLine="0"/>
        <w:rPr>
          <w:b w:val="0"/>
          <w:color w:val="6639B7"/>
        </w:rPr>
      </w:pPr>
      <w:bookmarkStart w:id="80" w:name="_Toc21589167"/>
      <w:r w:rsidRPr="00306986">
        <w:rPr>
          <w:b w:val="0"/>
          <w:color w:val="6639B7"/>
        </w:rPr>
        <w:t>Overview</w:t>
      </w:r>
      <w:bookmarkEnd w:id="80"/>
    </w:p>
    <w:p w14:paraId="6CA4A736" w14:textId="7717CBCF" w:rsidR="001C263E" w:rsidRDefault="00A32738" w:rsidP="000D4C83">
      <w:pPr>
        <w:pStyle w:val="BodyText"/>
      </w:pPr>
      <w:r w:rsidRPr="00306986">
        <w:rPr>
          <w:lang w:eastAsia="en-US"/>
        </w:rPr>
        <w:drawing>
          <wp:anchor distT="0" distB="0" distL="114300" distR="114300" simplePos="0" relativeHeight="251656704" behindDoc="0" locked="0" layoutInCell="1" allowOverlap="1" wp14:anchorId="55AA6578" wp14:editId="36A8EDC7">
            <wp:simplePos x="0" y="0"/>
            <wp:positionH relativeFrom="column">
              <wp:posOffset>690880</wp:posOffset>
            </wp:positionH>
            <wp:positionV relativeFrom="paragraph">
              <wp:posOffset>506095</wp:posOffset>
            </wp:positionV>
            <wp:extent cx="2139950" cy="1702435"/>
            <wp:effectExtent l="19050" t="19050" r="12700" b="1206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39950" cy="170243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385D01" w:rsidRPr="00306986">
        <w:t>When an asset posture has been built</w:t>
      </w:r>
      <w:r w:rsidR="00C46A16">
        <w:t>,</w:t>
      </w:r>
      <w:r w:rsidR="00385D01" w:rsidRPr="00306986">
        <w:t xml:space="preserve"> the application allows users to save the Collection as an </w:t>
      </w:r>
      <w:r w:rsidR="00A61CBE" w:rsidRPr="00306986">
        <w:t>XML</w:t>
      </w:r>
      <w:r w:rsidR="00385D01" w:rsidRPr="00306986">
        <w:t xml:space="preserve"> document and later import it again. These options can be found under the file menu. </w:t>
      </w:r>
    </w:p>
    <w:p w14:paraId="66F2B869" w14:textId="77777777" w:rsidR="00C46A16" w:rsidRPr="00306986" w:rsidRDefault="00C46A16" w:rsidP="000D4C83">
      <w:pPr>
        <w:pStyle w:val="BodyText"/>
      </w:pPr>
    </w:p>
    <w:p w14:paraId="358E19C1" w14:textId="01D2010D" w:rsidR="00A569E1" w:rsidRPr="00306986" w:rsidRDefault="001C263E" w:rsidP="00967F68">
      <w:pPr>
        <w:pStyle w:val="Heading2"/>
        <w:spacing w:after="120"/>
        <w:ind w:left="0" w:firstLine="0"/>
        <w:rPr>
          <w:b w:val="0"/>
          <w:color w:val="6639B7"/>
        </w:rPr>
      </w:pPr>
      <w:r w:rsidRPr="00306986">
        <w:rPr>
          <w:b w:val="0"/>
          <w:color w:val="6639B7"/>
        </w:rPr>
        <w:t xml:space="preserve"> </w:t>
      </w:r>
      <w:bookmarkStart w:id="81" w:name="_Toc21589168"/>
      <w:r w:rsidR="00A569E1" w:rsidRPr="00306986">
        <w:rPr>
          <w:b w:val="0"/>
          <w:color w:val="6639B7"/>
        </w:rPr>
        <w:t>Save</w:t>
      </w:r>
      <w:r w:rsidRPr="00306986">
        <w:rPr>
          <w:b w:val="0"/>
          <w:color w:val="6639B7"/>
        </w:rPr>
        <w:t xml:space="preserve"> </w:t>
      </w:r>
      <w:r w:rsidR="00A569E1" w:rsidRPr="00306986">
        <w:rPr>
          <w:b w:val="0"/>
          <w:color w:val="6639B7"/>
        </w:rPr>
        <w:t>Collection</w:t>
      </w:r>
      <w:bookmarkEnd w:id="81"/>
    </w:p>
    <w:p w14:paraId="2746C9D4" w14:textId="09AB39E9" w:rsidR="005B5797" w:rsidRDefault="00F722FC" w:rsidP="000D4C83">
      <w:pPr>
        <w:pStyle w:val="BodyText"/>
        <w:numPr>
          <w:ilvl w:val="0"/>
          <w:numId w:val="33"/>
        </w:numPr>
      </w:pPr>
      <w:r w:rsidRPr="00306986">
        <w:rPr>
          <w:lang w:eastAsia="en-US"/>
        </w:rPr>
        <w:drawing>
          <wp:anchor distT="0" distB="0" distL="114300" distR="114300" simplePos="0" relativeHeight="251657728" behindDoc="0" locked="0" layoutInCell="1" allowOverlap="1" wp14:anchorId="4F5D34E2" wp14:editId="09B6BD1E">
            <wp:simplePos x="0" y="0"/>
            <wp:positionH relativeFrom="column">
              <wp:posOffset>704850</wp:posOffset>
            </wp:positionH>
            <wp:positionV relativeFrom="paragraph">
              <wp:posOffset>579755</wp:posOffset>
            </wp:positionV>
            <wp:extent cx="1570355" cy="1943100"/>
            <wp:effectExtent l="19050" t="19050" r="10795" b="1905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70355" cy="194310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5B5797" w:rsidRPr="00306986">
        <w:t>To save a collection</w:t>
      </w:r>
      <w:r w:rsidR="00C46A16">
        <w:t>,</w:t>
      </w:r>
      <w:r w:rsidR="005B5797" w:rsidRPr="00306986">
        <w:t xml:space="preserve"> select File </w:t>
      </w:r>
      <w:r w:rsidR="007971B7">
        <w:t>&gt;&gt;</w:t>
      </w:r>
      <w:r w:rsidR="005B7254" w:rsidRPr="00306986">
        <w:t xml:space="preserve"> </w:t>
      </w:r>
      <w:r w:rsidR="005B5797" w:rsidRPr="00306986">
        <w:t xml:space="preserve">Save Collection As… </w:t>
      </w:r>
      <w:r w:rsidR="00C46A16">
        <w:t>or c</w:t>
      </w:r>
      <w:r w:rsidR="005B5797" w:rsidRPr="00306986">
        <w:t xml:space="preserve">lick File </w:t>
      </w:r>
      <w:r w:rsidR="007971B7">
        <w:t>&gt;&gt;</w:t>
      </w:r>
      <w:r w:rsidR="005B7254" w:rsidRPr="00306986">
        <w:t xml:space="preserve"> </w:t>
      </w:r>
      <w:r w:rsidR="005B5797" w:rsidRPr="00306986">
        <w:t>Save</w:t>
      </w:r>
      <w:r w:rsidR="00C46A16" w:rsidRPr="00C46A16">
        <w:t xml:space="preserve"> </w:t>
      </w:r>
      <w:r w:rsidR="00C46A16" w:rsidRPr="00306986">
        <w:t>in the menu bar</w:t>
      </w:r>
      <w:r w:rsidR="00C46A16">
        <w:t>.</w:t>
      </w:r>
      <w:r w:rsidR="00B04706" w:rsidRPr="00306986">
        <w:t xml:space="preserve"> </w:t>
      </w:r>
    </w:p>
    <w:p w14:paraId="64DA2874" w14:textId="77777777" w:rsidR="00CC1585" w:rsidRDefault="00CC1585" w:rsidP="000D4C83">
      <w:pPr>
        <w:pStyle w:val="BodyText"/>
      </w:pPr>
    </w:p>
    <w:p w14:paraId="4DE82274" w14:textId="15425355" w:rsidR="00B04706" w:rsidRPr="00306986" w:rsidRDefault="00B04706" w:rsidP="000D4C83">
      <w:pPr>
        <w:pStyle w:val="BodyText"/>
        <w:numPr>
          <w:ilvl w:val="0"/>
          <w:numId w:val="33"/>
        </w:numPr>
      </w:pPr>
      <w:r w:rsidRPr="00306986">
        <w:rPr>
          <w:lang w:eastAsia="en-US"/>
        </w:rPr>
        <w:drawing>
          <wp:anchor distT="0" distB="0" distL="114300" distR="114300" simplePos="0" relativeHeight="251635200" behindDoc="0" locked="0" layoutInCell="1" allowOverlap="1" wp14:anchorId="044D5737" wp14:editId="4281E8DD">
            <wp:simplePos x="0" y="0"/>
            <wp:positionH relativeFrom="column">
              <wp:posOffset>704850</wp:posOffset>
            </wp:positionH>
            <wp:positionV relativeFrom="paragraph">
              <wp:posOffset>533400</wp:posOffset>
            </wp:positionV>
            <wp:extent cx="3746500" cy="742950"/>
            <wp:effectExtent l="19050" t="19050" r="25400" b="19050"/>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46500" cy="742950"/>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r w:rsidRPr="00306986">
        <w:t xml:space="preserve">A window will pop up allowing you to choose a save location as well as a file name. Press Save </w:t>
      </w:r>
      <w:r w:rsidR="00C46A16">
        <w:t>to</w:t>
      </w:r>
      <w:r w:rsidRPr="00306986">
        <w:t xml:space="preserve"> save the collection.</w:t>
      </w:r>
    </w:p>
    <w:p w14:paraId="657E931B" w14:textId="03B20BA4" w:rsidR="00A569E1" w:rsidRPr="00306986" w:rsidRDefault="00A569E1" w:rsidP="00967F68">
      <w:pPr>
        <w:pStyle w:val="Heading2"/>
        <w:spacing w:after="120"/>
        <w:ind w:left="0" w:firstLine="0"/>
        <w:rPr>
          <w:b w:val="0"/>
          <w:color w:val="6639B7"/>
        </w:rPr>
      </w:pPr>
      <w:bookmarkStart w:id="82" w:name="_Toc21589169"/>
      <w:r w:rsidRPr="00306986">
        <w:rPr>
          <w:b w:val="0"/>
          <w:color w:val="6639B7"/>
        </w:rPr>
        <w:lastRenderedPageBreak/>
        <w:t>Open Collection</w:t>
      </w:r>
      <w:bookmarkEnd w:id="82"/>
    </w:p>
    <w:p w14:paraId="350708F5" w14:textId="505AC3D5" w:rsidR="00B04706" w:rsidRPr="00306986" w:rsidRDefault="00557B54" w:rsidP="000D4C83">
      <w:pPr>
        <w:pStyle w:val="BodyText"/>
        <w:numPr>
          <w:ilvl w:val="0"/>
          <w:numId w:val="34"/>
        </w:numPr>
      </w:pPr>
      <w:r w:rsidRPr="00306986">
        <w:rPr>
          <w:lang w:eastAsia="en-US"/>
        </w:rPr>
        <w:drawing>
          <wp:anchor distT="0" distB="0" distL="114300" distR="114300" simplePos="0" relativeHeight="251661824" behindDoc="0" locked="0" layoutInCell="1" allowOverlap="1" wp14:anchorId="0B1578C6" wp14:editId="0CCF2C46">
            <wp:simplePos x="0" y="0"/>
            <wp:positionH relativeFrom="column">
              <wp:posOffset>714375</wp:posOffset>
            </wp:positionH>
            <wp:positionV relativeFrom="paragraph">
              <wp:posOffset>300990</wp:posOffset>
            </wp:positionV>
            <wp:extent cx="1619250" cy="2012315"/>
            <wp:effectExtent l="19050" t="19050" r="19050" b="26035"/>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19250" cy="201231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BB2346" w:rsidRPr="00306986">
        <w:t xml:space="preserve">To open an Asset Collection select File </w:t>
      </w:r>
      <w:r w:rsidR="007971B7">
        <w:t>&gt;&gt;</w:t>
      </w:r>
      <w:r w:rsidR="005B7254" w:rsidRPr="00306986">
        <w:t xml:space="preserve"> </w:t>
      </w:r>
      <w:r w:rsidR="00BB2346" w:rsidRPr="00306986">
        <w:t>Open Collection…</w:t>
      </w:r>
      <w:r w:rsidR="0006369D">
        <w:t xml:space="preserve"> </w:t>
      </w:r>
      <w:r w:rsidR="0006369D" w:rsidRPr="00306986">
        <w:t>in the menu bar</w:t>
      </w:r>
      <w:r w:rsidR="0006369D">
        <w:t>.</w:t>
      </w:r>
    </w:p>
    <w:p w14:paraId="2A87316D" w14:textId="0FC54D51" w:rsidR="00466141" w:rsidRPr="00306986" w:rsidRDefault="00466141" w:rsidP="000D4C83">
      <w:pPr>
        <w:pStyle w:val="BodyText"/>
      </w:pPr>
    </w:p>
    <w:p w14:paraId="442820C9" w14:textId="2B9BE2F6" w:rsidR="00466141" w:rsidRDefault="00EC51E4" w:rsidP="000D4C83">
      <w:pPr>
        <w:pStyle w:val="BodyText"/>
        <w:numPr>
          <w:ilvl w:val="0"/>
          <w:numId w:val="34"/>
        </w:numPr>
      </w:pPr>
      <w:r w:rsidRPr="00306986">
        <w:rPr>
          <w:lang w:eastAsia="en-US"/>
        </w:rPr>
        <w:drawing>
          <wp:anchor distT="0" distB="0" distL="114300" distR="114300" simplePos="0" relativeHeight="251638272" behindDoc="0" locked="0" layoutInCell="1" allowOverlap="1" wp14:anchorId="6AB5E0E2" wp14:editId="02E21F92">
            <wp:simplePos x="0" y="0"/>
            <wp:positionH relativeFrom="column">
              <wp:posOffset>706202</wp:posOffset>
            </wp:positionH>
            <wp:positionV relativeFrom="paragraph">
              <wp:posOffset>481896</wp:posOffset>
            </wp:positionV>
            <wp:extent cx="3670935" cy="803910"/>
            <wp:effectExtent l="19050" t="19050" r="24765" b="1524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70935" cy="80391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466141" w:rsidRPr="00306986">
        <w:t>Navigate to the location of your saved Asset Collection document</w:t>
      </w:r>
      <w:r w:rsidR="006D08E6" w:rsidRPr="00306986">
        <w:t>, select it,</w:t>
      </w:r>
      <w:r w:rsidR="00466141" w:rsidRPr="00306986">
        <w:t xml:space="preserve"> and </w:t>
      </w:r>
      <w:r w:rsidR="0006369D">
        <w:t xml:space="preserve">then </w:t>
      </w:r>
      <w:r w:rsidR="00466141" w:rsidRPr="00306986">
        <w:t>click open.</w:t>
      </w:r>
    </w:p>
    <w:p w14:paraId="37D5293B" w14:textId="254D912A" w:rsidR="00EC51E4" w:rsidRDefault="00EC51E4" w:rsidP="00466141">
      <w:pPr>
        <w:pStyle w:val="ListParagraph"/>
      </w:pPr>
    </w:p>
    <w:p w14:paraId="4815B4B5" w14:textId="3E57308B" w:rsidR="000E2E36" w:rsidRPr="00EC51E4" w:rsidRDefault="000E2E36" w:rsidP="00967F68">
      <w:pPr>
        <w:pStyle w:val="ListParagraph"/>
        <w:numPr>
          <w:ilvl w:val="0"/>
          <w:numId w:val="34"/>
        </w:numPr>
        <w:spacing w:before="120" w:after="120"/>
        <w:rPr>
          <w:sz w:val="22"/>
        </w:rPr>
      </w:pPr>
      <w:r w:rsidRPr="00D32E09">
        <w:rPr>
          <w:sz w:val="22"/>
        </w:rPr>
        <w:t>Your asset collecti</w:t>
      </w:r>
      <w:r w:rsidR="007971B7">
        <w:rPr>
          <w:sz w:val="22"/>
        </w:rPr>
        <w:t>on will be opened but collapsed.</w:t>
      </w:r>
    </w:p>
    <w:p w14:paraId="753969E5" w14:textId="77777777" w:rsidR="00831C02" w:rsidRPr="00306986" w:rsidRDefault="00831C02" w:rsidP="000E2E36">
      <w:pPr>
        <w:pStyle w:val="ListParagraph"/>
        <w:ind w:left="1080"/>
      </w:pPr>
    </w:p>
    <w:p w14:paraId="5FDC25C2" w14:textId="42DE0F63" w:rsidR="00466141" w:rsidRPr="00306986" w:rsidRDefault="000E2E36" w:rsidP="00967F68">
      <w:pPr>
        <w:pStyle w:val="ListParagraph"/>
        <w:spacing w:after="120"/>
        <w:ind w:left="1080"/>
      </w:pPr>
      <w:r w:rsidRPr="00306986">
        <w:rPr>
          <w:noProof/>
        </w:rPr>
        <w:drawing>
          <wp:inline distT="0" distB="0" distL="0" distR="0" wp14:anchorId="1B777C57" wp14:editId="37E1E8F9">
            <wp:extent cx="2518496" cy="1807658"/>
            <wp:effectExtent l="19050" t="19050" r="15240" b="215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28626"/>
                    <a:stretch/>
                  </pic:blipFill>
                  <pic:spPr bwMode="auto">
                    <a:xfrm>
                      <a:off x="0" y="0"/>
                      <a:ext cx="2622735" cy="1882476"/>
                    </a:xfrm>
                    <a:prstGeom prst="rect">
                      <a:avLst/>
                    </a:prstGeom>
                    <a:ln w="9525" cap="flat" cmpd="sng" algn="ctr">
                      <a:solidFill>
                        <a:schemeClr val="accent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F488D0" w14:textId="77777777" w:rsidR="00EC51E4" w:rsidRPr="00306986" w:rsidRDefault="00EC51E4" w:rsidP="000D4C83">
      <w:pPr>
        <w:pStyle w:val="BodyText"/>
      </w:pPr>
    </w:p>
    <w:p w14:paraId="711D42B8" w14:textId="41A11111" w:rsidR="00D65F64" w:rsidRPr="00306986" w:rsidRDefault="00D65F64" w:rsidP="00967F68">
      <w:pPr>
        <w:pStyle w:val="Heading2"/>
        <w:spacing w:after="120"/>
        <w:ind w:left="0" w:firstLine="0"/>
        <w:rPr>
          <w:b w:val="0"/>
          <w:color w:val="6639B7"/>
        </w:rPr>
      </w:pPr>
      <w:bookmarkStart w:id="83" w:name="_Toc21589170"/>
      <w:r w:rsidRPr="00306986">
        <w:rPr>
          <w:b w:val="0"/>
          <w:color w:val="6639B7"/>
        </w:rPr>
        <w:t>Merge Collection</w:t>
      </w:r>
      <w:bookmarkEnd w:id="83"/>
    </w:p>
    <w:p w14:paraId="4F507D6E" w14:textId="57F2D738" w:rsidR="00281130" w:rsidRPr="00306986" w:rsidRDefault="00A44455" w:rsidP="000D4C83">
      <w:pPr>
        <w:pStyle w:val="BodyText"/>
      </w:pPr>
      <w:r w:rsidRPr="00306986">
        <w:t>Merging</w:t>
      </w:r>
      <w:r w:rsidR="00E21EAD" w:rsidRPr="00306986">
        <w:t xml:space="preserve"> an asset collection allows you to </w:t>
      </w:r>
      <w:r w:rsidR="00D25704" w:rsidRPr="00306986">
        <w:t xml:space="preserve">import </w:t>
      </w:r>
      <w:r w:rsidR="00206DE0" w:rsidRPr="00306986">
        <w:t>assets</w:t>
      </w:r>
      <w:r w:rsidR="00D25704" w:rsidRPr="00306986">
        <w:t xml:space="preserve"> from a</w:t>
      </w:r>
      <w:r w:rsidR="00C907E3" w:rsidRPr="00306986">
        <w:t xml:space="preserve">n asset </w:t>
      </w:r>
      <w:r w:rsidR="000D0B53" w:rsidRPr="00306986">
        <w:t>collection file into the currently open collection</w:t>
      </w:r>
      <w:r w:rsidR="00D25704" w:rsidRPr="00306986">
        <w:t xml:space="preserve">. </w:t>
      </w:r>
      <w:r w:rsidR="00D977EF" w:rsidRPr="00306986">
        <w:t xml:space="preserve">When the merge operation is successful </w:t>
      </w:r>
      <w:r w:rsidR="00E7180B" w:rsidRPr="00306986">
        <w:t xml:space="preserve">the assets of the merged collection will be appended to the end of the current collection. </w:t>
      </w:r>
      <w:r w:rsidR="008C4895" w:rsidRPr="00306986">
        <w:t xml:space="preserve">If there are currently no </w:t>
      </w:r>
      <w:r w:rsidR="00AB088F" w:rsidRPr="00306986">
        <w:t xml:space="preserve">assets </w:t>
      </w:r>
      <w:r w:rsidR="008C4895" w:rsidRPr="00306986">
        <w:t xml:space="preserve">in the asset tree, all elements of the merged </w:t>
      </w:r>
      <w:r w:rsidR="00EC51E4" w:rsidRPr="00306986">
        <w:t>collection</w:t>
      </w:r>
      <w:r w:rsidR="008C4895" w:rsidRPr="00306986">
        <w:t xml:space="preserve"> </w:t>
      </w:r>
      <w:r w:rsidR="00AB088F" w:rsidRPr="00306986">
        <w:t>(including the top level asset) will be added to</w:t>
      </w:r>
      <w:r w:rsidR="00A560B3" w:rsidRPr="00306986">
        <w:t xml:space="preserve"> the asset tree without setting the save file.</w:t>
      </w:r>
    </w:p>
    <w:p w14:paraId="61F139D0" w14:textId="4517A044" w:rsidR="00281130" w:rsidRPr="00306986" w:rsidRDefault="0035172F" w:rsidP="00281130">
      <w:pPr>
        <w:pStyle w:val="ListParagraph"/>
        <w:numPr>
          <w:ilvl w:val="0"/>
          <w:numId w:val="44"/>
        </w:numPr>
        <w:rPr>
          <w:sz w:val="22"/>
        </w:rPr>
      </w:pPr>
      <w:r w:rsidRPr="00D32E09">
        <w:rPr>
          <w:noProof/>
          <w:sz w:val="22"/>
        </w:rPr>
        <w:lastRenderedPageBreak/>
        <w:drawing>
          <wp:anchor distT="0" distB="0" distL="114300" distR="114300" simplePos="0" relativeHeight="251670016" behindDoc="0" locked="0" layoutInCell="1" allowOverlap="1" wp14:anchorId="72C4703E" wp14:editId="70B3767E">
            <wp:simplePos x="0" y="0"/>
            <wp:positionH relativeFrom="column">
              <wp:posOffset>800100</wp:posOffset>
            </wp:positionH>
            <wp:positionV relativeFrom="paragraph">
              <wp:posOffset>349250</wp:posOffset>
            </wp:positionV>
            <wp:extent cx="1562100" cy="1892935"/>
            <wp:effectExtent l="19050" t="19050" r="19050" b="1206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62100" cy="189293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5C49C2" w:rsidRPr="00D32E09">
        <w:rPr>
          <w:sz w:val="22"/>
        </w:rPr>
        <w:t xml:space="preserve"> To </w:t>
      </w:r>
      <w:r w:rsidR="005C49C2" w:rsidRPr="00306986">
        <w:rPr>
          <w:sz w:val="22"/>
        </w:rPr>
        <w:t>merge</w:t>
      </w:r>
      <w:r w:rsidR="005C49C2" w:rsidRPr="00D32E09">
        <w:rPr>
          <w:sz w:val="22"/>
        </w:rPr>
        <w:t xml:space="preserve"> an Asset Collection</w:t>
      </w:r>
      <w:r w:rsidR="0006369D">
        <w:rPr>
          <w:sz w:val="22"/>
        </w:rPr>
        <w:t>,</w:t>
      </w:r>
      <w:r w:rsidR="005C49C2" w:rsidRPr="00D32E09">
        <w:rPr>
          <w:sz w:val="22"/>
        </w:rPr>
        <w:t xml:space="preserve"> select File </w:t>
      </w:r>
      <w:r w:rsidR="007971B7">
        <w:rPr>
          <w:sz w:val="22"/>
        </w:rPr>
        <w:t>&gt;&gt;</w:t>
      </w:r>
      <w:r w:rsidR="005C49C2" w:rsidRPr="00306986">
        <w:rPr>
          <w:sz w:val="22"/>
        </w:rPr>
        <w:t xml:space="preserve"> </w:t>
      </w:r>
      <w:r w:rsidR="008358A8" w:rsidRPr="00306986">
        <w:rPr>
          <w:sz w:val="22"/>
        </w:rPr>
        <w:t>Merge Collection…</w:t>
      </w:r>
      <w:r w:rsidR="0006369D" w:rsidRPr="00D32E09">
        <w:rPr>
          <w:sz w:val="22"/>
        </w:rPr>
        <w:t xml:space="preserve"> in the menu bar</w:t>
      </w:r>
      <w:r w:rsidR="0006369D">
        <w:rPr>
          <w:sz w:val="22"/>
        </w:rPr>
        <w:t>.</w:t>
      </w:r>
    </w:p>
    <w:p w14:paraId="75CD92E9" w14:textId="78B8FE64" w:rsidR="00841B4A" w:rsidRPr="00D32E09" w:rsidRDefault="00841B4A" w:rsidP="00D32E09">
      <w:pPr>
        <w:ind w:left="720"/>
        <w:rPr>
          <w:sz w:val="22"/>
        </w:rPr>
      </w:pPr>
    </w:p>
    <w:p w14:paraId="2E09ED00" w14:textId="435F4543" w:rsidR="008358A8" w:rsidRPr="00306986" w:rsidRDefault="00CC1585" w:rsidP="000D4C83">
      <w:pPr>
        <w:pStyle w:val="BodyText"/>
        <w:numPr>
          <w:ilvl w:val="0"/>
          <w:numId w:val="44"/>
        </w:numPr>
      </w:pPr>
      <w:r w:rsidRPr="00306986">
        <w:rPr>
          <w:lang w:eastAsia="en-US"/>
        </w:rPr>
        <w:drawing>
          <wp:anchor distT="0" distB="0" distL="114300" distR="114300" simplePos="0" relativeHeight="251671040" behindDoc="0" locked="0" layoutInCell="1" allowOverlap="1" wp14:anchorId="51379F9A" wp14:editId="2FD5AF0B">
            <wp:simplePos x="0" y="0"/>
            <wp:positionH relativeFrom="column">
              <wp:posOffset>796925</wp:posOffset>
            </wp:positionH>
            <wp:positionV relativeFrom="paragraph">
              <wp:posOffset>376555</wp:posOffset>
            </wp:positionV>
            <wp:extent cx="3670935" cy="803910"/>
            <wp:effectExtent l="19050" t="19050" r="24765" b="1524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70935" cy="80391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2F616B" w:rsidRPr="00306986">
        <w:t xml:space="preserve">Navigate to the location of your saved Asset Collection document, select it, and click open. </w:t>
      </w:r>
    </w:p>
    <w:p w14:paraId="35900902" w14:textId="77777777" w:rsidR="0006369D" w:rsidRDefault="0006369D" w:rsidP="00967F68">
      <w:pPr>
        <w:pStyle w:val="BodyText"/>
      </w:pPr>
    </w:p>
    <w:p w14:paraId="521DBB35" w14:textId="16056B77" w:rsidR="00CC1585" w:rsidRPr="005704A7" w:rsidRDefault="0006369D" w:rsidP="00967F68">
      <w:pPr>
        <w:pStyle w:val="BodyText"/>
        <w:spacing w:before="0"/>
      </w:pPr>
      <w:r w:rsidRPr="005704A7">
        <w:t>Merging Collections with tree empty</w:t>
      </w:r>
      <w:r w:rsidR="000D4C83">
        <w:t>:</w:t>
      </w:r>
    </w:p>
    <w:tbl>
      <w:tblPr>
        <w:tblStyle w:val="TableGrid"/>
        <w:tblpPr w:leftFromText="180" w:rightFromText="180" w:vertAnchor="text" w:horzAnchor="margin" w:tblpXSpec="center" w:tblpY="3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32"/>
        <w:gridCol w:w="4356"/>
      </w:tblGrid>
      <w:tr w:rsidR="00CC1585" w:rsidRPr="00306986" w14:paraId="1E3A7F3A" w14:textId="77777777" w:rsidTr="000D4C83">
        <w:trPr>
          <w:trHeight w:val="3683"/>
        </w:trPr>
        <w:tc>
          <w:tcPr>
            <w:tcW w:w="0" w:type="auto"/>
            <w:vAlign w:val="center"/>
          </w:tcPr>
          <w:p w14:paraId="505429DA" w14:textId="663538B0" w:rsidR="00CC1585" w:rsidRPr="00306986" w:rsidRDefault="0006369D" w:rsidP="000D4C83">
            <w:pPr>
              <w:pStyle w:val="BodyText"/>
              <w:rPr>
                <w:noProof w:val="0"/>
              </w:rPr>
            </w:pPr>
            <w:r w:rsidRPr="00306986">
              <w:rPr>
                <w:lang w:eastAsia="en-US"/>
              </w:rPr>
              <w:drawing>
                <wp:anchor distT="0" distB="0" distL="114300" distR="114300" simplePos="0" relativeHeight="251722240" behindDoc="1" locked="0" layoutInCell="1" allowOverlap="1" wp14:anchorId="452F9B07" wp14:editId="33A908CC">
                  <wp:simplePos x="0" y="0"/>
                  <wp:positionH relativeFrom="column">
                    <wp:posOffset>84455</wp:posOffset>
                  </wp:positionH>
                  <wp:positionV relativeFrom="paragraph">
                    <wp:posOffset>191770</wp:posOffset>
                  </wp:positionV>
                  <wp:extent cx="2352675" cy="2025015"/>
                  <wp:effectExtent l="19050" t="19050" r="28575" b="13335"/>
                  <wp:wrapTight wrapText="bothSides">
                    <wp:wrapPolygon edited="0">
                      <wp:start x="-175" y="-203"/>
                      <wp:lineTo x="-175" y="21539"/>
                      <wp:lineTo x="21687" y="21539"/>
                      <wp:lineTo x="21687" y="-203"/>
                      <wp:lineTo x="-175" y="-203"/>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31108"/>
                          <a:stretch/>
                        </pic:blipFill>
                        <pic:spPr bwMode="auto">
                          <a:xfrm>
                            <a:off x="0" y="0"/>
                            <a:ext cx="2352675" cy="2025015"/>
                          </a:xfrm>
                          <a:prstGeom prst="rect">
                            <a:avLst/>
                          </a:prstGeom>
                          <a:ln w="9525" cap="flat" cmpd="sng" algn="ctr">
                            <a:solidFill>
                              <a:srgbClr val="B2B2B2"/>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2" w:type="dxa"/>
          </w:tcPr>
          <w:p w14:paraId="47D66072" w14:textId="77777777" w:rsidR="00CC1585" w:rsidRPr="00306986" w:rsidRDefault="00CC1585" w:rsidP="000D4C83">
            <w:pPr>
              <w:pStyle w:val="BodyText"/>
            </w:pPr>
          </w:p>
          <w:p w14:paraId="063EBD80" w14:textId="77777777" w:rsidR="00CC1585" w:rsidRPr="00306986" w:rsidRDefault="00CC1585" w:rsidP="000D4C83">
            <w:pPr>
              <w:pStyle w:val="BodyText"/>
            </w:pPr>
          </w:p>
          <w:p w14:paraId="2FF880F0" w14:textId="77777777" w:rsidR="00CC1585" w:rsidRPr="00306986" w:rsidRDefault="00CC1585" w:rsidP="000D4C83">
            <w:pPr>
              <w:pStyle w:val="BodyText"/>
            </w:pPr>
          </w:p>
          <w:p w14:paraId="6B773BD2" w14:textId="77777777" w:rsidR="00CC1585" w:rsidRPr="00306986" w:rsidRDefault="00CC1585" w:rsidP="000D4C83">
            <w:pPr>
              <w:pStyle w:val="BodyText"/>
            </w:pPr>
          </w:p>
          <w:p w14:paraId="583ECFD0" w14:textId="77777777" w:rsidR="00CC1585" w:rsidRPr="00306986" w:rsidRDefault="00CC1585" w:rsidP="000D4C83">
            <w:pPr>
              <w:pStyle w:val="BodyText"/>
            </w:pPr>
            <w:r w:rsidRPr="00306986">
              <w:sym w:font="Wingdings" w:char="F0E0"/>
            </w:r>
          </w:p>
        </w:tc>
        <w:tc>
          <w:tcPr>
            <w:tcW w:w="0" w:type="auto"/>
          </w:tcPr>
          <w:p w14:paraId="7CB74762" w14:textId="38D95939" w:rsidR="00CC1585" w:rsidRPr="00306986" w:rsidRDefault="00CC1585" w:rsidP="000D4C83">
            <w:pPr>
              <w:pStyle w:val="BodyText"/>
              <w:rPr>
                <w:noProof w:val="0"/>
              </w:rPr>
            </w:pPr>
            <w:r w:rsidRPr="00306986">
              <w:rPr>
                <w:lang w:eastAsia="en-US"/>
              </w:rPr>
              <w:drawing>
                <wp:anchor distT="0" distB="0" distL="114300" distR="114300" simplePos="0" relativeHeight="251721216" behindDoc="1" locked="0" layoutInCell="1" allowOverlap="1" wp14:anchorId="1C2FE15F" wp14:editId="76C33EBE">
                  <wp:simplePos x="0" y="0"/>
                  <wp:positionH relativeFrom="column">
                    <wp:posOffset>-46355</wp:posOffset>
                  </wp:positionH>
                  <wp:positionV relativeFrom="paragraph">
                    <wp:posOffset>194945</wp:posOffset>
                  </wp:positionV>
                  <wp:extent cx="2590800" cy="2057400"/>
                  <wp:effectExtent l="19050" t="19050" r="19050" b="19050"/>
                  <wp:wrapTight wrapText="bothSides">
                    <wp:wrapPolygon edited="0">
                      <wp:start x="-159" y="-200"/>
                      <wp:lineTo x="-159" y="21600"/>
                      <wp:lineTo x="21600" y="21600"/>
                      <wp:lineTo x="21600" y="-200"/>
                      <wp:lineTo x="-159" y="-20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31136"/>
                          <a:stretch/>
                        </pic:blipFill>
                        <pic:spPr bwMode="auto">
                          <a:xfrm>
                            <a:off x="0" y="0"/>
                            <a:ext cx="2590800" cy="2057400"/>
                          </a:xfrm>
                          <a:prstGeom prst="rect">
                            <a:avLst/>
                          </a:prstGeom>
                          <a:ln w="9525" cap="flat" cmpd="sng" algn="ctr">
                            <a:solidFill>
                              <a:srgbClr val="B2B2B2"/>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B5242EF" w14:textId="77777777" w:rsidR="000D4C83" w:rsidRDefault="000D4C83" w:rsidP="000D4C83">
      <w:pPr>
        <w:pStyle w:val="BodyText"/>
      </w:pPr>
      <w:r>
        <w:br w:type="page"/>
      </w:r>
    </w:p>
    <w:p w14:paraId="6A180596" w14:textId="3D8924BA" w:rsidR="00870CEA" w:rsidRPr="00306986" w:rsidRDefault="007971B7" w:rsidP="000D4C83">
      <w:pPr>
        <w:pStyle w:val="BodyText"/>
      </w:pPr>
      <w:r>
        <w:lastRenderedPageBreak/>
        <w:t>Merging Collections w</w:t>
      </w:r>
      <w:r w:rsidR="005B7254" w:rsidRPr="00306986">
        <w:t>ith tree not empty</w:t>
      </w:r>
      <w:r w:rsidR="005704A7">
        <w:t>:</w:t>
      </w:r>
    </w:p>
    <w:tbl>
      <w:tblPr>
        <w:tblStyle w:val="TableGrid"/>
        <w:tblpPr w:leftFromText="180" w:rightFromText="180" w:vertAnchor="text" w:horzAnchor="margin" w:tblpXSpec="center"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432"/>
        <w:gridCol w:w="4056"/>
      </w:tblGrid>
      <w:tr w:rsidR="00CC1585" w:rsidRPr="00306986" w14:paraId="5C09D10A" w14:textId="77777777" w:rsidTr="00CC1585">
        <w:trPr>
          <w:trHeight w:val="3323"/>
        </w:trPr>
        <w:tc>
          <w:tcPr>
            <w:tcW w:w="0" w:type="auto"/>
          </w:tcPr>
          <w:p w14:paraId="18B0A826" w14:textId="77777777" w:rsidR="00CC1585" w:rsidRPr="00306986" w:rsidRDefault="00CC1585" w:rsidP="000D4C83">
            <w:pPr>
              <w:pStyle w:val="BodyText"/>
              <w:rPr>
                <w:noProof w:val="0"/>
              </w:rPr>
            </w:pPr>
            <w:r w:rsidRPr="00306986">
              <w:rPr>
                <w:lang w:eastAsia="en-US"/>
              </w:rPr>
              <w:drawing>
                <wp:anchor distT="0" distB="0" distL="114300" distR="114300" simplePos="0" relativeHeight="251725312" behindDoc="1" locked="0" layoutInCell="1" allowOverlap="1" wp14:anchorId="7FA5420C" wp14:editId="3B4AE78D">
                  <wp:simplePos x="0" y="0"/>
                  <wp:positionH relativeFrom="column">
                    <wp:posOffset>151130</wp:posOffset>
                  </wp:positionH>
                  <wp:positionV relativeFrom="paragraph">
                    <wp:posOffset>19050</wp:posOffset>
                  </wp:positionV>
                  <wp:extent cx="2402205" cy="2135505"/>
                  <wp:effectExtent l="19050" t="19050" r="17145" b="17145"/>
                  <wp:wrapTight wrapText="bothSides">
                    <wp:wrapPolygon edited="0">
                      <wp:start x="-171" y="-193"/>
                      <wp:lineTo x="-171" y="21581"/>
                      <wp:lineTo x="21583" y="21581"/>
                      <wp:lineTo x="21583" y="-193"/>
                      <wp:lineTo x="-171" y="-193"/>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2315"/>
                          <a:stretch/>
                        </pic:blipFill>
                        <pic:spPr bwMode="auto">
                          <a:xfrm>
                            <a:off x="0" y="0"/>
                            <a:ext cx="2402205" cy="2135505"/>
                          </a:xfrm>
                          <a:prstGeom prst="rect">
                            <a:avLst/>
                          </a:prstGeom>
                          <a:ln w="9525" cap="flat" cmpd="sng" algn="ctr">
                            <a:solidFill>
                              <a:srgbClr val="B2B2B2"/>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Pr>
          <w:p w14:paraId="4C2F66E9" w14:textId="77777777" w:rsidR="00CC1585" w:rsidRPr="00306986" w:rsidRDefault="00CC1585" w:rsidP="000D4C83">
            <w:pPr>
              <w:pStyle w:val="BodyText"/>
            </w:pPr>
          </w:p>
          <w:p w14:paraId="518BDFD2" w14:textId="77777777" w:rsidR="00CC1585" w:rsidRPr="00306986" w:rsidRDefault="00CC1585" w:rsidP="000D4C83">
            <w:pPr>
              <w:pStyle w:val="BodyText"/>
            </w:pPr>
          </w:p>
          <w:p w14:paraId="7E1659B2" w14:textId="77777777" w:rsidR="00CC1585" w:rsidRPr="00306986" w:rsidRDefault="00CC1585" w:rsidP="000D4C83">
            <w:pPr>
              <w:pStyle w:val="BodyText"/>
            </w:pPr>
          </w:p>
          <w:p w14:paraId="3A7BFCC6" w14:textId="77777777" w:rsidR="00CC1585" w:rsidRPr="00306986" w:rsidRDefault="00CC1585" w:rsidP="000D4C83">
            <w:pPr>
              <w:pStyle w:val="BodyText"/>
            </w:pPr>
          </w:p>
          <w:p w14:paraId="419CFC31" w14:textId="77777777" w:rsidR="00CC1585" w:rsidRPr="00306986" w:rsidRDefault="00CC1585" w:rsidP="000D4C83">
            <w:pPr>
              <w:pStyle w:val="BodyText"/>
            </w:pPr>
            <w:r w:rsidRPr="00306986">
              <w:sym w:font="Wingdings" w:char="F0E0"/>
            </w:r>
          </w:p>
        </w:tc>
        <w:tc>
          <w:tcPr>
            <w:tcW w:w="0" w:type="auto"/>
          </w:tcPr>
          <w:p w14:paraId="3E83A97C" w14:textId="77777777" w:rsidR="00CC1585" w:rsidRPr="00306986" w:rsidRDefault="00CC1585" w:rsidP="000D4C83">
            <w:pPr>
              <w:pStyle w:val="BodyText"/>
              <w:rPr>
                <w:noProof w:val="0"/>
              </w:rPr>
            </w:pPr>
            <w:r w:rsidRPr="00306986">
              <w:rPr>
                <w:lang w:eastAsia="en-US"/>
              </w:rPr>
              <w:drawing>
                <wp:anchor distT="0" distB="0" distL="114300" distR="114300" simplePos="0" relativeHeight="251724288" behindDoc="1" locked="0" layoutInCell="1" allowOverlap="1" wp14:anchorId="1AACCF68" wp14:editId="43A1CEAF">
                  <wp:simplePos x="0" y="0"/>
                  <wp:positionH relativeFrom="column">
                    <wp:posOffset>0</wp:posOffset>
                  </wp:positionH>
                  <wp:positionV relativeFrom="paragraph">
                    <wp:posOffset>20955</wp:posOffset>
                  </wp:positionV>
                  <wp:extent cx="2402205" cy="2135505"/>
                  <wp:effectExtent l="19050" t="19050" r="17145" b="17145"/>
                  <wp:wrapTight wrapText="bothSides">
                    <wp:wrapPolygon edited="0">
                      <wp:start x="-171" y="-193"/>
                      <wp:lineTo x="-171" y="21581"/>
                      <wp:lineTo x="21583" y="21581"/>
                      <wp:lineTo x="21583" y="-193"/>
                      <wp:lineTo x="-171" y="-193"/>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02205" cy="213550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bl>
    <w:p w14:paraId="5A4FF92C" w14:textId="498EEF58" w:rsidR="00870CEA" w:rsidRPr="00306986" w:rsidRDefault="00870CEA" w:rsidP="000D4C83">
      <w:pPr>
        <w:pStyle w:val="BodyText"/>
      </w:pPr>
    </w:p>
    <w:p w14:paraId="0FE10FF9" w14:textId="27068CB8" w:rsidR="00870CEA" w:rsidRPr="00306986" w:rsidRDefault="00870CEA" w:rsidP="000D4C83">
      <w:pPr>
        <w:pStyle w:val="BodyText"/>
      </w:pPr>
    </w:p>
    <w:p w14:paraId="39F45C3B" w14:textId="0B9BCFCB" w:rsidR="00870CEA" w:rsidRPr="00306986" w:rsidRDefault="00870CEA" w:rsidP="000D4C83">
      <w:pPr>
        <w:pStyle w:val="BodyText"/>
      </w:pPr>
    </w:p>
    <w:p w14:paraId="33D39CF6" w14:textId="60B48D33" w:rsidR="00870CEA" w:rsidRPr="00306986" w:rsidRDefault="00870CEA" w:rsidP="000D4C83">
      <w:pPr>
        <w:pStyle w:val="BodyText"/>
      </w:pPr>
    </w:p>
    <w:p w14:paraId="2A5B140D" w14:textId="492E2932" w:rsidR="00870CEA" w:rsidRPr="00306986" w:rsidRDefault="00870CEA" w:rsidP="000D4C83">
      <w:pPr>
        <w:pStyle w:val="BodyText"/>
      </w:pPr>
    </w:p>
    <w:p w14:paraId="0B454AAE" w14:textId="7F26183F" w:rsidR="00870CEA" w:rsidRPr="00306986" w:rsidRDefault="00870CEA" w:rsidP="000D4C83">
      <w:pPr>
        <w:pStyle w:val="BodyText"/>
      </w:pPr>
    </w:p>
    <w:p w14:paraId="71AD04F6" w14:textId="4DACF454" w:rsidR="00870CEA" w:rsidRPr="00306986" w:rsidRDefault="00870CEA" w:rsidP="000D4C83">
      <w:pPr>
        <w:pStyle w:val="BodyText"/>
      </w:pPr>
    </w:p>
    <w:p w14:paraId="5A0E347A" w14:textId="227C253F" w:rsidR="00870CEA" w:rsidRPr="00306986" w:rsidRDefault="00870CEA" w:rsidP="000D4C83">
      <w:pPr>
        <w:pStyle w:val="BodyText"/>
      </w:pPr>
    </w:p>
    <w:p w14:paraId="5C589760" w14:textId="06797225" w:rsidR="00870CEA" w:rsidRPr="00306986" w:rsidRDefault="00870CEA" w:rsidP="000D4C83">
      <w:pPr>
        <w:pStyle w:val="BodyText"/>
      </w:pPr>
    </w:p>
    <w:p w14:paraId="152BE90C" w14:textId="3CD71D93" w:rsidR="00870CEA" w:rsidRPr="00306986" w:rsidRDefault="00870CEA" w:rsidP="000D4C83">
      <w:pPr>
        <w:pStyle w:val="BodyText"/>
      </w:pPr>
    </w:p>
    <w:p w14:paraId="77F2359A" w14:textId="6412B5D8" w:rsidR="00870CEA" w:rsidRPr="00306986" w:rsidRDefault="00870CEA" w:rsidP="000D4C83">
      <w:pPr>
        <w:pStyle w:val="BodyText"/>
      </w:pPr>
    </w:p>
    <w:p w14:paraId="16496339" w14:textId="7AD8A05A" w:rsidR="00237E36" w:rsidRPr="00306986" w:rsidRDefault="007971B7" w:rsidP="000D4C83">
      <w:pPr>
        <w:pStyle w:val="BodyText"/>
      </w:pPr>
      <w:r>
        <w:t>Merging Collections w</w:t>
      </w:r>
      <w:r w:rsidR="00237E36" w:rsidRPr="00306986">
        <w:t>ith save file loaded</w:t>
      </w:r>
      <w:r w:rsidR="005704A7">
        <w:t>:</w:t>
      </w:r>
    </w:p>
    <w:tbl>
      <w:tblPr>
        <w:tblStyle w:val="TableGrid"/>
        <w:tblpPr w:leftFromText="180" w:rightFromText="180" w:vertAnchor="text" w:horzAnchor="margin" w:tblpXSpec="center" w:tblpY="1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432"/>
        <w:gridCol w:w="4146"/>
      </w:tblGrid>
      <w:tr w:rsidR="00CC1585" w:rsidRPr="00306986" w14:paraId="79B8BDC5" w14:textId="77777777" w:rsidTr="00CC1585">
        <w:trPr>
          <w:trHeight w:val="3323"/>
        </w:trPr>
        <w:tc>
          <w:tcPr>
            <w:tcW w:w="0" w:type="auto"/>
          </w:tcPr>
          <w:p w14:paraId="4E9F74C9" w14:textId="77777777" w:rsidR="00CC1585" w:rsidRPr="00306986" w:rsidRDefault="00CC1585" w:rsidP="000D4C83">
            <w:pPr>
              <w:pStyle w:val="BodyText"/>
              <w:rPr>
                <w:noProof w:val="0"/>
              </w:rPr>
            </w:pPr>
            <w:r w:rsidRPr="00306986">
              <w:rPr>
                <w:lang w:eastAsia="en-US"/>
              </w:rPr>
              <w:drawing>
                <wp:anchor distT="0" distB="0" distL="114300" distR="114300" simplePos="0" relativeHeight="251727360" behindDoc="1" locked="0" layoutInCell="1" allowOverlap="1" wp14:anchorId="3F552C5F" wp14:editId="3182EDD6">
                  <wp:simplePos x="0" y="0"/>
                  <wp:positionH relativeFrom="column">
                    <wp:posOffset>84455</wp:posOffset>
                  </wp:positionH>
                  <wp:positionV relativeFrom="paragraph">
                    <wp:posOffset>19050</wp:posOffset>
                  </wp:positionV>
                  <wp:extent cx="2402205" cy="1980565"/>
                  <wp:effectExtent l="19050" t="19050" r="17145" b="19685"/>
                  <wp:wrapTight wrapText="bothSides">
                    <wp:wrapPolygon edited="0">
                      <wp:start x="-171" y="-208"/>
                      <wp:lineTo x="-171" y="21607"/>
                      <wp:lineTo x="21583" y="21607"/>
                      <wp:lineTo x="21583" y="-208"/>
                      <wp:lineTo x="-171" y="-208"/>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a:stretch/>
                        </pic:blipFill>
                        <pic:spPr bwMode="auto">
                          <a:xfrm>
                            <a:off x="0" y="0"/>
                            <a:ext cx="2402205" cy="1980565"/>
                          </a:xfrm>
                          <a:prstGeom prst="rect">
                            <a:avLst/>
                          </a:prstGeom>
                          <a:ln>
                            <a:solidFill>
                              <a:schemeClr val="accent2"/>
                            </a:solidFill>
                          </a:ln>
                          <a:extLst>
                            <a:ext uri="{53640926-AAD7-44D8-BBD7-CCE9431645EC}">
                              <a14:shadowObscured xmlns:a14="http://schemas.microsoft.com/office/drawing/2010/main"/>
                            </a:ext>
                          </a:extLst>
                        </pic:spPr>
                      </pic:pic>
                    </a:graphicData>
                  </a:graphic>
                </wp:anchor>
              </w:drawing>
            </w:r>
          </w:p>
        </w:tc>
        <w:tc>
          <w:tcPr>
            <w:tcW w:w="0" w:type="auto"/>
          </w:tcPr>
          <w:p w14:paraId="56500F4C" w14:textId="77777777" w:rsidR="00CC1585" w:rsidRPr="00306986" w:rsidRDefault="00CC1585" w:rsidP="000D4C83">
            <w:pPr>
              <w:pStyle w:val="BodyText"/>
            </w:pPr>
          </w:p>
          <w:p w14:paraId="5867AD00" w14:textId="77777777" w:rsidR="00CC1585" w:rsidRPr="00306986" w:rsidRDefault="00CC1585" w:rsidP="000D4C83">
            <w:pPr>
              <w:pStyle w:val="BodyText"/>
            </w:pPr>
          </w:p>
          <w:p w14:paraId="1C64C367" w14:textId="77777777" w:rsidR="00CC1585" w:rsidRPr="00306986" w:rsidRDefault="00CC1585" w:rsidP="000D4C83">
            <w:pPr>
              <w:pStyle w:val="BodyText"/>
            </w:pPr>
          </w:p>
          <w:p w14:paraId="60A8F732" w14:textId="77777777" w:rsidR="00CC1585" w:rsidRPr="00306986" w:rsidRDefault="00CC1585" w:rsidP="000D4C83">
            <w:pPr>
              <w:pStyle w:val="BodyText"/>
            </w:pPr>
          </w:p>
          <w:p w14:paraId="4D201C85" w14:textId="77777777" w:rsidR="00CC1585" w:rsidRPr="00306986" w:rsidRDefault="00CC1585" w:rsidP="000D4C83">
            <w:pPr>
              <w:pStyle w:val="BodyText"/>
            </w:pPr>
            <w:r w:rsidRPr="00306986">
              <w:sym w:font="Wingdings" w:char="F0E0"/>
            </w:r>
          </w:p>
        </w:tc>
        <w:tc>
          <w:tcPr>
            <w:tcW w:w="0" w:type="auto"/>
          </w:tcPr>
          <w:p w14:paraId="63F2EE9C" w14:textId="77777777" w:rsidR="00CC1585" w:rsidRPr="00306986" w:rsidRDefault="00CC1585" w:rsidP="000D4C83">
            <w:pPr>
              <w:pStyle w:val="BodyText"/>
              <w:rPr>
                <w:noProof w:val="0"/>
              </w:rPr>
            </w:pPr>
            <w:r w:rsidRPr="00306986">
              <w:rPr>
                <w:lang w:eastAsia="en-US"/>
              </w:rPr>
              <w:drawing>
                <wp:anchor distT="0" distB="0" distL="114300" distR="114300" simplePos="0" relativeHeight="251728384" behindDoc="1" locked="0" layoutInCell="1" allowOverlap="1" wp14:anchorId="686E59EB" wp14:editId="06EAF18E">
                  <wp:simplePos x="0" y="0"/>
                  <wp:positionH relativeFrom="column">
                    <wp:posOffset>-47625</wp:posOffset>
                  </wp:positionH>
                  <wp:positionV relativeFrom="paragraph">
                    <wp:posOffset>20955</wp:posOffset>
                  </wp:positionV>
                  <wp:extent cx="2463800" cy="1980565"/>
                  <wp:effectExtent l="19050" t="19050" r="12700" b="19685"/>
                  <wp:wrapTight wrapText="bothSides">
                    <wp:wrapPolygon edited="0">
                      <wp:start x="-167" y="-208"/>
                      <wp:lineTo x="-167" y="21607"/>
                      <wp:lineTo x="21544" y="21607"/>
                      <wp:lineTo x="21544" y="-208"/>
                      <wp:lineTo x="-167" y="-208"/>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63800" cy="198056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bl>
    <w:p w14:paraId="1BA5B0FA" w14:textId="045279EF" w:rsidR="0035172F" w:rsidRPr="00306986" w:rsidRDefault="0035172F" w:rsidP="000D4C83">
      <w:pPr>
        <w:pStyle w:val="BodyText"/>
      </w:pPr>
    </w:p>
    <w:p w14:paraId="1F4E3C27" w14:textId="3AA050E0" w:rsidR="00E1516C" w:rsidRPr="00306986" w:rsidRDefault="00E1516C">
      <w:pPr>
        <w:rPr>
          <w:rFonts w:ascii="Franklin Gothic Medium Cond" w:hAnsi="Franklin Gothic Medium Cond"/>
          <w:bCs/>
          <w:color w:val="5E6A71"/>
          <w:sz w:val="40"/>
        </w:rPr>
      </w:pPr>
      <w:r w:rsidRPr="00306986">
        <w:br w:type="page"/>
      </w:r>
    </w:p>
    <w:p w14:paraId="610269AC" w14:textId="2E022290" w:rsidR="0068477D" w:rsidRPr="00306986" w:rsidRDefault="00A23930" w:rsidP="0068477D">
      <w:pPr>
        <w:pStyle w:val="Heading1"/>
      </w:pPr>
      <w:bookmarkStart w:id="84" w:name="_Toc21589171"/>
      <w:r w:rsidRPr="00306986">
        <w:lastRenderedPageBreak/>
        <w:t>Drag and Drop</w:t>
      </w:r>
      <w:bookmarkEnd w:id="84"/>
    </w:p>
    <w:p w14:paraId="44090BE0" w14:textId="018729F8" w:rsidR="00A23930" w:rsidRPr="00306986" w:rsidRDefault="00A23930" w:rsidP="00967F68">
      <w:pPr>
        <w:pStyle w:val="Heading2"/>
        <w:spacing w:after="120"/>
        <w:ind w:left="0" w:firstLine="0"/>
        <w:rPr>
          <w:b w:val="0"/>
          <w:color w:val="6639B7"/>
        </w:rPr>
      </w:pPr>
      <w:bookmarkStart w:id="85" w:name="_Toc21589172"/>
      <w:r w:rsidRPr="00306986">
        <w:rPr>
          <w:b w:val="0"/>
          <w:color w:val="6639B7"/>
        </w:rPr>
        <w:t>Overview</w:t>
      </w:r>
      <w:bookmarkEnd w:id="85"/>
    </w:p>
    <w:p w14:paraId="39217C22" w14:textId="638C8837" w:rsidR="00133BBD" w:rsidRPr="00306986" w:rsidRDefault="00FF1C5D" w:rsidP="000D4C83">
      <w:pPr>
        <w:pStyle w:val="BodyText"/>
      </w:pPr>
      <w:r w:rsidRPr="00306986">
        <w:t>The SRG/STIG Applicability Guide is drag and drop enabled</w:t>
      </w:r>
      <w:r w:rsidR="0006369D">
        <w:t>,</w:t>
      </w:r>
      <w:r w:rsidRPr="00306986">
        <w:t xml:space="preserve"> meaning you can drag and drop </w:t>
      </w:r>
      <w:r w:rsidR="00842758" w:rsidRPr="00306986">
        <w:t>a compatible asset into another asset.</w:t>
      </w:r>
      <w:r w:rsidR="00B704A8" w:rsidRPr="00306986">
        <w:t xml:space="preserve"> In </w:t>
      </w:r>
      <w:r w:rsidR="00EC51E4" w:rsidRPr="00306986">
        <w:t>addition,</w:t>
      </w:r>
      <w:r w:rsidR="00B704A8" w:rsidRPr="00306986">
        <w:t xml:space="preserve"> you may drag and </w:t>
      </w:r>
      <w:r w:rsidR="0004207E" w:rsidRPr="00306986">
        <w:t>drop a saved asset collection file to load it.</w:t>
      </w:r>
    </w:p>
    <w:p w14:paraId="5ACDE98E" w14:textId="1EA10007" w:rsidR="00D553E1" w:rsidRPr="00D32E09" w:rsidRDefault="003F277C" w:rsidP="00967F68">
      <w:pPr>
        <w:pStyle w:val="Heading2"/>
        <w:spacing w:after="120"/>
        <w:ind w:left="0" w:firstLine="0"/>
        <w:jc w:val="both"/>
        <w:rPr>
          <w:color w:val="6639B7"/>
        </w:rPr>
      </w:pPr>
      <w:bookmarkStart w:id="86" w:name="_Toc21524738"/>
      <w:bookmarkStart w:id="87" w:name="_Toc21589173"/>
      <w:bookmarkStart w:id="88" w:name="_Toc21589174"/>
      <w:bookmarkEnd w:id="86"/>
      <w:bookmarkEnd w:id="87"/>
      <w:r w:rsidRPr="00306986">
        <w:rPr>
          <w:b w:val="0"/>
          <w:color w:val="6639B7"/>
        </w:rPr>
        <w:t>Drag and Drop Assets</w:t>
      </w:r>
      <w:bookmarkEnd w:id="88"/>
    </w:p>
    <w:p w14:paraId="70522293" w14:textId="435EA7DB" w:rsidR="003F277C" w:rsidRPr="00D32E09" w:rsidRDefault="000D4C83" w:rsidP="000D4C83">
      <w:pPr>
        <w:pStyle w:val="BodyText"/>
        <w:numPr>
          <w:ilvl w:val="0"/>
          <w:numId w:val="49"/>
        </w:numPr>
        <w:rPr>
          <w:b/>
        </w:rPr>
      </w:pPr>
      <w:r>
        <w:rPr>
          <w:lang w:eastAsia="en-US"/>
        </w:rPr>
        <mc:AlternateContent>
          <mc:Choice Requires="wpg">
            <w:drawing>
              <wp:anchor distT="0" distB="0" distL="114300" distR="114300" simplePos="0" relativeHeight="251614720" behindDoc="0" locked="0" layoutInCell="1" allowOverlap="1" wp14:anchorId="6A7DB4D3" wp14:editId="02F1C04B">
                <wp:simplePos x="0" y="0"/>
                <wp:positionH relativeFrom="column">
                  <wp:posOffset>3207385</wp:posOffset>
                </wp:positionH>
                <wp:positionV relativeFrom="paragraph">
                  <wp:posOffset>688340</wp:posOffset>
                </wp:positionV>
                <wp:extent cx="2374265" cy="1773555"/>
                <wp:effectExtent l="19050" t="19050" r="26035" b="0"/>
                <wp:wrapTopAndBottom/>
                <wp:docPr id="38" name="Group 38"/>
                <wp:cNvGraphicFramePr/>
                <a:graphic xmlns:a="http://schemas.openxmlformats.org/drawingml/2006/main">
                  <a:graphicData uri="http://schemas.microsoft.com/office/word/2010/wordprocessingGroup">
                    <wpg:wgp>
                      <wpg:cNvGrpSpPr/>
                      <wpg:grpSpPr>
                        <a:xfrm>
                          <a:off x="0" y="0"/>
                          <a:ext cx="2374265" cy="1773555"/>
                          <a:chOff x="0" y="9054"/>
                          <a:chExt cx="2374265" cy="1774661"/>
                        </a:xfrm>
                      </wpg:grpSpPr>
                      <pic:pic xmlns:pic="http://schemas.openxmlformats.org/drawingml/2006/picture">
                        <pic:nvPicPr>
                          <pic:cNvPr id="320" name="Picture 320"/>
                          <pic:cNvPicPr>
                            <a:picLocks noChangeAspect="1"/>
                          </pic:cNvPicPr>
                        </pic:nvPicPr>
                        <pic:blipFill>
                          <a:blip r:embed="rId61"/>
                          <a:stretch>
                            <a:fillRect/>
                          </a:stretch>
                        </pic:blipFill>
                        <pic:spPr>
                          <a:xfrm>
                            <a:off x="0" y="9054"/>
                            <a:ext cx="2374265" cy="1534563"/>
                          </a:xfrm>
                          <a:prstGeom prst="rect">
                            <a:avLst/>
                          </a:prstGeom>
                          <a:ln>
                            <a:solidFill>
                              <a:schemeClr val="accent2"/>
                            </a:solidFill>
                          </a:ln>
                        </pic:spPr>
                      </pic:pic>
                      <wps:wsp>
                        <wps:cNvPr id="321" name="Text Box 321"/>
                        <wps:cNvSpPr txBox="1"/>
                        <wps:spPr>
                          <a:xfrm>
                            <a:off x="439093" y="1561465"/>
                            <a:ext cx="1629410" cy="222250"/>
                          </a:xfrm>
                          <a:prstGeom prst="rect">
                            <a:avLst/>
                          </a:prstGeom>
                          <a:solidFill>
                            <a:prstClr val="white"/>
                          </a:solidFill>
                          <a:ln>
                            <a:noFill/>
                          </a:ln>
                        </wps:spPr>
                        <wps:txbx>
                          <w:txbxContent>
                            <w:p w14:paraId="74DDE2F2" w14:textId="1B4E83D9" w:rsidR="005704A7" w:rsidRPr="000F7A0A" w:rsidRDefault="005704A7" w:rsidP="00D32E09">
                              <w:pPr>
                                <w:pStyle w:val="Caption"/>
                              </w:pPr>
                              <w:r w:rsidRPr="00D32E09">
                                <w:rPr>
                                  <w:b w:val="0"/>
                                </w:rPr>
                                <w:t>Incompatible Item Dragged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A7DB4D3" id="Group 38" o:spid="_x0000_s1028" style="position:absolute;left:0;text-align:left;margin-left:252.55pt;margin-top:54.2pt;width:186.95pt;height:139.65pt;z-index:251614720" coordorigin=",90" coordsize="23742,1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9" type="#_x0000_t75" style="position:absolute;top:90;width:23742;height:1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" stroked="t" strokecolor="#b2b2b2 [3205]">
                  <v:imagedata r:id="rId63" o:title=""/>
                  <v:path arrowok="t"/>
                </v:shape>
                <v:shape id="Text Box 321" o:spid="_x0000_s1030" type="#_x0000_t202" style="position:absolute;left:4390;top:15614;width:1629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" stroked="f">
                  <v:textbox style="mso-fit-shape-to-text:t" inset="0,0,0,0">
                    <w:txbxContent>
                      <w:p w14:paraId="74DDE2F2" w14:textId="1B4E83D9" w:rsidR="005704A7" w:rsidRPr="000F7A0A" w:rsidRDefault="005704A7" w:rsidP="00D32E09">
                        <w:pPr>
                          <w:pStyle w:val="Caption"/>
                        </w:pPr>
                        <w:r w:rsidRPr="00D32E09">
                          <w:rPr>
                            <w:b w:val="0"/>
                          </w:rPr>
                          <w:t>Incompatible Item Dragged</w:t>
                        </w:r>
                      </w:p>
                    </w:txbxContent>
                  </v:textbox>
                </v:shape>
                <w10:wrap type="topAndBottom"/>
              </v:group>
            </w:pict>
          </mc:Fallback>
        </mc:AlternateContent>
      </w:r>
      <w:r>
        <w:rPr>
          <w:lang w:eastAsia="en-US"/>
        </w:rPr>
        <mc:AlternateContent>
          <mc:Choice Requires="wpg">
            <w:drawing>
              <wp:anchor distT="0" distB="0" distL="114300" distR="114300" simplePos="0" relativeHeight="251611648" behindDoc="0" locked="0" layoutInCell="1" allowOverlap="1" wp14:anchorId="42F9C519" wp14:editId="7483238A">
                <wp:simplePos x="0" y="0"/>
                <wp:positionH relativeFrom="column">
                  <wp:posOffset>699770</wp:posOffset>
                </wp:positionH>
                <wp:positionV relativeFrom="paragraph">
                  <wp:posOffset>688340</wp:posOffset>
                </wp:positionV>
                <wp:extent cx="2286000" cy="1774825"/>
                <wp:effectExtent l="19050" t="19050" r="19050" b="0"/>
                <wp:wrapTopAndBottom/>
                <wp:docPr id="37" name="Group 37"/>
                <wp:cNvGraphicFramePr/>
                <a:graphic xmlns:a="http://schemas.openxmlformats.org/drawingml/2006/main">
                  <a:graphicData uri="http://schemas.microsoft.com/office/word/2010/wordprocessingGroup">
                    <wpg:wgp>
                      <wpg:cNvGrpSpPr/>
                      <wpg:grpSpPr>
                        <a:xfrm>
                          <a:off x="0" y="0"/>
                          <a:ext cx="2286000" cy="1774825"/>
                          <a:chOff x="0" y="0"/>
                          <a:chExt cx="2286000" cy="1774825"/>
                        </a:xfrm>
                      </wpg:grpSpPr>
                      <pic:pic xmlns:pic="http://schemas.openxmlformats.org/drawingml/2006/picture">
                        <pic:nvPicPr>
                          <pic:cNvPr id="210" name="Picture 210"/>
                          <pic:cNvPicPr>
                            <a:picLocks noChangeAspect="1"/>
                          </pic:cNvPicPr>
                        </pic:nvPicPr>
                        <pic:blipFill rotWithShape="1">
                          <a:blip r:embed="rId64"/>
                          <a:srcRect l="2041"/>
                          <a:stretch/>
                        </pic:blipFill>
                        <pic:spPr bwMode="auto">
                          <a:xfrm>
                            <a:off x="0" y="0"/>
                            <a:ext cx="2286000" cy="1534562"/>
                          </a:xfrm>
                          <a:prstGeom prst="rect">
                            <a:avLst/>
                          </a:prstGeom>
                          <a:ln w="9525" cap="flat" cmpd="sng" algn="ctr">
                            <a:solidFill>
                              <a:srgbClr val="B2B2B2"/>
                            </a:solidFill>
                            <a:prstDash val="solid"/>
                            <a:round/>
                            <a:headEnd type="none" w="med" len="med"/>
                            <a:tailEnd type="none" w="med" len="med"/>
                          </a:ln>
                          <a:extLst>
                            <a:ext uri="{53640926-AAD7-44D8-BBD7-CCE9431645EC}">
                              <a14:shadowObscured xmlns:a14="http://schemas.microsoft.com/office/drawing/2010/main"/>
                            </a:ext>
                          </a:extLst>
                        </pic:spPr>
                      </pic:pic>
                      <wps:wsp>
                        <wps:cNvPr id="218" name="Text Box 218"/>
                        <wps:cNvSpPr txBox="1"/>
                        <wps:spPr>
                          <a:xfrm>
                            <a:off x="357612" y="1552575"/>
                            <a:ext cx="1615440" cy="222250"/>
                          </a:xfrm>
                          <a:prstGeom prst="rect">
                            <a:avLst/>
                          </a:prstGeom>
                          <a:solidFill>
                            <a:prstClr val="white"/>
                          </a:solidFill>
                          <a:ln>
                            <a:noFill/>
                          </a:ln>
                        </wps:spPr>
                        <wps:txbx>
                          <w:txbxContent>
                            <w:p w14:paraId="7F9240CD" w14:textId="11C9461C" w:rsidR="005704A7" w:rsidRPr="000F7A0A" w:rsidRDefault="005704A7" w:rsidP="00D32E09">
                              <w:pPr>
                                <w:pStyle w:val="Caption"/>
                              </w:pPr>
                              <w:r w:rsidRPr="00D32E09">
                                <w:rPr>
                                  <w:b w:val="0"/>
                                </w:rPr>
                                <w:t>Compatible Item Dragged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F9C519" id="Group 37" o:spid="_x0000_s1031" style="position:absolute;left:0;text-align:left;margin-left:55.1pt;margin-top:54.2pt;width:180pt;height:139.75pt;z-index:251611648" coordsize="22860,17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">
                <v:shape id="Picture 210" o:spid="_x0000_s1032" type="#_x0000_t75" style="position:absolute;width:22860;height:1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" stroked="t" strokecolor="#b2b2b2">
                  <v:stroke joinstyle="round"/>
                  <v:imagedata r:id="rId65" o:title="" cropleft="1338f"/>
                  <v:path arrowok="t"/>
                </v:shape>
                <v:shape id="Text Box 218" o:spid="_x0000_s1033" type="#_x0000_t202" style="position:absolute;left:3576;top:15525;width:16154;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" stroked="f">
                  <v:textbox style="mso-fit-shape-to-text:t" inset="0,0,0,0">
                    <w:txbxContent>
                      <w:p w14:paraId="7F9240CD" w14:textId="11C9461C" w:rsidR="005704A7" w:rsidRPr="000F7A0A" w:rsidRDefault="005704A7" w:rsidP="00D32E09">
                        <w:pPr>
                          <w:pStyle w:val="Caption"/>
                        </w:pPr>
                        <w:r w:rsidRPr="00D32E09">
                          <w:rPr>
                            <w:b w:val="0"/>
                          </w:rPr>
                          <w:t>Compatible Item Dragged</w:t>
                        </w:r>
                      </w:p>
                    </w:txbxContent>
                  </v:textbox>
                </v:shape>
                <w10:wrap type="topAndBottom"/>
              </v:group>
            </w:pict>
          </mc:Fallback>
        </mc:AlternateContent>
      </w:r>
      <w:r w:rsidR="006F7698" w:rsidRPr="00D32E09">
        <w:t>T</w:t>
      </w:r>
      <w:r w:rsidR="00A97AFA" w:rsidRPr="00D32E09">
        <w:t>o drag and drop an asset</w:t>
      </w:r>
      <w:r w:rsidR="007971B7">
        <w:t>,</w:t>
      </w:r>
      <w:r w:rsidR="00A97AFA" w:rsidRPr="00D32E09">
        <w:t xml:space="preserve"> left click and hold with </w:t>
      </w:r>
      <w:r w:rsidR="0006369D">
        <w:t>the</w:t>
      </w:r>
      <w:r w:rsidR="00A97AFA" w:rsidRPr="00D32E09">
        <w:t xml:space="preserve"> mouse, then drag it to the intended</w:t>
      </w:r>
      <w:r w:rsidR="00A97AFA" w:rsidRPr="00306986">
        <w:t xml:space="preserve"> asset. </w:t>
      </w:r>
      <w:r w:rsidR="00541760" w:rsidRPr="00306986">
        <w:t xml:space="preserve">When the dragged asset </w:t>
      </w:r>
      <w:r w:rsidR="00EC51E4" w:rsidRPr="00306986">
        <w:t>encounters</w:t>
      </w:r>
      <w:r w:rsidR="00541760" w:rsidRPr="00306986">
        <w:t xml:space="preserve"> a</w:t>
      </w:r>
      <w:r w:rsidR="00A97AFA" w:rsidRPr="00306986">
        <w:t xml:space="preserve"> compatibl</w:t>
      </w:r>
      <w:r w:rsidR="00541760" w:rsidRPr="00306986">
        <w:t>e asset, the compatible asset will turn green</w:t>
      </w:r>
      <w:r w:rsidR="0006369D">
        <w:t>,</w:t>
      </w:r>
      <w:r w:rsidR="00541760" w:rsidRPr="00306986">
        <w:t xml:space="preserve"> otherwise it will be red.</w:t>
      </w:r>
      <w:r w:rsidR="00817C2C" w:rsidRPr="00306986">
        <w:t xml:space="preserve"> </w:t>
      </w:r>
    </w:p>
    <w:p w14:paraId="63D4B584" w14:textId="48AD785D" w:rsidR="00A23930" w:rsidRPr="00306986" w:rsidRDefault="00A23930" w:rsidP="000D4C83">
      <w:pPr>
        <w:pStyle w:val="BodyText"/>
      </w:pPr>
    </w:p>
    <w:p w14:paraId="0D4AC4BC" w14:textId="053929CD" w:rsidR="00817C2C" w:rsidRPr="00306986" w:rsidRDefault="00817C2C" w:rsidP="00967F68">
      <w:pPr>
        <w:pStyle w:val="Heading2"/>
        <w:spacing w:after="120"/>
        <w:ind w:left="0" w:firstLine="0"/>
        <w:jc w:val="both"/>
        <w:rPr>
          <w:b w:val="0"/>
          <w:color w:val="6639B7"/>
        </w:rPr>
      </w:pPr>
      <w:bookmarkStart w:id="89" w:name="_Toc21589175"/>
      <w:r w:rsidRPr="00306986">
        <w:rPr>
          <w:b w:val="0"/>
          <w:color w:val="6639B7"/>
        </w:rPr>
        <w:t>Drag and Drop Files</w:t>
      </w:r>
      <w:bookmarkEnd w:id="89"/>
    </w:p>
    <w:p w14:paraId="3E348F30" w14:textId="0BEDAAB5" w:rsidR="00E6255B" w:rsidRPr="00D32E09" w:rsidRDefault="00E6255B" w:rsidP="000D4C83">
      <w:pPr>
        <w:pStyle w:val="BodyText"/>
        <w:numPr>
          <w:ilvl w:val="0"/>
          <w:numId w:val="51"/>
        </w:numPr>
        <w:rPr>
          <w:b/>
        </w:rPr>
      </w:pPr>
      <w:r w:rsidRPr="00306986">
        <w:t>To open a file via drag and drop</w:t>
      </w:r>
      <w:r w:rsidR="007971B7">
        <w:t>,</w:t>
      </w:r>
      <w:r w:rsidR="007E617D" w:rsidRPr="00306986">
        <w:t xml:space="preserve"> drag the file over to the area of the asset tree </w:t>
      </w:r>
      <w:r w:rsidR="00EB232B" w:rsidRPr="00306986">
        <w:t xml:space="preserve">and drop it. </w:t>
      </w:r>
      <w:r w:rsidR="00260DC9" w:rsidRPr="00306986">
        <w:t>Valid files will</w:t>
      </w:r>
      <w:r w:rsidR="00A42DC0" w:rsidRPr="00306986">
        <w:t xml:space="preserve"> either be opened (if tree is </w:t>
      </w:r>
      <w:r w:rsidR="00EC51E4" w:rsidRPr="00306986">
        <w:t>empty</w:t>
      </w:r>
      <w:r w:rsidR="00A42DC0" w:rsidRPr="00306986">
        <w:t>) or merged otherwise.</w:t>
      </w:r>
    </w:p>
    <w:p w14:paraId="492A436E" w14:textId="37BA9588" w:rsidR="0006369D" w:rsidRDefault="00E42C33" w:rsidP="000D4C83">
      <w:pPr>
        <w:pStyle w:val="BodyText"/>
      </w:pPr>
      <w:r>
        <w:rPr>
          <w:lang w:eastAsia="en-US"/>
        </w:rPr>
        <mc:AlternateContent>
          <mc:Choice Requires="wpg">
            <w:drawing>
              <wp:anchor distT="0" distB="0" distL="114300" distR="114300" simplePos="0" relativeHeight="251685376" behindDoc="0" locked="0" layoutInCell="1" allowOverlap="1" wp14:anchorId="0C074997" wp14:editId="11702716">
                <wp:simplePos x="0" y="0"/>
                <wp:positionH relativeFrom="column">
                  <wp:posOffset>704360</wp:posOffset>
                </wp:positionH>
                <wp:positionV relativeFrom="paragraph">
                  <wp:posOffset>218239</wp:posOffset>
                </wp:positionV>
                <wp:extent cx="2517140" cy="1858224"/>
                <wp:effectExtent l="19050" t="19050" r="16510" b="8890"/>
                <wp:wrapTopAndBottom/>
                <wp:docPr id="39" name="Group 39"/>
                <wp:cNvGraphicFramePr/>
                <a:graphic xmlns:a="http://schemas.openxmlformats.org/drawingml/2006/main">
                  <a:graphicData uri="http://schemas.microsoft.com/office/word/2010/wordprocessingGroup">
                    <wpg:wgp>
                      <wpg:cNvGrpSpPr/>
                      <wpg:grpSpPr>
                        <a:xfrm>
                          <a:off x="0" y="0"/>
                          <a:ext cx="2517140" cy="1858224"/>
                          <a:chOff x="0" y="0"/>
                          <a:chExt cx="2517140" cy="1858224"/>
                        </a:xfrm>
                      </wpg:grpSpPr>
                      <pic:pic xmlns:pic="http://schemas.openxmlformats.org/drawingml/2006/picture">
                        <pic:nvPicPr>
                          <pic:cNvPr id="26" name="Picture 26"/>
                          <pic:cNvPicPr>
                            <a:picLocks noChangeAspect="1"/>
                          </pic:cNvPicPr>
                        </pic:nvPicPr>
                        <pic:blipFill>
                          <a:blip r:embed="rId66"/>
                          <a:stretch>
                            <a:fillRect/>
                          </a:stretch>
                        </pic:blipFill>
                        <pic:spPr>
                          <a:xfrm>
                            <a:off x="0" y="0"/>
                            <a:ext cx="2517140" cy="1574800"/>
                          </a:xfrm>
                          <a:prstGeom prst="rect">
                            <a:avLst/>
                          </a:prstGeom>
                          <a:ln>
                            <a:solidFill>
                              <a:schemeClr val="accent2"/>
                            </a:solidFill>
                          </a:ln>
                        </pic:spPr>
                      </pic:pic>
                      <wps:wsp>
                        <wps:cNvPr id="27" name="Text Box 27"/>
                        <wps:cNvSpPr txBox="1"/>
                        <wps:spPr>
                          <a:xfrm>
                            <a:off x="638269" y="1629624"/>
                            <a:ext cx="1600200" cy="228600"/>
                          </a:xfrm>
                          <a:prstGeom prst="rect">
                            <a:avLst/>
                          </a:prstGeom>
                          <a:solidFill>
                            <a:prstClr val="white"/>
                          </a:solidFill>
                          <a:ln>
                            <a:noFill/>
                          </a:ln>
                        </wps:spPr>
                        <wps:txbx>
                          <w:txbxContent>
                            <w:p w14:paraId="1749A8EA" w14:textId="06D04597" w:rsidR="005704A7" w:rsidRPr="000F7A0A" w:rsidRDefault="005704A7" w:rsidP="00D32E09">
                              <w:pPr>
                                <w:pStyle w:val="Caption"/>
                                <w:rPr>
                                  <w:szCs w:val="20"/>
                                </w:rPr>
                              </w:pPr>
                              <w:r w:rsidRPr="00D32E09">
                                <w:rPr>
                                  <w:b w:val="0"/>
                                  <w:szCs w:val="20"/>
                                </w:rPr>
                                <w:t>Invalid File Dragged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C074997" id="Group 39" o:spid="_x0000_s1034" style="position:absolute;margin-left:55.45pt;margin-top:17.2pt;width:198.2pt;height:146.3pt;z-index:251685376" coordsize="25171,1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">
                <v:shape id="Picture 26" o:spid="_x0000_s1035" type="#_x0000_t75" style="position:absolute;width:25171;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" stroked="t" strokecolor="#b2b2b2 [3205]">
                  <v:imagedata r:id="rId67" o:title=""/>
                  <v:path arrowok="t"/>
                </v:shape>
                <v:shape id="Text Box 27" o:spid="_x0000_s1036" type="#_x0000_t202" style="position:absolute;left:6382;top:16296;width:160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1749A8EA" w14:textId="06D04597" w:rsidR="005704A7" w:rsidRPr="000F7A0A" w:rsidRDefault="005704A7" w:rsidP="00D32E09">
                        <w:pPr>
                          <w:pStyle w:val="Caption"/>
                          <w:rPr>
                            <w:szCs w:val="20"/>
                          </w:rPr>
                        </w:pPr>
                        <w:r w:rsidRPr="00D32E09">
                          <w:rPr>
                            <w:b w:val="0"/>
                            <w:szCs w:val="20"/>
                          </w:rPr>
                          <w:t>Invalid File Dragged</w:t>
                        </w:r>
                      </w:p>
                    </w:txbxContent>
                  </v:textbox>
                </v:shape>
                <w10:wrap type="topAndBottom"/>
              </v:group>
            </w:pict>
          </mc:Fallback>
        </mc:AlternateContent>
      </w:r>
    </w:p>
    <w:p w14:paraId="018380A1" w14:textId="38653691" w:rsidR="00A9515E" w:rsidRPr="00D32E09" w:rsidRDefault="00E42C33" w:rsidP="000D4C83">
      <w:pPr>
        <w:pStyle w:val="BodyText"/>
        <w:rPr>
          <w:b/>
        </w:rPr>
      </w:pPr>
      <w:r>
        <w:rPr>
          <w:lang w:eastAsia="en-US"/>
        </w:rPr>
        <w:lastRenderedPageBreak/>
        <mc:AlternateContent>
          <mc:Choice Requires="wpg">
            <w:drawing>
              <wp:anchor distT="0" distB="0" distL="114300" distR="114300" simplePos="0" relativeHeight="251701760" behindDoc="0" locked="0" layoutInCell="1" allowOverlap="1" wp14:anchorId="552E1B59" wp14:editId="6762A699">
                <wp:simplePos x="0" y="0"/>
                <wp:positionH relativeFrom="column">
                  <wp:posOffset>740410</wp:posOffset>
                </wp:positionH>
                <wp:positionV relativeFrom="paragraph">
                  <wp:posOffset>19050</wp:posOffset>
                </wp:positionV>
                <wp:extent cx="2399030" cy="1701165"/>
                <wp:effectExtent l="19050" t="19050" r="20320" b="0"/>
                <wp:wrapTopAndBottom/>
                <wp:docPr id="40" name="Group 40"/>
                <wp:cNvGraphicFramePr/>
                <a:graphic xmlns:a="http://schemas.openxmlformats.org/drawingml/2006/main">
                  <a:graphicData uri="http://schemas.microsoft.com/office/word/2010/wordprocessingGroup">
                    <wpg:wgp>
                      <wpg:cNvGrpSpPr/>
                      <wpg:grpSpPr>
                        <a:xfrm>
                          <a:off x="0" y="0"/>
                          <a:ext cx="2399030" cy="1701165"/>
                          <a:chOff x="0" y="0"/>
                          <a:chExt cx="2399030" cy="1701245"/>
                        </a:xfrm>
                      </wpg:grpSpPr>
                      <wps:wsp>
                        <wps:cNvPr id="29" name="Text Box 29"/>
                        <wps:cNvSpPr txBox="1"/>
                        <wps:spPr>
                          <a:xfrm>
                            <a:off x="448147" y="1434545"/>
                            <a:ext cx="1317279" cy="266700"/>
                          </a:xfrm>
                          <a:prstGeom prst="rect">
                            <a:avLst/>
                          </a:prstGeom>
                          <a:solidFill>
                            <a:prstClr val="white"/>
                          </a:solidFill>
                          <a:ln>
                            <a:noFill/>
                          </a:ln>
                        </wps:spPr>
                        <wps:txbx>
                          <w:txbxContent>
                            <w:p w14:paraId="3CFF52AC" w14:textId="31A6C241" w:rsidR="005704A7" w:rsidRPr="000F7A0A" w:rsidRDefault="005704A7" w:rsidP="00967F68">
                              <w:pPr>
                                <w:pStyle w:val="Caption"/>
                                <w:jc w:val="center"/>
                              </w:pPr>
                              <w:r w:rsidRPr="00D32E09">
                                <w:rPr>
                                  <w:b w:val="0"/>
                                </w:rPr>
                                <w:t>Valid File Dragged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68"/>
                          <a:stretch>
                            <a:fillRect/>
                          </a:stretch>
                        </pic:blipFill>
                        <pic:spPr>
                          <a:xfrm>
                            <a:off x="0" y="0"/>
                            <a:ext cx="2399030" cy="1421130"/>
                          </a:xfrm>
                          <a:prstGeom prst="rect">
                            <a:avLst/>
                          </a:prstGeom>
                          <a:ln>
                            <a:solidFill>
                              <a:schemeClr val="accent2"/>
                            </a:solidFill>
                          </a:ln>
                        </pic:spPr>
                      </pic:pic>
                    </wpg:wgp>
                  </a:graphicData>
                </a:graphic>
              </wp:anchor>
            </w:drawing>
          </mc:Choice>
          <mc:Fallback>
            <w:pict>
              <v:group w14:anchorId="552E1B59" id="Group 40" o:spid="_x0000_s1036" style="position:absolute;margin-left:58.3pt;margin-top:1.5pt;width:188.9pt;height:133.95pt;z-index:251701760" coordsize="23990,1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">
                <v:shape id="Text Box 29" o:spid="_x0000_s1037" type="#_x0000_t202" style="position:absolute;left:4481;top:14345;width:131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3CFF52AC" w14:textId="31A6C241" w:rsidR="005704A7" w:rsidRPr="000F7A0A" w:rsidRDefault="005704A7" w:rsidP="00967F68">
                        <w:pPr>
                          <w:pStyle w:val="Caption"/>
                          <w:jc w:val="center"/>
                        </w:pPr>
                        <w:r w:rsidRPr="00D32E09">
                          <w:rPr>
                            <w:b w:val="0"/>
                          </w:rPr>
                          <w:t>Valid File Dragged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8" type="#_x0000_t75" style="position:absolute;width:23990;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" stroked="t" strokecolor="#b2b2b2 [3205]">
                  <v:imagedata r:id="rId69" o:title=""/>
                  <v:path arrowok="t"/>
                </v:shape>
                <w10:wrap type="topAndBottom"/>
              </v:group>
            </w:pict>
          </mc:Fallback>
        </mc:AlternateContent>
      </w:r>
      <w:r w:rsidR="00B205C8" w:rsidRPr="00306986">
        <w:rPr>
          <w:lang w:eastAsia="en-US"/>
        </w:rPr>
        <mc:AlternateContent>
          <mc:Choice Requires="wps">
            <w:drawing>
              <wp:anchor distT="0" distB="0" distL="114300" distR="114300" simplePos="0" relativeHeight="251699712" behindDoc="0" locked="0" layoutInCell="1" allowOverlap="1" wp14:anchorId="3AFD9FE2" wp14:editId="471BF660">
                <wp:simplePos x="0" y="0"/>
                <wp:positionH relativeFrom="column">
                  <wp:posOffset>692150</wp:posOffset>
                </wp:positionH>
                <wp:positionV relativeFrom="paragraph">
                  <wp:posOffset>3601720</wp:posOffset>
                </wp:positionV>
                <wp:extent cx="2736850" cy="273050"/>
                <wp:effectExtent l="0" t="0" r="6350" b="0"/>
                <wp:wrapThrough wrapText="bothSides">
                  <wp:wrapPolygon edited="0">
                    <wp:start x="0" y="0"/>
                    <wp:lineTo x="0" y="19591"/>
                    <wp:lineTo x="21500" y="19591"/>
                    <wp:lineTo x="21500" y="0"/>
                    <wp:lineTo x="0" y="0"/>
                  </wp:wrapPolygon>
                </wp:wrapThrough>
                <wp:docPr id="308" name="Text Box 308"/>
                <wp:cNvGraphicFramePr/>
                <a:graphic xmlns:a="http://schemas.openxmlformats.org/drawingml/2006/main">
                  <a:graphicData uri="http://schemas.microsoft.com/office/word/2010/wordprocessingShape">
                    <wps:wsp>
                      <wps:cNvSpPr txBox="1"/>
                      <wps:spPr>
                        <a:xfrm>
                          <a:off x="0" y="0"/>
                          <a:ext cx="2736850" cy="273050"/>
                        </a:xfrm>
                        <a:prstGeom prst="rect">
                          <a:avLst/>
                        </a:prstGeom>
                        <a:solidFill>
                          <a:prstClr val="white"/>
                        </a:solidFill>
                        <a:ln>
                          <a:noFill/>
                        </a:ln>
                      </wps:spPr>
                      <wps:txbx>
                        <w:txbxContent>
                          <w:p w14:paraId="79214EE0" w14:textId="5167FA56" w:rsidR="005704A7" w:rsidRPr="000F7A0A" w:rsidRDefault="005704A7" w:rsidP="00967F68">
                            <w:pPr>
                              <w:pStyle w:val="Caption"/>
                              <w:jc w:val="center"/>
                            </w:pPr>
                            <w:r w:rsidRPr="00D32E09">
                              <w:rPr>
                                <w:b w:val="0"/>
                              </w:rPr>
                              <w:t>File Warning</w:t>
                            </w:r>
                            <w:r>
                              <w:rPr>
                                <w:b w:val="0"/>
                              </w:rPr>
                              <w:t xml:space="preserve"> (valid file type, invalid contents)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D9FE2" id="Text Box 308" o:spid="_x0000_s1039" type="#_x0000_t202" style="position:absolute;margin-left:54.5pt;margin-top:283.6pt;width:215.5pt;height:2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" stroked="f">
                <v:textbox inset="0,0,0,0">
                  <w:txbxContent>
                    <w:p w14:paraId="79214EE0" w14:textId="5167FA56" w:rsidR="005704A7" w:rsidRPr="000F7A0A" w:rsidRDefault="005704A7" w:rsidP="00967F68">
                      <w:pPr>
                        <w:pStyle w:val="Caption"/>
                        <w:jc w:val="center"/>
                      </w:pPr>
                      <w:r w:rsidRPr="00D32E09">
                        <w:rPr>
                          <w:b w:val="0"/>
                        </w:rPr>
                        <w:t>File Warning</w:t>
                      </w:r>
                      <w:r>
                        <w:rPr>
                          <w:b w:val="0"/>
                        </w:rPr>
                        <w:t xml:space="preserve"> (valid file type, invalid contents)</w:t>
                      </w:r>
                    </w:p>
                  </w:txbxContent>
                </v:textbox>
                <w10:wrap type="through"/>
              </v:shape>
            </w:pict>
          </mc:Fallback>
        </mc:AlternateContent>
      </w:r>
      <w:r w:rsidRPr="00306986">
        <w:rPr>
          <w:lang w:eastAsia="en-US"/>
        </w:rPr>
        <w:drawing>
          <wp:anchor distT="0" distB="0" distL="114300" distR="114300" simplePos="0" relativeHeight="251697664" behindDoc="1" locked="0" layoutInCell="1" allowOverlap="1" wp14:anchorId="66F063C6" wp14:editId="2D65DF46">
            <wp:simplePos x="0" y="0"/>
            <wp:positionH relativeFrom="column">
              <wp:posOffset>692150</wp:posOffset>
            </wp:positionH>
            <wp:positionV relativeFrom="paragraph">
              <wp:posOffset>2033270</wp:posOffset>
            </wp:positionV>
            <wp:extent cx="2803525" cy="1492250"/>
            <wp:effectExtent l="19050" t="19050" r="18415" b="1270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03525" cy="149225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p w14:paraId="56FDC6AE" w14:textId="16C78DD4" w:rsidR="00817C2C" w:rsidRDefault="00817C2C" w:rsidP="000D4C83">
      <w:pPr>
        <w:pStyle w:val="BodyText"/>
      </w:pPr>
    </w:p>
    <w:p w14:paraId="0098C667" w14:textId="7FFFFC5C" w:rsidR="00E42C33" w:rsidRDefault="00E42C33" w:rsidP="000D4C83">
      <w:pPr>
        <w:pStyle w:val="BodyText"/>
      </w:pPr>
    </w:p>
    <w:p w14:paraId="1A81564D" w14:textId="77777777" w:rsidR="00E42C33" w:rsidRPr="00306986" w:rsidRDefault="00E42C33" w:rsidP="000D4C83">
      <w:pPr>
        <w:pStyle w:val="BodyText"/>
      </w:pPr>
    </w:p>
    <w:p w14:paraId="64C6D102" w14:textId="206CFBCB" w:rsidR="001C263E" w:rsidRPr="00306986" w:rsidRDefault="001C263E" w:rsidP="001C263E">
      <w:pPr>
        <w:pStyle w:val="Heading1"/>
      </w:pPr>
      <w:bookmarkStart w:id="90" w:name="_Toc6554105"/>
      <w:bookmarkStart w:id="91" w:name="_Toc13213957"/>
      <w:bookmarkStart w:id="92" w:name="_Toc13223155"/>
      <w:bookmarkStart w:id="93" w:name="_Toc13223284"/>
      <w:bookmarkStart w:id="94" w:name="_Toc13223323"/>
      <w:bookmarkStart w:id="95" w:name="_Toc13223362"/>
      <w:bookmarkStart w:id="96" w:name="_Toc13224028"/>
      <w:bookmarkStart w:id="97" w:name="_Toc13224766"/>
      <w:bookmarkStart w:id="98" w:name="_Toc13224848"/>
      <w:bookmarkStart w:id="99" w:name="_Toc13224920"/>
      <w:bookmarkStart w:id="100" w:name="_Toc13227084"/>
      <w:bookmarkStart w:id="101" w:name="_Toc13227199"/>
      <w:bookmarkStart w:id="102" w:name="_Toc13227232"/>
      <w:bookmarkStart w:id="103" w:name="_Toc13227650"/>
      <w:bookmarkStart w:id="104" w:name="_Toc13496091"/>
      <w:bookmarkStart w:id="105" w:name="_Toc13496145"/>
      <w:bookmarkStart w:id="106" w:name="_Toc13814117"/>
      <w:bookmarkStart w:id="107" w:name="_Toc13223156"/>
      <w:bookmarkStart w:id="108" w:name="_Toc13223285"/>
      <w:bookmarkStart w:id="109" w:name="_Toc2158917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306986">
        <w:lastRenderedPageBreak/>
        <w:t>Exports</w:t>
      </w:r>
      <w:bookmarkEnd w:id="107"/>
      <w:bookmarkEnd w:id="108"/>
      <w:bookmarkEnd w:id="109"/>
    </w:p>
    <w:p w14:paraId="3A4D1B49" w14:textId="3302F9FD" w:rsidR="001C263E" w:rsidRPr="00306986" w:rsidRDefault="001C263E" w:rsidP="00967F68">
      <w:pPr>
        <w:pStyle w:val="Heading2"/>
        <w:spacing w:after="120"/>
        <w:ind w:left="0" w:firstLine="0"/>
        <w:rPr>
          <w:b w:val="0"/>
          <w:color w:val="6639B7"/>
        </w:rPr>
      </w:pPr>
      <w:bookmarkStart w:id="110" w:name="_Toc13223286"/>
      <w:bookmarkStart w:id="111" w:name="_Toc21589177"/>
      <w:r w:rsidRPr="00306986">
        <w:rPr>
          <w:b w:val="0"/>
          <w:color w:val="6639B7"/>
        </w:rPr>
        <w:t>Overview</w:t>
      </w:r>
      <w:bookmarkEnd w:id="110"/>
      <w:bookmarkEnd w:id="111"/>
    </w:p>
    <w:p w14:paraId="475A304B" w14:textId="605B34FD" w:rsidR="00E907A0" w:rsidRDefault="00E907A0" w:rsidP="000D4C83">
      <w:pPr>
        <w:pStyle w:val="BodyText"/>
      </w:pPr>
      <w:r w:rsidRPr="00306986">
        <w:t xml:space="preserve">After </w:t>
      </w:r>
      <w:r w:rsidR="00A61CBE" w:rsidRPr="00306986">
        <w:t>b</w:t>
      </w:r>
      <w:r w:rsidRPr="00306986">
        <w:t xml:space="preserve">uilding an </w:t>
      </w:r>
      <w:r w:rsidR="00A61CBE" w:rsidRPr="00306986">
        <w:t>a</w:t>
      </w:r>
      <w:r w:rsidRPr="00306986">
        <w:t xml:space="preserve">sset </w:t>
      </w:r>
      <w:r w:rsidR="00A61CBE" w:rsidRPr="00306986">
        <w:t>c</w:t>
      </w:r>
      <w:r w:rsidRPr="00306986">
        <w:t>ollection</w:t>
      </w:r>
      <w:r w:rsidR="00A61CBE" w:rsidRPr="00306986">
        <w:t>,</w:t>
      </w:r>
      <w:r w:rsidRPr="00306986">
        <w:t xml:space="preserve"> users can exp</w:t>
      </w:r>
      <w:r w:rsidR="004F0016" w:rsidRPr="00306986">
        <w:t xml:space="preserve">ort the requirements/policy </w:t>
      </w:r>
      <w:r w:rsidRPr="00306986">
        <w:t xml:space="preserve">documents using options in the </w:t>
      </w:r>
      <w:r w:rsidR="00A61CBE" w:rsidRPr="00306986">
        <w:t>F</w:t>
      </w:r>
      <w:r w:rsidRPr="00306986">
        <w:t xml:space="preserve">ile menu. Exports come in two file types, HTML, and Text, and in two varieties, </w:t>
      </w:r>
      <w:r w:rsidR="004F0016" w:rsidRPr="00306986">
        <w:t>normal/flat and asset-based l</w:t>
      </w:r>
      <w:r w:rsidRPr="00306986">
        <w:t>ist. The flat list contains the</w:t>
      </w:r>
      <w:r w:rsidR="004F0016" w:rsidRPr="00306986">
        <w:t xml:space="preserve"> policy documents and </w:t>
      </w:r>
      <w:r w:rsidR="00C07EEF">
        <w:t>associated</w:t>
      </w:r>
      <w:r w:rsidR="004F0016" w:rsidRPr="00306986">
        <w:t xml:space="preserve"> information</w:t>
      </w:r>
      <w:r w:rsidR="00C07EEF">
        <w:t>,</w:t>
      </w:r>
      <w:r w:rsidR="004F0016" w:rsidRPr="00306986">
        <w:t xml:space="preserve"> wh</w:t>
      </w:r>
      <w:r w:rsidR="00C07EEF">
        <w:t>ile</w:t>
      </w:r>
      <w:r w:rsidR="004F0016" w:rsidRPr="00306986">
        <w:t xml:space="preserve"> the asset-based list contains the asset and the path to get to that asset.</w:t>
      </w:r>
      <w:r w:rsidR="00D131ED" w:rsidRPr="00306986">
        <w:t xml:space="preserve"> </w:t>
      </w:r>
    </w:p>
    <w:p w14:paraId="72699F8A" w14:textId="77777777" w:rsidR="000D4C83" w:rsidRPr="00306986" w:rsidRDefault="000D4C83" w:rsidP="000D4C83">
      <w:pPr>
        <w:pStyle w:val="BodyText"/>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746"/>
      </w:tblGrid>
      <w:tr w:rsidR="000D4C83" w:rsidRPr="00306986" w14:paraId="61966F4D" w14:textId="77777777" w:rsidTr="000D4C83">
        <w:trPr>
          <w:trHeight w:val="2969"/>
        </w:trPr>
        <w:tc>
          <w:tcPr>
            <w:tcW w:w="4140" w:type="dxa"/>
          </w:tcPr>
          <w:p w14:paraId="5EDB3B11" w14:textId="5DD4C8C1" w:rsidR="000D4C83" w:rsidRPr="00306986" w:rsidRDefault="000D4C83" w:rsidP="000D4C83">
            <w:pPr>
              <w:pStyle w:val="BodyText"/>
              <w:rPr>
                <w:noProof w:val="0"/>
              </w:rPr>
            </w:pPr>
            <w:r w:rsidRPr="00306986">
              <w:rPr>
                <w:lang w:eastAsia="en-US"/>
              </w:rPr>
              <w:drawing>
                <wp:anchor distT="0" distB="0" distL="114300" distR="114300" simplePos="0" relativeHeight="251730432" behindDoc="0" locked="0" layoutInCell="1" allowOverlap="1" wp14:anchorId="1D488C8F" wp14:editId="0003C789">
                  <wp:simplePos x="0" y="0"/>
                  <wp:positionH relativeFrom="column">
                    <wp:posOffset>19050</wp:posOffset>
                  </wp:positionH>
                  <wp:positionV relativeFrom="paragraph">
                    <wp:posOffset>27305</wp:posOffset>
                  </wp:positionV>
                  <wp:extent cx="2273300" cy="1638300"/>
                  <wp:effectExtent l="19050" t="19050" r="12700" b="19050"/>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73300" cy="1638300"/>
                          </a:xfrm>
                          <a:prstGeom prst="rect">
                            <a:avLst/>
                          </a:prstGeom>
                          <a:ln>
                            <a:solidFill>
                              <a:schemeClr val="accent2"/>
                            </a:solidFill>
                          </a:ln>
                        </pic:spPr>
                      </pic:pic>
                    </a:graphicData>
                  </a:graphic>
                </wp:anchor>
              </w:drawing>
            </w:r>
          </w:p>
        </w:tc>
        <w:tc>
          <w:tcPr>
            <w:tcW w:w="4746" w:type="dxa"/>
          </w:tcPr>
          <w:p w14:paraId="097B7DD1" w14:textId="47267D3D" w:rsidR="000D4C83" w:rsidRPr="00306986" w:rsidRDefault="000D4C83" w:rsidP="000D4C83">
            <w:pPr>
              <w:pStyle w:val="BodyText"/>
              <w:rPr>
                <w:noProof w:val="0"/>
              </w:rPr>
            </w:pPr>
            <w:r w:rsidRPr="00306986">
              <w:rPr>
                <w:lang w:eastAsia="en-US"/>
              </w:rPr>
              <w:drawing>
                <wp:anchor distT="0" distB="0" distL="114300" distR="114300" simplePos="0" relativeHeight="251731456" behindDoc="0" locked="0" layoutInCell="1" allowOverlap="1" wp14:anchorId="00F26FFA" wp14:editId="7A784C20">
                  <wp:simplePos x="0" y="0"/>
                  <wp:positionH relativeFrom="column">
                    <wp:posOffset>-64770</wp:posOffset>
                  </wp:positionH>
                  <wp:positionV relativeFrom="paragraph">
                    <wp:posOffset>80645</wp:posOffset>
                  </wp:positionV>
                  <wp:extent cx="2872740" cy="1590675"/>
                  <wp:effectExtent l="0" t="0" r="3810" b="9525"/>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72740" cy="1590675"/>
                          </a:xfrm>
                          <a:prstGeom prst="rect">
                            <a:avLst/>
                          </a:prstGeom>
                        </pic:spPr>
                      </pic:pic>
                    </a:graphicData>
                  </a:graphic>
                  <wp14:sizeRelH relativeFrom="margin">
                    <wp14:pctWidth>0</wp14:pctWidth>
                  </wp14:sizeRelH>
                  <wp14:sizeRelV relativeFrom="margin">
                    <wp14:pctHeight>0</wp14:pctHeight>
                  </wp14:sizeRelV>
                </wp:anchor>
              </w:drawing>
            </w:r>
          </w:p>
        </w:tc>
      </w:tr>
    </w:tbl>
    <w:p w14:paraId="504E9176" w14:textId="260CBB4F" w:rsidR="001C263E" w:rsidRPr="00306986" w:rsidRDefault="001C263E" w:rsidP="00967F68">
      <w:pPr>
        <w:pStyle w:val="Heading2"/>
        <w:spacing w:after="120"/>
        <w:ind w:left="0" w:firstLine="0"/>
        <w:rPr>
          <w:b w:val="0"/>
          <w:color w:val="6639B7"/>
        </w:rPr>
      </w:pPr>
      <w:bookmarkStart w:id="112" w:name="_Toc6318678"/>
      <w:bookmarkStart w:id="113" w:name="_Toc6554108"/>
      <w:bookmarkStart w:id="114" w:name="_Toc13213960"/>
      <w:bookmarkStart w:id="115" w:name="_Toc13223158"/>
      <w:bookmarkStart w:id="116" w:name="_Toc13223287"/>
      <w:bookmarkStart w:id="117" w:name="_Toc13223326"/>
      <w:bookmarkStart w:id="118" w:name="_Toc13223365"/>
      <w:bookmarkStart w:id="119" w:name="_Toc13224031"/>
      <w:bookmarkStart w:id="120" w:name="_Toc13224769"/>
      <w:bookmarkStart w:id="121" w:name="_Toc13224851"/>
      <w:bookmarkStart w:id="122" w:name="_Toc13224923"/>
      <w:bookmarkStart w:id="123" w:name="_Toc13227087"/>
      <w:bookmarkStart w:id="124" w:name="_Toc13227202"/>
      <w:bookmarkStart w:id="125" w:name="_Toc13227235"/>
      <w:bookmarkStart w:id="126" w:name="_Toc13227653"/>
      <w:bookmarkStart w:id="127" w:name="_Toc13496094"/>
      <w:bookmarkStart w:id="128" w:name="_Toc13496148"/>
      <w:bookmarkStart w:id="129" w:name="_Toc1381412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306986">
        <w:rPr>
          <w:b w:val="0"/>
          <w:color w:val="6639B7"/>
        </w:rPr>
        <w:t xml:space="preserve"> </w:t>
      </w:r>
      <w:bookmarkStart w:id="130" w:name="_Toc13223288"/>
      <w:bookmarkStart w:id="131" w:name="_Toc21589178"/>
      <w:r w:rsidR="001B400D" w:rsidRPr="00306986">
        <w:rPr>
          <w:b w:val="0"/>
          <w:color w:val="6639B7"/>
        </w:rPr>
        <w:t>Preview</w:t>
      </w:r>
      <w:bookmarkEnd w:id="130"/>
      <w:bookmarkEnd w:id="131"/>
    </w:p>
    <w:p w14:paraId="7058D54B" w14:textId="517A80AB" w:rsidR="00A54133" w:rsidRPr="00306986" w:rsidRDefault="001B400D" w:rsidP="000D4C83">
      <w:pPr>
        <w:pStyle w:val="BodyText"/>
        <w:numPr>
          <w:ilvl w:val="0"/>
          <w:numId w:val="36"/>
        </w:numPr>
      </w:pPr>
      <w:r w:rsidRPr="00306986">
        <w:rPr>
          <w:lang w:eastAsia="en-US"/>
        </w:rPr>
        <w:drawing>
          <wp:anchor distT="0" distB="0" distL="114300" distR="114300" simplePos="0" relativeHeight="251640320" behindDoc="0" locked="0" layoutInCell="1" allowOverlap="1" wp14:anchorId="6A5CE6F9" wp14:editId="52BDA063">
            <wp:simplePos x="0" y="0"/>
            <wp:positionH relativeFrom="column">
              <wp:posOffset>702945</wp:posOffset>
            </wp:positionH>
            <wp:positionV relativeFrom="paragraph">
              <wp:posOffset>712470</wp:posOffset>
            </wp:positionV>
            <wp:extent cx="4578985" cy="1326515"/>
            <wp:effectExtent l="19050" t="19050" r="12065" b="26035"/>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8985" cy="132651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Pr="00306986">
        <w:t>To see a preview of your current collection</w:t>
      </w:r>
      <w:r w:rsidR="00C07EEF">
        <w:t xml:space="preserve">, </w:t>
      </w:r>
      <w:r w:rsidRPr="00306986">
        <w:t xml:space="preserve">select View </w:t>
      </w:r>
      <w:r w:rsidR="007971B7">
        <w:t>&gt;&gt;</w:t>
      </w:r>
      <w:r w:rsidRPr="00306986">
        <w:t xml:space="preserve"> Document List… </w:t>
      </w:r>
      <w:r w:rsidR="00C07EEF" w:rsidRPr="00306986">
        <w:t>in the menu</w:t>
      </w:r>
      <w:r w:rsidR="00C07EEF">
        <w:t xml:space="preserve">. </w:t>
      </w:r>
      <w:r w:rsidRPr="00306986">
        <w:t xml:space="preserve">A window will pop up with a list of the Requirements/Policy Documents </w:t>
      </w:r>
      <w:r w:rsidR="00A61CBE" w:rsidRPr="00306986">
        <w:t>that apply to the current asset posture</w:t>
      </w:r>
      <w:r w:rsidRPr="00306986">
        <w:t xml:space="preserve">. </w:t>
      </w:r>
    </w:p>
    <w:p w14:paraId="27B0A848" w14:textId="0957600F" w:rsidR="001B400D" w:rsidRPr="00306986" w:rsidRDefault="001B400D" w:rsidP="00967F68">
      <w:pPr>
        <w:pStyle w:val="Heading2"/>
        <w:spacing w:after="120"/>
        <w:ind w:left="0" w:firstLine="0"/>
        <w:rPr>
          <w:b w:val="0"/>
          <w:color w:val="6639B7"/>
        </w:rPr>
      </w:pPr>
      <w:bookmarkStart w:id="132" w:name="_Toc13223289"/>
      <w:bookmarkStart w:id="133" w:name="_Toc21589179"/>
      <w:r w:rsidRPr="00306986">
        <w:rPr>
          <w:b w:val="0"/>
          <w:color w:val="6639B7"/>
        </w:rPr>
        <w:lastRenderedPageBreak/>
        <w:t>Exporting</w:t>
      </w:r>
      <w:bookmarkEnd w:id="132"/>
      <w:bookmarkEnd w:id="133"/>
    </w:p>
    <w:p w14:paraId="45D3C235" w14:textId="72064D25" w:rsidR="001B400D" w:rsidRPr="00306986" w:rsidRDefault="00696CB8" w:rsidP="000D4C83">
      <w:pPr>
        <w:pStyle w:val="BodyText"/>
        <w:numPr>
          <w:ilvl w:val="0"/>
          <w:numId w:val="37"/>
        </w:numPr>
      </w:pPr>
      <w:r w:rsidRPr="00306986">
        <w:rPr>
          <w:lang w:eastAsia="en-US"/>
        </w:rPr>
        <w:drawing>
          <wp:anchor distT="0" distB="0" distL="114300" distR="114300" simplePos="0" relativeHeight="251662848" behindDoc="0" locked="0" layoutInCell="1" allowOverlap="1" wp14:anchorId="6C039591" wp14:editId="4FBEE8D4">
            <wp:simplePos x="0" y="0"/>
            <wp:positionH relativeFrom="column">
              <wp:posOffset>685800</wp:posOffset>
            </wp:positionH>
            <wp:positionV relativeFrom="paragraph">
              <wp:posOffset>481965</wp:posOffset>
            </wp:positionV>
            <wp:extent cx="2304415" cy="1647825"/>
            <wp:effectExtent l="19050" t="19050" r="19685" b="28575"/>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04415" cy="164782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1B400D" w:rsidRPr="00306986">
        <w:t>To export as te</w:t>
      </w:r>
      <w:r w:rsidR="00A61CBE" w:rsidRPr="00306986">
        <w:t>x</w:t>
      </w:r>
      <w:r w:rsidR="001B400D" w:rsidRPr="00306986">
        <w:t>t</w:t>
      </w:r>
      <w:r w:rsidR="00C07EEF">
        <w:t>,</w:t>
      </w:r>
      <w:r w:rsidR="001B400D" w:rsidRPr="00306986">
        <w:t xml:space="preserve"> selec</w:t>
      </w:r>
      <w:r w:rsidR="00A54133" w:rsidRPr="00306986">
        <w:t xml:space="preserve">t File </w:t>
      </w:r>
      <w:r w:rsidR="007971B7">
        <w:t>&gt;&gt;</w:t>
      </w:r>
      <w:r w:rsidR="00A54133" w:rsidRPr="00306986">
        <w:t xml:space="preserve"> Export Assets (or </w:t>
      </w:r>
      <w:r w:rsidR="001B400D" w:rsidRPr="00306986">
        <w:t>Requirements Document</w:t>
      </w:r>
      <w:r w:rsidR="00A54133" w:rsidRPr="00306986">
        <w:t>)</w:t>
      </w:r>
      <w:r w:rsidR="005B7254" w:rsidRPr="00306986">
        <w:t xml:space="preserve"> </w:t>
      </w:r>
      <w:r w:rsidR="007971B7">
        <w:t>&gt;&gt;</w:t>
      </w:r>
      <w:r w:rsidR="001B400D" w:rsidRPr="00306986">
        <w:t xml:space="preserve"> Export … </w:t>
      </w:r>
      <w:r w:rsidR="00C07EEF" w:rsidRPr="00306986">
        <w:t>in the menu</w:t>
      </w:r>
      <w:r w:rsidR="00C07EEF">
        <w:t>.</w:t>
      </w:r>
    </w:p>
    <w:p w14:paraId="37FFAB50" w14:textId="6EE07356" w:rsidR="00A54133" w:rsidRPr="00306986" w:rsidRDefault="00A54133" w:rsidP="000D4C83">
      <w:pPr>
        <w:pStyle w:val="BodyText"/>
      </w:pPr>
    </w:p>
    <w:p w14:paraId="7C9B25F6" w14:textId="03F00898" w:rsidR="00A54133" w:rsidRPr="00306986" w:rsidRDefault="00A54133" w:rsidP="000D4C83">
      <w:pPr>
        <w:pStyle w:val="BodyText"/>
        <w:numPr>
          <w:ilvl w:val="0"/>
          <w:numId w:val="37"/>
        </w:numPr>
      </w:pPr>
      <w:r w:rsidRPr="00306986">
        <w:rPr>
          <w:lang w:eastAsia="en-US"/>
        </w:rPr>
        <w:drawing>
          <wp:anchor distT="0" distB="0" distL="114300" distR="114300" simplePos="0" relativeHeight="251616768" behindDoc="0" locked="0" layoutInCell="1" allowOverlap="1" wp14:anchorId="511BA980" wp14:editId="69F6F850">
            <wp:simplePos x="0" y="0"/>
            <wp:positionH relativeFrom="column">
              <wp:posOffset>676275</wp:posOffset>
            </wp:positionH>
            <wp:positionV relativeFrom="paragraph">
              <wp:posOffset>527685</wp:posOffset>
            </wp:positionV>
            <wp:extent cx="3514090" cy="594995"/>
            <wp:effectExtent l="19050" t="19050" r="10160" b="14605"/>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14090" cy="59499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Pr="00306986">
        <w:t>In the window that pops up</w:t>
      </w:r>
      <w:r w:rsidR="00C07EEF">
        <w:t xml:space="preserve">, </w:t>
      </w:r>
      <w:r w:rsidRPr="00306986">
        <w:t>choose the location and name of the export file</w:t>
      </w:r>
      <w:r w:rsidR="00C07EEF">
        <w:t xml:space="preserve"> to which to save</w:t>
      </w:r>
      <w:r w:rsidRPr="00306986">
        <w:t>. Click save</w:t>
      </w:r>
      <w:r w:rsidR="00C07EEF">
        <w:t>.</w:t>
      </w:r>
      <w:r w:rsidRPr="00306986">
        <w:t xml:space="preserve"> </w:t>
      </w:r>
    </w:p>
    <w:p w14:paraId="707138CA" w14:textId="6821CA7E" w:rsidR="00A54133" w:rsidRPr="00306986" w:rsidRDefault="006852E4" w:rsidP="006852E4">
      <w:pPr>
        <w:pStyle w:val="ListParagraph"/>
        <w:tabs>
          <w:tab w:val="left" w:pos="6553"/>
        </w:tabs>
      </w:pPr>
      <w:r w:rsidRPr="00306986">
        <w:tab/>
      </w:r>
    </w:p>
    <w:p w14:paraId="5C23ED9B" w14:textId="0ED4231A" w:rsidR="00BC22D6" w:rsidRDefault="00E2125D" w:rsidP="000D4C83">
      <w:pPr>
        <w:pStyle w:val="BodyText"/>
        <w:numPr>
          <w:ilvl w:val="0"/>
          <w:numId w:val="37"/>
        </w:numPr>
      </w:pPr>
      <w:r w:rsidRPr="00306986">
        <w:rPr>
          <w:lang w:eastAsia="en-US"/>
        </w:rPr>
        <w:drawing>
          <wp:anchor distT="0" distB="0" distL="114300" distR="114300" simplePos="0" relativeHeight="251649536" behindDoc="1" locked="0" layoutInCell="1" allowOverlap="0" wp14:anchorId="3533E0C2" wp14:editId="42A0F319">
            <wp:simplePos x="0" y="0"/>
            <wp:positionH relativeFrom="column">
              <wp:posOffset>685268</wp:posOffset>
            </wp:positionH>
            <wp:positionV relativeFrom="paragraph">
              <wp:posOffset>317500</wp:posOffset>
            </wp:positionV>
            <wp:extent cx="4224528" cy="3465576"/>
            <wp:effectExtent l="19050" t="19050" r="24130" b="20955"/>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168" t="1" r="50780" b="43665"/>
                    <a:stretch/>
                  </pic:blipFill>
                  <pic:spPr bwMode="auto">
                    <a:xfrm>
                      <a:off x="0" y="0"/>
                      <a:ext cx="4224528" cy="3465576"/>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133" w:rsidRPr="00306986">
        <w:t>Examples</w:t>
      </w:r>
      <w:r w:rsidR="005F7331">
        <w:t>:</w:t>
      </w:r>
    </w:p>
    <w:p w14:paraId="5DC7E3C0" w14:textId="77777777" w:rsidR="005F7331" w:rsidRPr="00306986" w:rsidRDefault="005F7331" w:rsidP="000D4C83">
      <w:pPr>
        <w:pStyle w:val="BodyText"/>
      </w:pPr>
    </w:p>
    <w:p w14:paraId="3085FD90" w14:textId="138F5358" w:rsidR="00E2125D" w:rsidRPr="00306986" w:rsidRDefault="00E2125D" w:rsidP="000D4C83">
      <w:pPr>
        <w:pStyle w:val="BodyText"/>
        <w:rPr>
          <w:noProof w:val="0"/>
        </w:rPr>
      </w:pPr>
      <w:r w:rsidRPr="00306986">
        <w:rPr>
          <w:lang w:eastAsia="en-US"/>
        </w:rPr>
        <w:lastRenderedPageBreak/>
        <w:drawing>
          <wp:anchor distT="0" distB="0" distL="114300" distR="114300" simplePos="0" relativeHeight="251651584" behindDoc="1" locked="0" layoutInCell="1" allowOverlap="0" wp14:anchorId="4B2BF37F" wp14:editId="339ADE59">
            <wp:simplePos x="0" y="0"/>
            <wp:positionH relativeFrom="column">
              <wp:posOffset>687808</wp:posOffset>
            </wp:positionH>
            <wp:positionV relativeFrom="paragraph">
              <wp:posOffset>-289417</wp:posOffset>
            </wp:positionV>
            <wp:extent cx="4270248" cy="2907792"/>
            <wp:effectExtent l="19050" t="19050" r="16510" b="26035"/>
            <wp:wrapTight wrapText="bothSides">
              <wp:wrapPolygon edited="0">
                <wp:start x="-96" y="-142"/>
                <wp:lineTo x="-96" y="21652"/>
                <wp:lineTo x="21587" y="21652"/>
                <wp:lineTo x="21587" y="-142"/>
                <wp:lineTo x="-96" y="-142"/>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1421" r="1022" b="55674"/>
                    <a:stretch/>
                  </pic:blipFill>
                  <pic:spPr bwMode="auto">
                    <a:xfrm>
                      <a:off x="0" y="0"/>
                      <a:ext cx="4270248" cy="2907792"/>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BC828" w14:textId="42CB1975" w:rsidR="00E2125D" w:rsidRPr="00306986" w:rsidRDefault="00E2125D" w:rsidP="000D4C83">
      <w:pPr>
        <w:pStyle w:val="BodyText"/>
      </w:pPr>
    </w:p>
    <w:p w14:paraId="1DD84905" w14:textId="3EFB06F0" w:rsidR="00A54133" w:rsidRPr="00306986" w:rsidRDefault="003D14BD" w:rsidP="000D4C83">
      <w:pPr>
        <w:pStyle w:val="BodyText"/>
        <w:rPr>
          <w:noProof w:val="0"/>
        </w:rPr>
      </w:pPr>
      <w:r w:rsidRPr="00306986">
        <w:rPr>
          <w:lang w:eastAsia="en-US"/>
        </w:rPr>
        <w:drawing>
          <wp:anchor distT="0" distB="0" distL="114300" distR="114300" simplePos="0" relativeHeight="251655680" behindDoc="1" locked="0" layoutInCell="1" allowOverlap="0" wp14:anchorId="0168BDE5" wp14:editId="5750D51F">
            <wp:simplePos x="0" y="0"/>
            <wp:positionH relativeFrom="column">
              <wp:posOffset>686435</wp:posOffset>
            </wp:positionH>
            <wp:positionV relativeFrom="paragraph">
              <wp:posOffset>2974975</wp:posOffset>
            </wp:positionV>
            <wp:extent cx="4261104" cy="1691640"/>
            <wp:effectExtent l="19050" t="19050" r="25400" b="22860"/>
            <wp:wrapTight wrapText="bothSides">
              <wp:wrapPolygon edited="0">
                <wp:start x="-97" y="-243"/>
                <wp:lineTo x="-97" y="21649"/>
                <wp:lineTo x="21632" y="21649"/>
                <wp:lineTo x="21632" y="-243"/>
                <wp:lineTo x="-97" y="-243"/>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2345" t="66359" r="2201" b="8930"/>
                    <a:stretch/>
                  </pic:blipFill>
                  <pic:spPr bwMode="auto">
                    <a:xfrm>
                      <a:off x="0" y="0"/>
                      <a:ext cx="4261104" cy="1691640"/>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986">
        <w:rPr>
          <w:lang w:eastAsia="en-US"/>
        </w:rPr>
        <w:drawing>
          <wp:anchor distT="0" distB="0" distL="114300" distR="114300" simplePos="0" relativeHeight="251653632" behindDoc="1" locked="0" layoutInCell="1" allowOverlap="0" wp14:anchorId="525432BA" wp14:editId="530CE977">
            <wp:simplePos x="0" y="0"/>
            <wp:positionH relativeFrom="column">
              <wp:posOffset>698481</wp:posOffset>
            </wp:positionH>
            <wp:positionV relativeFrom="paragraph">
              <wp:posOffset>803715</wp:posOffset>
            </wp:positionV>
            <wp:extent cx="4270248" cy="2093976"/>
            <wp:effectExtent l="19050" t="19050" r="16510" b="20955"/>
            <wp:wrapTight wrapText="bothSides">
              <wp:wrapPolygon edited="0">
                <wp:start x="-96" y="-197"/>
                <wp:lineTo x="-96" y="21620"/>
                <wp:lineTo x="21587" y="21620"/>
                <wp:lineTo x="21587" y="-197"/>
                <wp:lineTo x="-96" y="-197"/>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65937" r="48625" b="-412"/>
                    <a:stretch/>
                  </pic:blipFill>
                  <pic:spPr bwMode="auto">
                    <a:xfrm>
                      <a:off x="0" y="0"/>
                      <a:ext cx="4270248" cy="2093976"/>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37111" w14:textId="2A867128" w:rsidR="00EB6241" w:rsidRPr="00306986" w:rsidRDefault="00EB6241" w:rsidP="00EB6241">
      <w:pPr>
        <w:pStyle w:val="Heading1"/>
      </w:pPr>
      <w:bookmarkStart w:id="134" w:name="_Toc21589180"/>
      <w:r w:rsidRPr="00306986">
        <w:lastRenderedPageBreak/>
        <w:t>Example</w:t>
      </w:r>
      <w:bookmarkEnd w:id="134"/>
    </w:p>
    <w:p w14:paraId="2655619C" w14:textId="070C37FB" w:rsidR="00EB6241" w:rsidRPr="00306986" w:rsidRDefault="00576C17" w:rsidP="00967F68">
      <w:pPr>
        <w:pStyle w:val="Heading2"/>
        <w:spacing w:after="120"/>
        <w:ind w:left="0" w:firstLine="0"/>
        <w:rPr>
          <w:b w:val="0"/>
          <w:color w:val="6639B7"/>
        </w:rPr>
      </w:pPr>
      <w:bookmarkStart w:id="135" w:name="_Toc21589181"/>
      <w:r w:rsidRPr="00306986">
        <w:rPr>
          <w:b w:val="0"/>
          <w:color w:val="6639B7"/>
        </w:rPr>
        <w:t>Scenario</w:t>
      </w:r>
      <w:bookmarkEnd w:id="135"/>
    </w:p>
    <w:p w14:paraId="39EC5886" w14:textId="2D728E6C" w:rsidR="00576C17" w:rsidRPr="00306986" w:rsidRDefault="00EB6241" w:rsidP="000D4C83">
      <w:pPr>
        <w:pStyle w:val="BodyText"/>
      </w:pPr>
      <w:r w:rsidRPr="00306986">
        <w:t>You are t</w:t>
      </w:r>
      <w:r w:rsidR="00576C17" w:rsidRPr="00306986">
        <w:t xml:space="preserve">asked with securing a system on </w:t>
      </w:r>
      <w:r w:rsidR="00A61CBE" w:rsidRPr="00306986">
        <w:t>a</w:t>
      </w:r>
      <w:r w:rsidR="00576C17" w:rsidRPr="00306986">
        <w:t xml:space="preserve"> VMWare</w:t>
      </w:r>
      <w:r w:rsidR="00961C98" w:rsidRPr="00306986">
        <w:t>-based</w:t>
      </w:r>
      <w:r w:rsidR="00576C17" w:rsidRPr="00306986">
        <w:t xml:space="preserve"> </w:t>
      </w:r>
      <w:r w:rsidR="00961C98" w:rsidRPr="00306986">
        <w:t>c</w:t>
      </w:r>
      <w:r w:rsidR="00576C17" w:rsidRPr="00306986">
        <w:t>loud</w:t>
      </w:r>
      <w:r w:rsidR="00A61CBE" w:rsidRPr="00306986">
        <w:t xml:space="preserve"> </w:t>
      </w:r>
      <w:r w:rsidR="00961C98" w:rsidRPr="00306986">
        <w:t>environment</w:t>
      </w:r>
      <w:r w:rsidR="00576C17" w:rsidRPr="00306986">
        <w:t>. The VM is running Windows 10 and has several applications installed including JRE 8, Microsoft Office 2016, Dot Net Framework 4.0, and an HBSS Agent. To secure this system</w:t>
      </w:r>
      <w:r w:rsidR="007971B7">
        <w:t>,</w:t>
      </w:r>
      <w:r w:rsidR="00576C17" w:rsidRPr="00306986">
        <w:t xml:space="preserve"> you need to know what policy documents to follow, and with that in mind</w:t>
      </w:r>
      <w:r w:rsidR="007971B7">
        <w:t>,</w:t>
      </w:r>
      <w:r w:rsidR="00576C17" w:rsidRPr="00306986">
        <w:t xml:space="preserve"> you turn to the SRG/STIG Applicability Guide.</w:t>
      </w:r>
      <w:r w:rsidR="00A21066" w:rsidRPr="00306986">
        <w:t xml:space="preserve"> </w:t>
      </w:r>
    </w:p>
    <w:p w14:paraId="31E35DC9" w14:textId="48B59863" w:rsidR="00A21066" w:rsidRPr="00306986" w:rsidRDefault="00A21066" w:rsidP="000D4C83">
      <w:pPr>
        <w:pStyle w:val="BodyText"/>
      </w:pPr>
    </w:p>
    <w:p w14:paraId="41688D64" w14:textId="6A93F650" w:rsidR="00A21066" w:rsidRDefault="00FF2DAB" w:rsidP="000D4C83">
      <w:pPr>
        <w:pStyle w:val="BodyText"/>
        <w:numPr>
          <w:ilvl w:val="0"/>
          <w:numId w:val="38"/>
        </w:numPr>
      </w:pPr>
      <w:r w:rsidRPr="00306986">
        <w:rPr>
          <w:lang w:eastAsia="en-US"/>
        </w:rPr>
        <w:drawing>
          <wp:anchor distT="0" distB="0" distL="114300" distR="114300" simplePos="0" relativeHeight="251659776" behindDoc="0" locked="0" layoutInCell="1" allowOverlap="1" wp14:anchorId="52A58B7F" wp14:editId="316566F4">
            <wp:simplePos x="0" y="0"/>
            <wp:positionH relativeFrom="column">
              <wp:posOffset>687070</wp:posOffset>
            </wp:positionH>
            <wp:positionV relativeFrom="paragraph">
              <wp:posOffset>316230</wp:posOffset>
            </wp:positionV>
            <wp:extent cx="2665095" cy="266700"/>
            <wp:effectExtent l="19050" t="19050" r="20955" b="190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65095" cy="266700"/>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r w:rsidR="007971B7">
        <w:t>Add a new Collection and name i</w:t>
      </w:r>
      <w:r w:rsidR="00A21066" w:rsidRPr="00306986">
        <w:t>t accordingly</w:t>
      </w:r>
      <w:r w:rsidR="00FD74CB" w:rsidRPr="00306986">
        <w:t>.</w:t>
      </w:r>
    </w:p>
    <w:p w14:paraId="374B03CE" w14:textId="77777777" w:rsidR="00CC1585" w:rsidRPr="00306986" w:rsidRDefault="00CC1585" w:rsidP="000D4C83">
      <w:pPr>
        <w:pStyle w:val="BodyText"/>
      </w:pPr>
    </w:p>
    <w:p w14:paraId="735CEB0B" w14:textId="07E688C5" w:rsidR="00A21066" w:rsidRPr="00306986" w:rsidRDefault="007971B7" w:rsidP="000D4C83">
      <w:pPr>
        <w:pStyle w:val="BodyText"/>
        <w:numPr>
          <w:ilvl w:val="0"/>
          <w:numId w:val="38"/>
        </w:numPr>
      </w:pPr>
      <w:r>
        <w:t>Add a Cloud Service Asset (f</w:t>
      </w:r>
      <w:r w:rsidR="00A21066" w:rsidRPr="00306986">
        <w:t xml:space="preserve">or </w:t>
      </w:r>
      <w:r w:rsidR="002925DA" w:rsidRPr="00306986">
        <w:t>this s</w:t>
      </w:r>
      <w:r w:rsidR="009643B7" w:rsidRPr="00306986">
        <w:t>cenario we will be using Guide M</w:t>
      </w:r>
      <w:r w:rsidR="00A21066" w:rsidRPr="00306986">
        <w:t>ode)</w:t>
      </w:r>
      <w:r w:rsidR="00FD74CB" w:rsidRPr="00306986">
        <w:t>.</w:t>
      </w: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2"/>
      </w:tblGrid>
      <w:tr w:rsidR="00FF2DAB" w:rsidRPr="00306986" w14:paraId="32AB697A" w14:textId="77777777" w:rsidTr="007461E6">
        <w:tc>
          <w:tcPr>
            <w:tcW w:w="8282" w:type="dxa"/>
          </w:tcPr>
          <w:p w14:paraId="424A2CF4" w14:textId="543F5D84" w:rsidR="00FF2DAB" w:rsidRPr="00306986" w:rsidRDefault="00FF2DAB" w:rsidP="00A619D6">
            <w:bookmarkStart w:id="136" w:name="_Hlk535999489"/>
            <w:r w:rsidRPr="00306986">
              <w:rPr>
                <w:noProof/>
              </w:rPr>
              <w:drawing>
                <wp:anchor distT="0" distB="0" distL="114300" distR="114300" simplePos="0" relativeHeight="251673088" behindDoc="1" locked="0" layoutInCell="1" allowOverlap="1" wp14:anchorId="46270706" wp14:editId="77DAB36E">
                  <wp:simplePos x="0" y="0"/>
                  <wp:positionH relativeFrom="column">
                    <wp:posOffset>-33655</wp:posOffset>
                  </wp:positionH>
                  <wp:positionV relativeFrom="paragraph">
                    <wp:posOffset>45085</wp:posOffset>
                  </wp:positionV>
                  <wp:extent cx="4079240" cy="2882900"/>
                  <wp:effectExtent l="19050" t="19050" r="16510" b="12700"/>
                  <wp:wrapTight wrapText="bothSides">
                    <wp:wrapPolygon edited="0">
                      <wp:start x="-101" y="-143"/>
                      <wp:lineTo x="-101" y="21552"/>
                      <wp:lineTo x="21587" y="21552"/>
                      <wp:lineTo x="21587" y="-143"/>
                      <wp:lineTo x="-101" y="-143"/>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9240" cy="288290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r w:rsidR="00FF2DAB" w:rsidRPr="00306986" w14:paraId="40D65E13" w14:textId="77777777" w:rsidTr="007461E6">
        <w:tc>
          <w:tcPr>
            <w:tcW w:w="8282" w:type="dxa"/>
          </w:tcPr>
          <w:p w14:paraId="74FA492E" w14:textId="77777777" w:rsidR="00FF2DAB" w:rsidRPr="00306986" w:rsidRDefault="00FF2DAB" w:rsidP="00A619D6">
            <w:r w:rsidRPr="00306986">
              <w:rPr>
                <w:noProof/>
              </w:rPr>
              <w:lastRenderedPageBreak/>
              <w:drawing>
                <wp:anchor distT="0" distB="0" distL="114300" distR="114300" simplePos="0" relativeHeight="251674112" behindDoc="1" locked="0" layoutInCell="1" allowOverlap="1" wp14:anchorId="183366CB" wp14:editId="23AAE162">
                  <wp:simplePos x="0" y="0"/>
                  <wp:positionH relativeFrom="column">
                    <wp:posOffset>13970</wp:posOffset>
                  </wp:positionH>
                  <wp:positionV relativeFrom="paragraph">
                    <wp:posOffset>-6295390</wp:posOffset>
                  </wp:positionV>
                  <wp:extent cx="4036695" cy="3227070"/>
                  <wp:effectExtent l="19050" t="19050" r="20955" b="11430"/>
                  <wp:wrapTight wrapText="bothSides">
                    <wp:wrapPolygon edited="0">
                      <wp:start x="-102" y="-128"/>
                      <wp:lineTo x="-102" y="21549"/>
                      <wp:lineTo x="21610" y="21549"/>
                      <wp:lineTo x="21610" y="-128"/>
                      <wp:lineTo x="-102" y="-128"/>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36695" cy="322707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r w:rsidR="00FF2DAB" w:rsidRPr="00306986" w14:paraId="1282FCC0" w14:textId="77777777" w:rsidTr="007461E6">
        <w:tc>
          <w:tcPr>
            <w:tcW w:w="8282" w:type="dxa"/>
          </w:tcPr>
          <w:p w14:paraId="7AE3DC2F" w14:textId="77777777" w:rsidR="00FF2DAB" w:rsidRPr="00306986" w:rsidRDefault="00FF2DAB" w:rsidP="00A619D6">
            <w:r w:rsidRPr="00306986">
              <w:rPr>
                <w:noProof/>
              </w:rPr>
              <w:drawing>
                <wp:anchor distT="0" distB="0" distL="114300" distR="114300" simplePos="0" relativeHeight="251675136" behindDoc="1" locked="0" layoutInCell="1" allowOverlap="1" wp14:anchorId="6C9E19E7" wp14:editId="58CAE30C">
                  <wp:simplePos x="0" y="0"/>
                  <wp:positionH relativeFrom="column">
                    <wp:posOffset>13353</wp:posOffset>
                  </wp:positionH>
                  <wp:positionV relativeFrom="paragraph">
                    <wp:posOffset>50165</wp:posOffset>
                  </wp:positionV>
                  <wp:extent cx="2812415" cy="490220"/>
                  <wp:effectExtent l="19050" t="19050" r="26035" b="24130"/>
                  <wp:wrapTight wrapText="bothSides">
                    <wp:wrapPolygon edited="0">
                      <wp:start x="-146" y="-839"/>
                      <wp:lineTo x="-146" y="21824"/>
                      <wp:lineTo x="21654" y="21824"/>
                      <wp:lineTo x="21654" y="-839"/>
                      <wp:lineTo x="-146" y="-839"/>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12415" cy="49022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bookmarkEnd w:id="136"/>
    </w:tbl>
    <w:p w14:paraId="1EA2C880" w14:textId="103F83FC" w:rsidR="009643B7" w:rsidRPr="00306986" w:rsidRDefault="009643B7" w:rsidP="000D4C83">
      <w:pPr>
        <w:pStyle w:val="BodyText"/>
      </w:pPr>
    </w:p>
    <w:p w14:paraId="061282C1" w14:textId="71CDABAB" w:rsidR="0051652D" w:rsidRPr="00306986" w:rsidRDefault="007971B7" w:rsidP="000D4C83">
      <w:pPr>
        <w:pStyle w:val="BodyText"/>
        <w:numPr>
          <w:ilvl w:val="0"/>
          <w:numId w:val="38"/>
        </w:numPr>
      </w:pPr>
      <w:r>
        <w:t>Add a VM (</w:t>
      </w:r>
      <w:r w:rsidR="009643B7" w:rsidRPr="00306986">
        <w:t>you will have to say no to a few prompts before being prompted to add a VM)</w:t>
      </w:r>
      <w:r w:rsidR="00FD74CB" w:rsidRPr="00306986">
        <w:t>.</w:t>
      </w:r>
      <w:r w:rsidR="0051652D" w:rsidRPr="00306986">
        <w:t xml:space="preserve"> </w:t>
      </w: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2"/>
      </w:tblGrid>
      <w:tr w:rsidR="00FF2DAB" w:rsidRPr="00306986" w14:paraId="0CCD7030" w14:textId="77777777" w:rsidTr="00A619D6">
        <w:tc>
          <w:tcPr>
            <w:tcW w:w="8282" w:type="dxa"/>
          </w:tcPr>
          <w:p w14:paraId="66314FC0" w14:textId="77777777" w:rsidR="00FF2DAB" w:rsidRPr="00306986" w:rsidRDefault="00FF2DAB" w:rsidP="00A619D6">
            <w:r w:rsidRPr="00306986">
              <w:rPr>
                <w:noProof/>
              </w:rPr>
              <w:drawing>
                <wp:anchor distT="0" distB="0" distL="114300" distR="114300" simplePos="0" relativeHeight="251676160" behindDoc="1" locked="0" layoutInCell="1" allowOverlap="1" wp14:anchorId="2F838AD8" wp14:editId="7A753060">
                  <wp:simplePos x="0" y="0"/>
                  <wp:positionH relativeFrom="column">
                    <wp:posOffset>-1905</wp:posOffset>
                  </wp:positionH>
                  <wp:positionV relativeFrom="paragraph">
                    <wp:posOffset>19065</wp:posOffset>
                  </wp:positionV>
                  <wp:extent cx="4051935" cy="3225800"/>
                  <wp:effectExtent l="19050" t="19050" r="24765" b="12700"/>
                  <wp:wrapTight wrapText="bothSides">
                    <wp:wrapPolygon edited="0">
                      <wp:start x="-102" y="-128"/>
                      <wp:lineTo x="-102" y="21557"/>
                      <wp:lineTo x="21630" y="21557"/>
                      <wp:lineTo x="21630" y="-128"/>
                      <wp:lineTo x="-102" y="-128"/>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51935" cy="322580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r w:rsidR="00FF2DAB" w:rsidRPr="00306986" w14:paraId="3152433F" w14:textId="77777777" w:rsidTr="00A619D6">
        <w:tc>
          <w:tcPr>
            <w:tcW w:w="8282" w:type="dxa"/>
          </w:tcPr>
          <w:p w14:paraId="4055A972" w14:textId="77777777" w:rsidR="00FF2DAB" w:rsidRPr="00306986" w:rsidRDefault="00FF2DAB" w:rsidP="00A619D6">
            <w:r w:rsidRPr="00306986">
              <w:rPr>
                <w:noProof/>
              </w:rPr>
              <w:lastRenderedPageBreak/>
              <w:drawing>
                <wp:anchor distT="0" distB="0" distL="114300" distR="114300" simplePos="0" relativeHeight="251677184" behindDoc="1" locked="0" layoutInCell="1" allowOverlap="1" wp14:anchorId="0EF45D6C" wp14:editId="7CCDDE17">
                  <wp:simplePos x="0" y="0"/>
                  <wp:positionH relativeFrom="column">
                    <wp:posOffset>0</wp:posOffset>
                  </wp:positionH>
                  <wp:positionV relativeFrom="paragraph">
                    <wp:posOffset>19619</wp:posOffset>
                  </wp:positionV>
                  <wp:extent cx="4050030" cy="3368040"/>
                  <wp:effectExtent l="19050" t="19050" r="26670" b="22860"/>
                  <wp:wrapTight wrapText="bothSides">
                    <wp:wrapPolygon edited="0">
                      <wp:start x="-102" y="-122"/>
                      <wp:lineTo x="-102" y="21624"/>
                      <wp:lineTo x="21641" y="21624"/>
                      <wp:lineTo x="21641" y="-122"/>
                      <wp:lineTo x="-102" y="-122"/>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50030" cy="336804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r w:rsidR="00FF2DAB" w:rsidRPr="00306986" w14:paraId="30BBCBBB" w14:textId="77777777" w:rsidTr="00A619D6">
        <w:tc>
          <w:tcPr>
            <w:tcW w:w="8282" w:type="dxa"/>
          </w:tcPr>
          <w:p w14:paraId="3BEA90A5" w14:textId="77777777" w:rsidR="00FF2DAB" w:rsidRPr="00306986" w:rsidRDefault="00FF2DAB" w:rsidP="00A619D6">
            <w:r w:rsidRPr="00306986">
              <w:rPr>
                <w:noProof/>
              </w:rPr>
              <w:drawing>
                <wp:anchor distT="0" distB="0" distL="114300" distR="114300" simplePos="0" relativeHeight="251678208" behindDoc="1" locked="0" layoutInCell="1" allowOverlap="1" wp14:anchorId="484AD031" wp14:editId="00CE0515">
                  <wp:simplePos x="0" y="0"/>
                  <wp:positionH relativeFrom="column">
                    <wp:posOffset>3175</wp:posOffset>
                  </wp:positionH>
                  <wp:positionV relativeFrom="paragraph">
                    <wp:posOffset>57040</wp:posOffset>
                  </wp:positionV>
                  <wp:extent cx="2792730" cy="717550"/>
                  <wp:effectExtent l="19050" t="19050" r="26670" b="25400"/>
                  <wp:wrapTight wrapText="bothSides">
                    <wp:wrapPolygon edited="0">
                      <wp:start x="-147" y="-573"/>
                      <wp:lineTo x="-147" y="21791"/>
                      <wp:lineTo x="21659" y="21791"/>
                      <wp:lineTo x="21659" y="-573"/>
                      <wp:lineTo x="-147" y="-573"/>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92730" cy="71755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bl>
    <w:p w14:paraId="206F2751" w14:textId="2028D5CB" w:rsidR="00FC4D01" w:rsidRPr="00306986" w:rsidRDefault="00FC4D01" w:rsidP="000D4C83">
      <w:pPr>
        <w:pStyle w:val="BodyText"/>
      </w:pPr>
    </w:p>
    <w:p w14:paraId="32D08F34" w14:textId="70884088" w:rsidR="0051652D" w:rsidRPr="00306986" w:rsidRDefault="00FC4D01" w:rsidP="000D4C83">
      <w:pPr>
        <w:pStyle w:val="BodyText"/>
        <w:numPr>
          <w:ilvl w:val="0"/>
          <w:numId w:val="38"/>
        </w:numPr>
      </w:pPr>
      <w:r w:rsidRPr="00306986">
        <w:t>Add the Windows 10 OS</w:t>
      </w:r>
      <w:r w:rsidR="00FD74CB" w:rsidRPr="00306986">
        <w:t>.</w:t>
      </w: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2"/>
      </w:tblGrid>
      <w:tr w:rsidR="00B342FA" w:rsidRPr="00306986" w14:paraId="2094AB1F" w14:textId="77777777" w:rsidTr="00A619D6">
        <w:tc>
          <w:tcPr>
            <w:tcW w:w="8282" w:type="dxa"/>
          </w:tcPr>
          <w:p w14:paraId="63BE8F84" w14:textId="77777777" w:rsidR="00B342FA" w:rsidRPr="00306986" w:rsidRDefault="00B342FA" w:rsidP="00A619D6">
            <w:r w:rsidRPr="00306986">
              <w:rPr>
                <w:noProof/>
              </w:rPr>
              <w:drawing>
                <wp:anchor distT="0" distB="0" distL="114300" distR="114300" simplePos="0" relativeHeight="251679232" behindDoc="1" locked="0" layoutInCell="1" allowOverlap="1" wp14:anchorId="1BA8033A" wp14:editId="7AA59951">
                  <wp:simplePos x="0" y="0"/>
                  <wp:positionH relativeFrom="column">
                    <wp:posOffset>21348</wp:posOffset>
                  </wp:positionH>
                  <wp:positionV relativeFrom="paragraph">
                    <wp:posOffset>202</wp:posOffset>
                  </wp:positionV>
                  <wp:extent cx="4055110" cy="3106420"/>
                  <wp:effectExtent l="19050" t="19050" r="21590" b="17780"/>
                  <wp:wrapTight wrapText="bothSides">
                    <wp:wrapPolygon edited="0">
                      <wp:start x="-101" y="-132"/>
                      <wp:lineTo x="-101" y="21591"/>
                      <wp:lineTo x="21614" y="21591"/>
                      <wp:lineTo x="21614" y="-132"/>
                      <wp:lineTo x="-101" y="-132"/>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55110" cy="310642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r w:rsidR="00B342FA" w:rsidRPr="00306986" w14:paraId="74C382AD" w14:textId="77777777" w:rsidTr="00A619D6">
        <w:tc>
          <w:tcPr>
            <w:tcW w:w="8282" w:type="dxa"/>
          </w:tcPr>
          <w:p w14:paraId="02759AE2" w14:textId="02AFDF61" w:rsidR="00B342FA" w:rsidRPr="00306986" w:rsidRDefault="00B342FA" w:rsidP="00A619D6"/>
        </w:tc>
      </w:tr>
      <w:tr w:rsidR="00B342FA" w:rsidRPr="00306986" w14:paraId="3F9A4078" w14:textId="77777777" w:rsidTr="00A619D6">
        <w:tc>
          <w:tcPr>
            <w:tcW w:w="8282" w:type="dxa"/>
          </w:tcPr>
          <w:p w14:paraId="0B7917FF" w14:textId="77777777" w:rsidR="00B342FA" w:rsidRPr="00306986" w:rsidRDefault="00B342FA" w:rsidP="00A619D6">
            <w:r w:rsidRPr="00306986">
              <w:rPr>
                <w:noProof/>
              </w:rPr>
              <w:lastRenderedPageBreak/>
              <w:drawing>
                <wp:anchor distT="0" distB="0" distL="114300" distR="114300" simplePos="0" relativeHeight="251681280" behindDoc="1" locked="0" layoutInCell="1" allowOverlap="1" wp14:anchorId="57E108A7" wp14:editId="64056F1A">
                  <wp:simplePos x="0" y="0"/>
                  <wp:positionH relativeFrom="column">
                    <wp:posOffset>25419</wp:posOffset>
                  </wp:positionH>
                  <wp:positionV relativeFrom="paragraph">
                    <wp:posOffset>57543</wp:posOffset>
                  </wp:positionV>
                  <wp:extent cx="2792730" cy="915670"/>
                  <wp:effectExtent l="19050" t="19050" r="26670" b="17780"/>
                  <wp:wrapTight wrapText="bothSides">
                    <wp:wrapPolygon edited="0">
                      <wp:start x="-147" y="-449"/>
                      <wp:lineTo x="-147" y="21570"/>
                      <wp:lineTo x="21659" y="21570"/>
                      <wp:lineTo x="21659" y="-449"/>
                      <wp:lineTo x="-147" y="-449"/>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92730" cy="91567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bl>
    <w:p w14:paraId="1A1BC831" w14:textId="77777777" w:rsidR="00B342FA" w:rsidRPr="00306986" w:rsidRDefault="00B342FA" w:rsidP="000D4C83">
      <w:pPr>
        <w:pStyle w:val="BodyText"/>
      </w:pPr>
    </w:p>
    <w:p w14:paraId="1E047651" w14:textId="0CFE9092" w:rsidR="00FC4D01" w:rsidRPr="00306986" w:rsidRDefault="00FC4D01" w:rsidP="000D4C83">
      <w:pPr>
        <w:pStyle w:val="BodyText"/>
        <w:numPr>
          <w:ilvl w:val="0"/>
          <w:numId w:val="38"/>
        </w:numPr>
      </w:pPr>
      <w:r w:rsidRPr="00306986">
        <w:t>Add the necessary applications</w:t>
      </w:r>
      <w:r w:rsidR="00F22EF8" w:rsidRPr="00306986">
        <w:t xml:space="preserve"> (JRE 8, MS Office 2016, .Net Framework 4.0, HBSS Agent)</w:t>
      </w:r>
      <w:r w:rsidR="00FD74CB" w:rsidRPr="00306986">
        <w:t>.</w:t>
      </w:r>
      <w:r w:rsidR="000A23AE" w:rsidRPr="00306986">
        <w:t xml:space="preserve"> </w:t>
      </w: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2"/>
      </w:tblGrid>
      <w:tr w:rsidR="00781B6F" w:rsidRPr="00306986" w14:paraId="754DA186" w14:textId="77777777" w:rsidTr="007461E6">
        <w:tc>
          <w:tcPr>
            <w:tcW w:w="8282" w:type="dxa"/>
          </w:tcPr>
          <w:p w14:paraId="542046EC" w14:textId="77777777" w:rsidR="00781B6F" w:rsidRPr="00306986" w:rsidRDefault="00781B6F" w:rsidP="00A619D6">
            <w:r w:rsidRPr="00306986">
              <w:rPr>
                <w:noProof/>
              </w:rPr>
              <w:drawing>
                <wp:anchor distT="0" distB="0" distL="114300" distR="114300" simplePos="0" relativeHeight="251682304" behindDoc="1" locked="0" layoutInCell="1" allowOverlap="1" wp14:anchorId="132E153A" wp14:editId="3F8424CB">
                  <wp:simplePos x="0" y="0"/>
                  <wp:positionH relativeFrom="column">
                    <wp:posOffset>21909</wp:posOffset>
                  </wp:positionH>
                  <wp:positionV relativeFrom="paragraph">
                    <wp:posOffset>-70511</wp:posOffset>
                  </wp:positionV>
                  <wp:extent cx="4081145" cy="3233420"/>
                  <wp:effectExtent l="19050" t="19050" r="14605" b="24130"/>
                  <wp:wrapTight wrapText="bothSides">
                    <wp:wrapPolygon edited="0">
                      <wp:start x="-101" y="-127"/>
                      <wp:lineTo x="-101" y="21634"/>
                      <wp:lineTo x="21576" y="21634"/>
                      <wp:lineTo x="21576" y="-127"/>
                      <wp:lineTo x="-101" y="-127"/>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81145" cy="323342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r w:rsidR="00781B6F" w:rsidRPr="00306986" w14:paraId="67DBBE32" w14:textId="77777777" w:rsidTr="007461E6">
        <w:tc>
          <w:tcPr>
            <w:tcW w:w="8282" w:type="dxa"/>
          </w:tcPr>
          <w:p w14:paraId="3E3A910F" w14:textId="38648940" w:rsidR="00781B6F" w:rsidRPr="00306986" w:rsidRDefault="00781B6F" w:rsidP="00A619D6">
            <w:r w:rsidRPr="00306986">
              <w:rPr>
                <w:noProof/>
              </w:rPr>
              <w:drawing>
                <wp:anchor distT="0" distB="0" distL="114300" distR="114300" simplePos="0" relativeHeight="251683328" behindDoc="1" locked="0" layoutInCell="1" allowOverlap="1" wp14:anchorId="5CDF1DE0" wp14:editId="4B844C3F">
                  <wp:simplePos x="0" y="0"/>
                  <wp:positionH relativeFrom="column">
                    <wp:posOffset>24765</wp:posOffset>
                  </wp:positionH>
                  <wp:positionV relativeFrom="paragraph">
                    <wp:posOffset>73025</wp:posOffset>
                  </wp:positionV>
                  <wp:extent cx="4081145" cy="3103245"/>
                  <wp:effectExtent l="19050" t="19050" r="14605" b="20955"/>
                  <wp:wrapTight wrapText="bothSides">
                    <wp:wrapPolygon edited="0">
                      <wp:start x="-101" y="-133"/>
                      <wp:lineTo x="-101" y="21613"/>
                      <wp:lineTo x="21576" y="21613"/>
                      <wp:lineTo x="21576" y="-133"/>
                      <wp:lineTo x="-101" y="-133"/>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81145" cy="310324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r w:rsidR="00781B6F" w:rsidRPr="00306986" w14:paraId="004932CA" w14:textId="77777777" w:rsidTr="007461E6">
        <w:tc>
          <w:tcPr>
            <w:tcW w:w="8282" w:type="dxa"/>
          </w:tcPr>
          <w:p w14:paraId="741C6485" w14:textId="67F8EE08" w:rsidR="00781B6F" w:rsidRPr="00306986" w:rsidRDefault="00781B6F" w:rsidP="00A619D6">
            <w:r w:rsidRPr="00306986">
              <w:rPr>
                <w:noProof/>
              </w:rPr>
              <w:lastRenderedPageBreak/>
              <w:drawing>
                <wp:anchor distT="0" distB="0" distL="114300" distR="114300" simplePos="0" relativeHeight="251686400" behindDoc="1" locked="0" layoutInCell="1" allowOverlap="1" wp14:anchorId="53D09C25" wp14:editId="2D6DF82F">
                  <wp:simplePos x="0" y="0"/>
                  <wp:positionH relativeFrom="column">
                    <wp:posOffset>-1905</wp:posOffset>
                  </wp:positionH>
                  <wp:positionV relativeFrom="paragraph">
                    <wp:posOffset>50763</wp:posOffset>
                  </wp:positionV>
                  <wp:extent cx="2523490" cy="1427480"/>
                  <wp:effectExtent l="19050" t="19050" r="10160" b="20320"/>
                  <wp:wrapTight wrapText="bothSides">
                    <wp:wrapPolygon edited="0">
                      <wp:start x="-163" y="-288"/>
                      <wp:lineTo x="-163" y="21619"/>
                      <wp:lineTo x="21524" y="21619"/>
                      <wp:lineTo x="21524" y="-288"/>
                      <wp:lineTo x="-163" y="-288"/>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23490" cy="142748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p>
        </w:tc>
      </w:tr>
    </w:tbl>
    <w:p w14:paraId="4B7826F6" w14:textId="77777777" w:rsidR="003E77C6" w:rsidRDefault="003E77C6" w:rsidP="000D4C83">
      <w:pPr>
        <w:pStyle w:val="BodyText"/>
      </w:pPr>
    </w:p>
    <w:p w14:paraId="2B9D5AC6" w14:textId="32C1AF8B" w:rsidR="00F22EF8" w:rsidRPr="00306986" w:rsidRDefault="000A23AE" w:rsidP="000D4C83">
      <w:pPr>
        <w:pStyle w:val="BodyText"/>
      </w:pPr>
      <w:r w:rsidRPr="00967F68">
        <w:rPr>
          <w:b/>
        </w:rPr>
        <w:t>Note</w:t>
      </w:r>
      <w:r w:rsidRPr="00306986">
        <w:t>: You can check multiple</w:t>
      </w:r>
      <w:r w:rsidR="00F22EF8" w:rsidRPr="00306986">
        <w:t xml:space="preserve"> items </w:t>
      </w:r>
      <w:r w:rsidR="006C62FF" w:rsidRPr="00306986">
        <w:t xml:space="preserve">at once </w:t>
      </w:r>
      <w:r w:rsidR="00F22EF8" w:rsidRPr="00306986">
        <w:t>on the application page.</w:t>
      </w:r>
    </w:p>
    <w:p w14:paraId="105DECD9" w14:textId="3FECB7FA" w:rsidR="00FD74CB" w:rsidRPr="00306986" w:rsidRDefault="00FD74CB" w:rsidP="000D4C83">
      <w:pPr>
        <w:pStyle w:val="BodyText"/>
      </w:pPr>
    </w:p>
    <w:p w14:paraId="7845D00C" w14:textId="43D4D71E" w:rsidR="00FD74CB" w:rsidRPr="00306986" w:rsidRDefault="00A5745C" w:rsidP="000D4C83">
      <w:pPr>
        <w:pStyle w:val="BodyText"/>
        <w:numPr>
          <w:ilvl w:val="0"/>
          <w:numId w:val="38"/>
        </w:numPr>
      </w:pPr>
      <w:r w:rsidRPr="00306986">
        <w:rPr>
          <w:lang w:eastAsia="en-US"/>
        </w:rPr>
        <w:drawing>
          <wp:anchor distT="0" distB="0" distL="114300" distR="114300" simplePos="0" relativeHeight="251665920" behindDoc="0" locked="0" layoutInCell="1" allowOverlap="1" wp14:anchorId="0E20D1D9" wp14:editId="6ED7011B">
            <wp:simplePos x="0" y="0"/>
            <wp:positionH relativeFrom="column">
              <wp:posOffset>639445</wp:posOffset>
            </wp:positionH>
            <wp:positionV relativeFrom="paragraph">
              <wp:posOffset>509438</wp:posOffset>
            </wp:positionV>
            <wp:extent cx="5274945" cy="2221230"/>
            <wp:effectExtent l="19050" t="19050" r="20955" b="266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945" cy="2221230"/>
                    </a:xfrm>
                    <a:prstGeom prst="rect">
                      <a:avLst/>
                    </a:prstGeom>
                    <a:ln>
                      <a:solidFill>
                        <a:schemeClr val="accent2"/>
                      </a:solidFill>
                    </a:ln>
                  </pic:spPr>
                </pic:pic>
              </a:graphicData>
            </a:graphic>
            <wp14:sizeRelH relativeFrom="margin">
              <wp14:pctWidth>0</wp14:pctWidth>
            </wp14:sizeRelH>
          </wp:anchor>
        </w:drawing>
      </w:r>
      <w:r w:rsidR="00FD74CB" w:rsidRPr="00306986">
        <w:t>Now that you have finished building up your collection</w:t>
      </w:r>
      <w:r w:rsidR="003E77C6">
        <w:t>,</w:t>
      </w:r>
      <w:r w:rsidR="00FD74CB" w:rsidRPr="00306986">
        <w:t xml:space="preserve"> you can go on to preview </w:t>
      </w:r>
      <w:r w:rsidR="0021218F" w:rsidRPr="00306986">
        <w:t>the policy documents</w:t>
      </w:r>
      <w:r w:rsidRPr="00306986">
        <w:t xml:space="preserve"> by navigating to View </w:t>
      </w:r>
      <w:r w:rsidR="003E77C6">
        <w:t>&gt;&gt;</w:t>
      </w:r>
      <w:r w:rsidRPr="00306986">
        <w:t xml:space="preserve"> Document L</w:t>
      </w:r>
      <w:r w:rsidR="003E77C6">
        <w:t>ist…</w:t>
      </w:r>
      <w:r w:rsidR="0021218F" w:rsidRPr="00306986">
        <w:t>.</w:t>
      </w:r>
    </w:p>
    <w:p w14:paraId="1A940502" w14:textId="63891A46" w:rsidR="0021218F" w:rsidRPr="00306986" w:rsidRDefault="0021218F" w:rsidP="000D4C83">
      <w:pPr>
        <w:pStyle w:val="BodyText"/>
      </w:pPr>
    </w:p>
    <w:p w14:paraId="60DA22F6" w14:textId="51AE67B6" w:rsidR="0021218F" w:rsidRPr="00306986" w:rsidRDefault="00CF48C5" w:rsidP="000D4C83">
      <w:pPr>
        <w:pStyle w:val="BodyText"/>
        <w:numPr>
          <w:ilvl w:val="0"/>
          <w:numId w:val="38"/>
        </w:numPr>
      </w:pPr>
      <w:r w:rsidRPr="00306986">
        <w:rPr>
          <w:lang w:eastAsia="en-US"/>
        </w:rPr>
        <w:drawing>
          <wp:anchor distT="0" distB="0" distL="114300" distR="114300" simplePos="0" relativeHeight="251666944" behindDoc="0" locked="0" layoutInCell="1" allowOverlap="1" wp14:anchorId="477C10EB" wp14:editId="6A95262A">
            <wp:simplePos x="0" y="0"/>
            <wp:positionH relativeFrom="column">
              <wp:posOffset>687070</wp:posOffset>
            </wp:positionH>
            <wp:positionV relativeFrom="paragraph">
              <wp:posOffset>307975</wp:posOffset>
            </wp:positionV>
            <wp:extent cx="4227830" cy="829310"/>
            <wp:effectExtent l="19050" t="19050" r="20320" b="279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27830" cy="82931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21218F" w:rsidRPr="00306986">
        <w:t xml:space="preserve">To save your collection navigate to File </w:t>
      </w:r>
      <w:r w:rsidR="003E77C6">
        <w:t>&gt;&gt;</w:t>
      </w:r>
      <w:r w:rsidR="0021218F" w:rsidRPr="00306986">
        <w:t xml:space="preserve"> </w:t>
      </w:r>
      <w:r w:rsidR="003E77C6">
        <w:t>Save Collection As…</w:t>
      </w:r>
      <w:r w:rsidR="0056639F" w:rsidRPr="00306986">
        <w:t>.</w:t>
      </w:r>
    </w:p>
    <w:p w14:paraId="2B7C2FC7" w14:textId="066F2175" w:rsidR="0021218F" w:rsidRPr="00306986" w:rsidRDefault="0021218F" w:rsidP="005F7331"/>
    <w:p w14:paraId="423CF572" w14:textId="198AF4FF" w:rsidR="0021218F" w:rsidRPr="00306986" w:rsidRDefault="005F7331" w:rsidP="000D4C83">
      <w:pPr>
        <w:pStyle w:val="BodyText"/>
        <w:numPr>
          <w:ilvl w:val="0"/>
          <w:numId w:val="38"/>
        </w:numPr>
      </w:pPr>
      <w:r w:rsidRPr="00306986">
        <w:rPr>
          <w:lang w:eastAsia="en-US"/>
        </w:rPr>
        <w:drawing>
          <wp:anchor distT="0" distB="0" distL="114300" distR="114300" simplePos="0" relativeHeight="251668992" behindDoc="0" locked="0" layoutInCell="1" allowOverlap="1" wp14:anchorId="353C8872" wp14:editId="28086B16">
            <wp:simplePos x="0" y="0"/>
            <wp:positionH relativeFrom="column">
              <wp:posOffset>685800</wp:posOffset>
            </wp:positionH>
            <wp:positionV relativeFrom="paragraph">
              <wp:posOffset>596900</wp:posOffset>
            </wp:positionV>
            <wp:extent cx="4227830" cy="834390"/>
            <wp:effectExtent l="19050" t="19050" r="20320" b="2286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27830" cy="83439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21218F" w:rsidRPr="00306986">
        <w:t>Next</w:t>
      </w:r>
      <w:r w:rsidR="0006151F">
        <w:t>,</w:t>
      </w:r>
      <w:r w:rsidR="0021218F" w:rsidRPr="00306986">
        <w:t xml:space="preserve"> navigate to File </w:t>
      </w:r>
      <w:r w:rsidR="003E77C6">
        <w:t>&gt;&gt;</w:t>
      </w:r>
      <w:r w:rsidR="005B7254" w:rsidRPr="00306986">
        <w:t xml:space="preserve"> </w:t>
      </w:r>
      <w:r w:rsidR="0021218F" w:rsidRPr="00306986">
        <w:t xml:space="preserve">Export </w:t>
      </w:r>
      <w:r w:rsidR="003B2ED0" w:rsidRPr="00306986">
        <w:t>Requirements Document</w:t>
      </w:r>
      <w:r w:rsidR="0021218F" w:rsidRPr="00306986">
        <w:t xml:space="preserve"> </w:t>
      </w:r>
      <w:r w:rsidR="003E77C6">
        <w:t>&gt;&gt;</w:t>
      </w:r>
      <w:r w:rsidR="005B7254" w:rsidRPr="00306986">
        <w:t xml:space="preserve"> </w:t>
      </w:r>
      <w:r w:rsidR="0021218F" w:rsidRPr="00306986">
        <w:t xml:space="preserve">Export </w:t>
      </w:r>
      <w:r w:rsidR="003B2ED0" w:rsidRPr="00306986">
        <w:t>Requirements Document A</w:t>
      </w:r>
      <w:r w:rsidR="0021218F" w:rsidRPr="00306986">
        <w:t>s HTML… and choose an appropriate name and location</w:t>
      </w:r>
      <w:r w:rsidR="003E77C6">
        <w:t>,</w:t>
      </w:r>
      <w:r w:rsidR="0021218F" w:rsidRPr="00306986">
        <w:t xml:space="preserve"> then sa</w:t>
      </w:r>
      <w:r w:rsidR="006F7B70">
        <w:t xml:space="preserve">ve the document. </w:t>
      </w:r>
    </w:p>
    <w:p w14:paraId="7D7268AA" w14:textId="1D303AF6" w:rsidR="00CC1585" w:rsidRPr="00306986" w:rsidRDefault="00CC1585" w:rsidP="005F7331"/>
    <w:p w14:paraId="070A7D6C" w14:textId="3B1DC0E9" w:rsidR="001C263E" w:rsidRPr="00306986" w:rsidRDefault="005F7331" w:rsidP="000D4C83">
      <w:pPr>
        <w:pStyle w:val="BodyText"/>
        <w:numPr>
          <w:ilvl w:val="0"/>
          <w:numId w:val="38"/>
        </w:numPr>
      </w:pPr>
      <w:r w:rsidRPr="00306986">
        <w:rPr>
          <w:lang w:eastAsia="en-US"/>
        </w:rPr>
        <w:drawing>
          <wp:anchor distT="0" distB="0" distL="114300" distR="114300" simplePos="0" relativeHeight="251672064" behindDoc="0" locked="0" layoutInCell="1" allowOverlap="1" wp14:anchorId="29C31B5D" wp14:editId="7F42842A">
            <wp:simplePos x="0" y="0"/>
            <wp:positionH relativeFrom="column">
              <wp:posOffset>683895</wp:posOffset>
            </wp:positionH>
            <wp:positionV relativeFrom="paragraph">
              <wp:posOffset>365125</wp:posOffset>
            </wp:positionV>
            <wp:extent cx="4227830" cy="5423535"/>
            <wp:effectExtent l="0" t="0" r="1270" b="571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401" r="61226"/>
                    <a:stretch/>
                  </pic:blipFill>
                  <pic:spPr bwMode="auto">
                    <a:xfrm>
                      <a:off x="0" y="0"/>
                      <a:ext cx="4227830" cy="542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39F" w:rsidRPr="00306986">
        <w:t xml:space="preserve">The exported </w:t>
      </w:r>
      <w:r w:rsidR="00CF48C5" w:rsidRPr="00306986">
        <w:t>document should look like this</w:t>
      </w:r>
      <w:r w:rsidR="0056639F" w:rsidRPr="00306986">
        <w:t>:</w:t>
      </w:r>
    </w:p>
    <w:sectPr w:rsidR="001C263E" w:rsidRPr="00306986" w:rsidSect="00397D30">
      <w:footerReference w:type="default" r:id="rId93"/>
      <w:pgSz w:w="12240" w:h="15840" w:code="1"/>
      <w:pgMar w:top="1008" w:right="1008" w:bottom="576"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9C59F" w14:textId="77777777" w:rsidR="00BE4ABC" w:rsidRDefault="00BE4ABC" w:rsidP="002C4266">
      <w:pPr>
        <w:pStyle w:val="TableText10"/>
      </w:pPr>
      <w:r>
        <w:separator/>
      </w:r>
    </w:p>
    <w:p w14:paraId="0D5F40B4" w14:textId="77777777" w:rsidR="00BE4ABC" w:rsidRDefault="00BE4ABC"/>
  </w:endnote>
  <w:endnote w:type="continuationSeparator" w:id="0">
    <w:p w14:paraId="6D6DFAB9" w14:textId="77777777" w:rsidR="00BE4ABC" w:rsidRDefault="00BE4ABC" w:rsidP="002C4266">
      <w:pPr>
        <w:pStyle w:val="TableText10"/>
      </w:pPr>
      <w:r>
        <w:continuationSeparator/>
      </w:r>
    </w:p>
    <w:p w14:paraId="2F388A49" w14:textId="77777777" w:rsidR="00BE4ABC" w:rsidRDefault="00BE4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2FE86" w14:textId="245F833D" w:rsidR="005704A7" w:rsidRPr="000D4C83" w:rsidRDefault="005704A7" w:rsidP="000D4C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AEB4" w14:textId="77777777" w:rsidR="005704A7" w:rsidRPr="007A6D59" w:rsidRDefault="005704A7" w:rsidP="00397D30">
    <w:pPr>
      <w:ind w:right="-720"/>
      <w:jc w:val="right"/>
      <w:rPr>
        <w:rFonts w:ascii="Franklin Gothic Medium Cond" w:hAnsi="Franklin Gothic Medium Cond"/>
        <w:color w:val="5E6A71"/>
        <w:sz w:val="28"/>
        <w:szCs w:val="28"/>
      </w:rPr>
    </w:pPr>
    <w:r>
      <w:rPr>
        <w:rFonts w:ascii="Franklin Gothic Medium Cond" w:hAnsi="Franklin Gothic Medium Cond"/>
        <w:color w:val="5E6A71"/>
        <w:sz w:val="28"/>
        <w:szCs w:val="28"/>
      </w:rPr>
      <w:t>TRUST IN DISA: MISSION FIRST, PEOPLE ALWAYS!</w:t>
    </w:r>
  </w:p>
  <w:p w14:paraId="3525113F" w14:textId="77777777" w:rsidR="005704A7" w:rsidRDefault="005704A7" w:rsidP="00397D30">
    <w:pPr>
      <w:ind w:left="3600" w:right="-270" w:firstLine="720"/>
      <w:rPr>
        <w:b/>
        <w:color w:val="5E6A71"/>
      </w:rPr>
    </w:pPr>
  </w:p>
  <w:p w14:paraId="73FDA2ED" w14:textId="77777777" w:rsidR="005704A7" w:rsidRDefault="005704A7" w:rsidP="00397D30">
    <w:pPr>
      <w:pStyle w:val="Footer"/>
      <w:ind w:right="-720"/>
      <w:rPr>
        <w:rFonts w:cs="Arial"/>
        <w:color w:val="5E6A71"/>
        <w:sz w:val="24"/>
      </w:rPr>
    </w:pPr>
    <w:r w:rsidRPr="00967F68">
      <w:rPr>
        <w:rFonts w:cs="Arial"/>
        <w:color w:val="5E6A71"/>
        <w:sz w:val="24"/>
      </w:rPr>
      <w:t>UNCLASSIFIED</w:t>
    </w:r>
  </w:p>
  <w:p w14:paraId="7164FCCA" w14:textId="77777777" w:rsidR="005704A7" w:rsidRDefault="005704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494EE" w14:textId="77777777" w:rsidR="005704A7" w:rsidRPr="005704A7" w:rsidRDefault="005704A7" w:rsidP="005704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940EE" w14:textId="78DD1A56" w:rsidR="005704A7" w:rsidRDefault="005704A7">
    <w:pPr>
      <w:pStyle w:val="Footer"/>
    </w:pPr>
    <w:r>
      <w:fldChar w:fldCharType="begin"/>
    </w:r>
    <w:r>
      <w:instrText xml:space="preserve"> PAGE   \* MERGEFORMAT </w:instrText>
    </w:r>
    <w:r>
      <w:fldChar w:fldCharType="separate"/>
    </w:r>
    <w:r w:rsidR="00967F68">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6C579" w14:textId="77777777" w:rsidR="00BE4ABC" w:rsidRDefault="00BE4ABC" w:rsidP="002C4266">
      <w:pPr>
        <w:pStyle w:val="TableText10"/>
      </w:pPr>
      <w:r>
        <w:separator/>
      </w:r>
    </w:p>
    <w:p w14:paraId="5342A838" w14:textId="77777777" w:rsidR="00BE4ABC" w:rsidRDefault="00BE4ABC"/>
  </w:footnote>
  <w:footnote w:type="continuationSeparator" w:id="0">
    <w:p w14:paraId="07E71908" w14:textId="77777777" w:rsidR="00BE4ABC" w:rsidRDefault="00BE4ABC" w:rsidP="002C4266">
      <w:pPr>
        <w:pStyle w:val="TableText10"/>
      </w:pPr>
      <w:r>
        <w:continuationSeparator/>
      </w:r>
    </w:p>
    <w:p w14:paraId="47B805CC" w14:textId="77777777" w:rsidR="00BE4ABC" w:rsidRDefault="00BE4AB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5C41F" w14:textId="77777777" w:rsidR="005704A7" w:rsidRPr="0050491B" w:rsidRDefault="005704A7" w:rsidP="00DF0F24">
    <w:pPr>
      <w:rPr>
        <w:b/>
        <w:color w:val="5E6A71"/>
      </w:rPr>
    </w:pPr>
    <w:r w:rsidRPr="0050491B">
      <w:rPr>
        <w:b/>
        <w:color w:val="5E6A71"/>
      </w:rPr>
      <w:t>UNCLA</w:t>
    </w:r>
    <w:r>
      <w:rPr>
        <w:b/>
        <w:color w:val="5E6A71"/>
      </w:rPr>
      <w:t xml:space="preserve">SSIFIED </w:t>
    </w:r>
  </w:p>
  <w:p w14:paraId="70402B19" w14:textId="7CD3999E" w:rsidR="005704A7" w:rsidRPr="005704A7" w:rsidRDefault="005704A7" w:rsidP="00DF0F24">
    <w:pPr>
      <w:pStyle w:val="Header"/>
      <w:rPr>
        <w:color w:val="5E6A71"/>
        <w:sz w:val="36"/>
      </w:rPr>
    </w:pPr>
    <w:r w:rsidRPr="005704A7">
      <w:rPr>
        <w:color w:val="5E6A71"/>
      </w:rPr>
      <w:fldChar w:fldCharType="begin"/>
    </w:r>
    <w:r w:rsidRPr="005704A7">
      <w:rPr>
        <w:color w:val="5E6A71"/>
      </w:rPr>
      <w:instrText xml:space="preserve"> DATE \@ "MMMM d, yyyy" </w:instrText>
    </w:r>
    <w:r w:rsidRPr="005704A7">
      <w:rPr>
        <w:color w:val="5E6A71"/>
      </w:rPr>
      <w:fldChar w:fldCharType="separate"/>
    </w:r>
    <w:r w:rsidR="0056728C">
      <w:rPr>
        <w:noProof/>
        <w:color w:val="5E6A71"/>
      </w:rPr>
      <w:t>November 15, 2019</w:t>
    </w:r>
    <w:r w:rsidRPr="005704A7">
      <w:rPr>
        <w:color w:val="5E6A71"/>
      </w:rPr>
      <w:fldChar w:fldCharType="end"/>
    </w:r>
  </w:p>
  <w:p w14:paraId="7F74D8A1" w14:textId="77777777" w:rsidR="005704A7" w:rsidRDefault="005704A7" w:rsidP="00DF0F24">
    <w:pPr>
      <w:pStyle w:val="Header"/>
      <w:rPr>
        <w:szCs w:val="18"/>
      </w:rPr>
    </w:pPr>
  </w:p>
  <w:p w14:paraId="02F13453" w14:textId="77777777" w:rsidR="005704A7" w:rsidRDefault="005704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46D9" w14:textId="77777777" w:rsidR="005704A7" w:rsidRPr="0050491B" w:rsidRDefault="005704A7" w:rsidP="00DF0F24">
    <w:pPr>
      <w:rPr>
        <w:b/>
        <w:color w:val="5E6A71"/>
      </w:rPr>
    </w:pPr>
    <w:r w:rsidRPr="0050491B">
      <w:rPr>
        <w:b/>
        <w:color w:val="5E6A71"/>
      </w:rPr>
      <w:t>UNCLA</w:t>
    </w:r>
    <w:r>
      <w:rPr>
        <w:b/>
        <w:color w:val="5E6A71"/>
      </w:rPr>
      <w:t xml:space="preserve">SSIFIED </w:t>
    </w:r>
  </w:p>
  <w:p w14:paraId="7132A51B" w14:textId="3CC6DD95" w:rsidR="005704A7" w:rsidRDefault="005704A7" w:rsidP="00DF0F24">
    <w:pPr>
      <w:rPr>
        <w:color w:val="5E6A71"/>
      </w:rPr>
    </w:pPr>
    <w:r w:rsidRPr="0050491B">
      <w:rPr>
        <w:color w:val="5E6A71"/>
      </w:rPr>
      <w:fldChar w:fldCharType="begin"/>
    </w:r>
    <w:r w:rsidRPr="0050491B">
      <w:rPr>
        <w:color w:val="5E6A71"/>
      </w:rPr>
      <w:instrText xml:space="preserve"> DATE \@ "MMMM d, yyyy" </w:instrText>
    </w:r>
    <w:r w:rsidRPr="0050491B">
      <w:rPr>
        <w:color w:val="5E6A71"/>
      </w:rPr>
      <w:fldChar w:fldCharType="separate"/>
    </w:r>
    <w:r w:rsidR="0056728C">
      <w:rPr>
        <w:noProof/>
        <w:color w:val="5E6A71"/>
      </w:rPr>
      <w:t>November 15, 2019</w:t>
    </w:r>
    <w:r w:rsidRPr="0050491B">
      <w:rPr>
        <w:color w:val="5E6A71"/>
      </w:rPr>
      <w:fldChar w:fldCharType="end"/>
    </w:r>
  </w:p>
  <w:p w14:paraId="11B15C99" w14:textId="5C3A0F87" w:rsidR="005704A7" w:rsidRDefault="005704A7" w:rsidP="00DF0F24">
    <w:pPr>
      <w:rPr>
        <w:color w:val="5E6A71"/>
      </w:rPr>
    </w:pPr>
  </w:p>
  <w:p w14:paraId="3A72A5DB" w14:textId="77777777" w:rsidR="005704A7" w:rsidRDefault="005704A7" w:rsidP="00DF0F2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7C3"/>
    <w:multiLevelType w:val="hybridMultilevel"/>
    <w:tmpl w:val="FD4A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F7C69"/>
    <w:multiLevelType w:val="hybridMultilevel"/>
    <w:tmpl w:val="E54083A4"/>
    <w:lvl w:ilvl="0" w:tplc="35DEE3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510EED"/>
    <w:multiLevelType w:val="hybridMultilevel"/>
    <w:tmpl w:val="DE90C724"/>
    <w:lvl w:ilvl="0" w:tplc="86B66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906F3B"/>
    <w:multiLevelType w:val="hybridMultilevel"/>
    <w:tmpl w:val="145429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C65718"/>
    <w:multiLevelType w:val="hybridMultilevel"/>
    <w:tmpl w:val="DB1429F6"/>
    <w:lvl w:ilvl="0" w:tplc="50042696">
      <w:start w:val="1"/>
      <w:numFmt w:val="decimal"/>
      <w:pStyle w:val="FigureCaption"/>
      <w:lvlText w:val="Figure %1."/>
      <w:lvlJc w:val="center"/>
      <w:pPr>
        <w:ind w:left="1080" w:hanging="360"/>
      </w:pPr>
      <w:rPr>
        <w:rFonts w:ascii="Arial" w:hAnsi="Arial" w:hint="default"/>
        <w:color w:val="000000" w:themeColor="text1"/>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6B712B"/>
    <w:multiLevelType w:val="hybridMultilevel"/>
    <w:tmpl w:val="42FC3062"/>
    <w:lvl w:ilvl="0" w:tplc="5BFC42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D84CBA"/>
    <w:multiLevelType w:val="multilevel"/>
    <w:tmpl w:val="6F5CA1A2"/>
    <w:lvl w:ilvl="0">
      <w:start w:val="1"/>
      <w:numFmt w:val="decimal"/>
      <w:pStyle w:val="TableText10Number"/>
      <w:lvlText w:val="%1"/>
      <w:lvlJc w:val="left"/>
      <w:pPr>
        <w:tabs>
          <w:tab w:val="num" w:pos="720"/>
        </w:tabs>
        <w:ind w:left="144"/>
      </w:pPr>
      <w:rPr>
        <w:rFonts w:ascii="Times New Roman" w:hAnsi="Times New Roman" w:cs="Times New Roman"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7" w15:restartNumberingAfterBreak="0">
    <w:nsid w:val="0A034396"/>
    <w:multiLevelType w:val="hybridMultilevel"/>
    <w:tmpl w:val="15ACD6C0"/>
    <w:lvl w:ilvl="0" w:tplc="52EEEF68">
      <w:start w:val="1"/>
      <w:numFmt w:val="decimal"/>
      <w:pStyle w:val="StyleTableHeading9ptFirstline05"/>
      <w:lvlText w:val="Table %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8627C9"/>
    <w:multiLevelType w:val="hybridMultilevel"/>
    <w:tmpl w:val="0EC2A2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0292908"/>
    <w:multiLevelType w:val="hybridMultilevel"/>
    <w:tmpl w:val="602E5B0C"/>
    <w:lvl w:ilvl="0" w:tplc="353A5E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1"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565786E"/>
    <w:multiLevelType w:val="hybridMultilevel"/>
    <w:tmpl w:val="808E6C5A"/>
    <w:lvl w:ilvl="0" w:tplc="0F70AD9E">
      <w:start w:val="1"/>
      <w:numFmt w:val="decimal"/>
      <w:lvlText w:val="%1."/>
      <w:lvlJc w:val="left"/>
      <w:pPr>
        <w:ind w:left="108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C03272"/>
    <w:multiLevelType w:val="hybridMultilevel"/>
    <w:tmpl w:val="6C940BEA"/>
    <w:lvl w:ilvl="0" w:tplc="CFDE07F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D965CB"/>
    <w:multiLevelType w:val="hybridMultilevel"/>
    <w:tmpl w:val="C5749F26"/>
    <w:lvl w:ilvl="0" w:tplc="556ED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6" w15:restartNumberingAfterBreak="0">
    <w:nsid w:val="1D1447F6"/>
    <w:multiLevelType w:val="hybridMultilevel"/>
    <w:tmpl w:val="CF347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E2355E2"/>
    <w:multiLevelType w:val="hybridMultilevel"/>
    <w:tmpl w:val="1B8C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D96D93"/>
    <w:multiLevelType w:val="hybridMultilevel"/>
    <w:tmpl w:val="DC52EB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756367"/>
    <w:multiLevelType w:val="multilevel"/>
    <w:tmpl w:val="922AC4B0"/>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20" w15:restartNumberingAfterBreak="0">
    <w:nsid w:val="2B9233FE"/>
    <w:multiLevelType w:val="hybridMultilevel"/>
    <w:tmpl w:val="92428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2B0D56"/>
    <w:multiLevelType w:val="hybridMultilevel"/>
    <w:tmpl w:val="4BDA7464"/>
    <w:lvl w:ilvl="0" w:tplc="7C90412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1C6424D"/>
    <w:multiLevelType w:val="hybridMultilevel"/>
    <w:tmpl w:val="671ACAEE"/>
    <w:lvl w:ilvl="0" w:tplc="C6F8BEB2">
      <w:start w:val="1"/>
      <w:numFmt w:val="bullet"/>
      <w:pStyle w:val="BodyText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15:restartNumberingAfterBreak="0">
    <w:nsid w:val="36924DAE"/>
    <w:multiLevelType w:val="hybridMultilevel"/>
    <w:tmpl w:val="93BABCC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7614EC5"/>
    <w:multiLevelType w:val="hybridMultilevel"/>
    <w:tmpl w:val="E3585AA4"/>
    <w:lvl w:ilvl="0" w:tplc="1EA05B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9F7E42"/>
    <w:multiLevelType w:val="hybridMultilevel"/>
    <w:tmpl w:val="C86EA2A8"/>
    <w:lvl w:ilvl="0" w:tplc="40CC4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8"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9"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CC22E77"/>
    <w:multiLevelType w:val="hybridMultilevel"/>
    <w:tmpl w:val="0DA6098A"/>
    <w:lvl w:ilvl="0" w:tplc="6D4EC85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37377C"/>
    <w:multiLevelType w:val="hybridMultilevel"/>
    <w:tmpl w:val="8F5AEB78"/>
    <w:lvl w:ilvl="0" w:tplc="C36CA8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0BA5054"/>
    <w:multiLevelType w:val="hybridMultilevel"/>
    <w:tmpl w:val="EE1EA5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0F826F5"/>
    <w:multiLevelType w:val="hybridMultilevel"/>
    <w:tmpl w:val="746E3A00"/>
    <w:lvl w:ilvl="0" w:tplc="9320A1BA">
      <w:start w:val="1"/>
      <w:numFmt w:val="decimal"/>
      <w:pStyle w:val="TableHeading9Center"/>
      <w:lvlText w:val="Table %1."/>
      <w:lvlJc w:val="left"/>
      <w:pPr>
        <w:ind w:left="360" w:hanging="360"/>
      </w:pPr>
      <w:rPr>
        <w:rFonts w:hint="default"/>
        <w:b w:val="0"/>
        <w:i w:val="0"/>
        <w:color w:val="000000" w:themeColor="text1"/>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14411CB"/>
    <w:multiLevelType w:val="hybridMultilevel"/>
    <w:tmpl w:val="FAEA82C4"/>
    <w:lvl w:ilvl="0" w:tplc="B57E2D80">
      <w:start w:val="1"/>
      <w:numFmt w:val="decimal"/>
      <w:pStyle w:val="AppendixF"/>
      <w:lvlText w:val="F.%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1A04EAE"/>
    <w:multiLevelType w:val="hybridMultilevel"/>
    <w:tmpl w:val="41164F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38F0E58"/>
    <w:multiLevelType w:val="hybridMultilevel"/>
    <w:tmpl w:val="FD4A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9" w15:restartNumberingAfterBreak="0">
    <w:nsid w:val="585A4AB5"/>
    <w:multiLevelType w:val="hybridMultilevel"/>
    <w:tmpl w:val="D01C3C24"/>
    <w:lvl w:ilvl="0" w:tplc="867CDDD0">
      <w:start w:val="1"/>
      <w:numFmt w:val="bullet"/>
      <w:pStyle w:val="ListBullet"/>
      <w:lvlText w:val=""/>
      <w:lvlJc w:val="left"/>
      <w:pPr>
        <w:tabs>
          <w:tab w:val="num" w:pos="540"/>
        </w:tabs>
        <w:ind w:left="5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2E7653"/>
    <w:multiLevelType w:val="hybridMultilevel"/>
    <w:tmpl w:val="4976AB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1E55CF2"/>
    <w:multiLevelType w:val="multilevel"/>
    <w:tmpl w:val="E4144F3A"/>
    <w:lvl w:ilvl="0">
      <w:start w:val="1"/>
      <w:numFmt w:val="decimal"/>
      <w:pStyle w:val="BodyTextNumber"/>
      <w:lvlText w:val="%1."/>
      <w:lvlJc w:val="left"/>
      <w:pPr>
        <w:tabs>
          <w:tab w:val="num" w:pos="720"/>
        </w:tabs>
        <w:ind w:left="720" w:hanging="432"/>
      </w:pPr>
      <w:rPr>
        <w:rFonts w:ascii="Times New Roman" w:hAnsi="Times New Roman" w:cs="Times New Roman" w:hint="default"/>
        <w:b w:val="0"/>
        <w:i w:val="0"/>
        <w:sz w:val="24"/>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42" w15:restartNumberingAfterBreak="0">
    <w:nsid w:val="6319080B"/>
    <w:multiLevelType w:val="multilevel"/>
    <w:tmpl w:val="680616D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 w:val="0"/>
        <w:color w:val="6639B7"/>
      </w:rPr>
    </w:lvl>
    <w:lvl w:ilvl="2">
      <w:start w:val="1"/>
      <w:numFmt w:val="decimal"/>
      <w:pStyle w:val="Heading3"/>
      <w:lvlText w:val="%1.%2.%3"/>
      <w:lvlJc w:val="left"/>
      <w:pPr>
        <w:ind w:left="720" w:hanging="720"/>
      </w:pPr>
      <w:rPr>
        <w:rFonts w:hint="default"/>
        <w:b w:val="0"/>
        <w:color w:val="6639B7"/>
      </w:rPr>
    </w:lvl>
    <w:lvl w:ilvl="3">
      <w:start w:val="1"/>
      <w:numFmt w:val="decimal"/>
      <w:pStyle w:val="Heading4"/>
      <w:lvlText w:val="%1.%2.%3.%4"/>
      <w:lvlJc w:val="left"/>
      <w:pPr>
        <w:ind w:left="662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15:restartNumberingAfterBreak="0">
    <w:nsid w:val="65E606CC"/>
    <w:multiLevelType w:val="hybridMultilevel"/>
    <w:tmpl w:val="C512B7D2"/>
    <w:lvl w:ilvl="0" w:tplc="F8E61DF8">
      <w:start w:val="1"/>
      <w:numFmt w:val="bullet"/>
      <w:pStyle w:val="TableText9Bullets"/>
      <w:lvlText w:val=""/>
      <w:lvlJc w:val="left"/>
      <w:pPr>
        <w:ind w:left="864" w:hanging="360"/>
      </w:pPr>
      <w:rPr>
        <w:rFonts w:ascii="Symbol" w:hAnsi="Symbol" w:hint="default"/>
      </w:rPr>
    </w:lvl>
    <w:lvl w:ilvl="1" w:tplc="08EEF858">
      <w:start w:val="1"/>
      <w:numFmt w:val="bullet"/>
      <w:lvlText w:val="o"/>
      <w:lvlJc w:val="left"/>
      <w:pPr>
        <w:ind w:left="1584" w:hanging="360"/>
      </w:pPr>
      <w:rPr>
        <w:rFonts w:ascii="Courier New" w:hAnsi="Courier New" w:cs="Courier New" w:hint="default"/>
      </w:rPr>
    </w:lvl>
    <w:lvl w:ilvl="2" w:tplc="CE3A4336" w:tentative="1">
      <w:start w:val="1"/>
      <w:numFmt w:val="bullet"/>
      <w:lvlText w:val=""/>
      <w:lvlJc w:val="left"/>
      <w:pPr>
        <w:ind w:left="2304" w:hanging="360"/>
      </w:pPr>
      <w:rPr>
        <w:rFonts w:ascii="Wingdings" w:hAnsi="Wingdings" w:hint="default"/>
      </w:rPr>
    </w:lvl>
    <w:lvl w:ilvl="3" w:tplc="FBDA8372" w:tentative="1">
      <w:start w:val="1"/>
      <w:numFmt w:val="bullet"/>
      <w:lvlText w:val=""/>
      <w:lvlJc w:val="left"/>
      <w:pPr>
        <w:ind w:left="3024" w:hanging="360"/>
      </w:pPr>
      <w:rPr>
        <w:rFonts w:ascii="Symbol" w:hAnsi="Symbol" w:hint="default"/>
      </w:rPr>
    </w:lvl>
    <w:lvl w:ilvl="4" w:tplc="4BC051EE" w:tentative="1">
      <w:start w:val="1"/>
      <w:numFmt w:val="bullet"/>
      <w:lvlText w:val="o"/>
      <w:lvlJc w:val="left"/>
      <w:pPr>
        <w:ind w:left="3744" w:hanging="360"/>
      </w:pPr>
      <w:rPr>
        <w:rFonts w:ascii="Courier New" w:hAnsi="Courier New" w:cs="Courier New" w:hint="default"/>
      </w:rPr>
    </w:lvl>
    <w:lvl w:ilvl="5" w:tplc="956CD570" w:tentative="1">
      <w:start w:val="1"/>
      <w:numFmt w:val="bullet"/>
      <w:lvlText w:val=""/>
      <w:lvlJc w:val="left"/>
      <w:pPr>
        <w:ind w:left="4464" w:hanging="360"/>
      </w:pPr>
      <w:rPr>
        <w:rFonts w:ascii="Wingdings" w:hAnsi="Wingdings" w:hint="default"/>
      </w:rPr>
    </w:lvl>
    <w:lvl w:ilvl="6" w:tplc="A32E8CD2" w:tentative="1">
      <w:start w:val="1"/>
      <w:numFmt w:val="bullet"/>
      <w:lvlText w:val=""/>
      <w:lvlJc w:val="left"/>
      <w:pPr>
        <w:ind w:left="5184" w:hanging="360"/>
      </w:pPr>
      <w:rPr>
        <w:rFonts w:ascii="Symbol" w:hAnsi="Symbol" w:hint="default"/>
      </w:rPr>
    </w:lvl>
    <w:lvl w:ilvl="7" w:tplc="F1F00462" w:tentative="1">
      <w:start w:val="1"/>
      <w:numFmt w:val="bullet"/>
      <w:lvlText w:val="o"/>
      <w:lvlJc w:val="left"/>
      <w:pPr>
        <w:ind w:left="5904" w:hanging="360"/>
      </w:pPr>
      <w:rPr>
        <w:rFonts w:ascii="Courier New" w:hAnsi="Courier New" w:cs="Courier New" w:hint="default"/>
      </w:rPr>
    </w:lvl>
    <w:lvl w:ilvl="8" w:tplc="9B3A69E6" w:tentative="1">
      <w:start w:val="1"/>
      <w:numFmt w:val="bullet"/>
      <w:lvlText w:val=""/>
      <w:lvlJc w:val="left"/>
      <w:pPr>
        <w:ind w:left="6624" w:hanging="360"/>
      </w:pPr>
      <w:rPr>
        <w:rFonts w:ascii="Wingdings" w:hAnsi="Wingdings" w:hint="default"/>
      </w:rPr>
    </w:lvl>
  </w:abstractNum>
  <w:abstractNum w:abstractNumId="44" w15:restartNumberingAfterBreak="0">
    <w:nsid w:val="66D71EA9"/>
    <w:multiLevelType w:val="hybridMultilevel"/>
    <w:tmpl w:val="5BE6F34E"/>
    <w:lvl w:ilvl="0" w:tplc="01DCC91C">
      <w:start w:val="1"/>
      <w:numFmt w:val="decimal"/>
      <w:pStyle w:val="AppendixG"/>
      <w:lvlText w:val="G.%1"/>
      <w:lvlJc w:val="left"/>
      <w:pPr>
        <w:ind w:left="36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5" w15:restartNumberingAfterBreak="0">
    <w:nsid w:val="69936A76"/>
    <w:multiLevelType w:val="hybridMultilevel"/>
    <w:tmpl w:val="AA6EB024"/>
    <w:lvl w:ilvl="0" w:tplc="D4566EE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BCC4A7B"/>
    <w:multiLevelType w:val="hybridMultilevel"/>
    <w:tmpl w:val="A1445C7A"/>
    <w:lvl w:ilvl="0" w:tplc="99D275EE">
      <w:start w:val="1"/>
      <w:numFmt w:val="bullet"/>
      <w:pStyle w:val="BodyText10Bullet"/>
      <w:lvlText w:val=""/>
      <w:lvlJc w:val="left"/>
      <w:pPr>
        <w:tabs>
          <w:tab w:val="num" w:pos="288"/>
        </w:tabs>
        <w:ind w:left="216" w:hanging="216"/>
      </w:pPr>
      <w:rPr>
        <w:rFonts w:ascii="Symbol" w:hAnsi="Symbol" w:hint="default"/>
        <w:b w:val="0"/>
        <w:i w:val="0"/>
        <w:sz w:val="20"/>
      </w:rPr>
    </w:lvl>
    <w:lvl w:ilvl="1" w:tplc="04090019">
      <w:start w:val="1"/>
      <w:numFmt w:val="bullet"/>
      <w:pStyle w:val="BodyText10Bulletl2"/>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CEF52FA"/>
    <w:multiLevelType w:val="hybridMultilevel"/>
    <w:tmpl w:val="1D92F066"/>
    <w:lvl w:ilvl="0" w:tplc="0FE4076E">
      <w:start w:val="1"/>
      <w:numFmt w:val="bullet"/>
      <w:pStyle w:val="BodyTextBulletLevel2"/>
      <w:lvlText w:val=""/>
      <w:lvlJc w:val="left"/>
      <w:pPr>
        <w:ind w:left="1350" w:hanging="360"/>
      </w:pPr>
      <w:rPr>
        <w:rFonts w:ascii="Wingdings" w:hAnsi="Wingdings" w:hint="default"/>
      </w:rPr>
    </w:lvl>
    <w:lvl w:ilvl="1" w:tplc="69508318">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14700E8"/>
    <w:multiLevelType w:val="hybridMultilevel"/>
    <w:tmpl w:val="F32A2A66"/>
    <w:lvl w:ilvl="0" w:tplc="AE6253DE">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F10DA5"/>
    <w:multiLevelType w:val="hybridMultilevel"/>
    <w:tmpl w:val="B4A80CC4"/>
    <w:lvl w:ilvl="0" w:tplc="466ADC5A">
      <w:start w:val="1"/>
      <w:numFmt w:val="decimal"/>
      <w:pStyle w:val="StyleFigureCaptionCentered2"/>
      <w:lvlText w:val="Figure %1.  "/>
      <w:lvlJc w:val="left"/>
      <w:pPr>
        <w:ind w:left="720" w:hanging="360"/>
      </w:pPr>
      <w:rPr>
        <w:rFonts w:hint="default"/>
      </w:rPr>
    </w:lvl>
    <w:lvl w:ilvl="1" w:tplc="F99A0D6A" w:tentative="1">
      <w:start w:val="1"/>
      <w:numFmt w:val="lowerLetter"/>
      <w:lvlText w:val="%2."/>
      <w:lvlJc w:val="left"/>
      <w:pPr>
        <w:ind w:left="1440" w:hanging="360"/>
      </w:pPr>
    </w:lvl>
    <w:lvl w:ilvl="2" w:tplc="F6885B0A" w:tentative="1">
      <w:start w:val="1"/>
      <w:numFmt w:val="lowerRoman"/>
      <w:lvlText w:val="%3."/>
      <w:lvlJc w:val="right"/>
      <w:pPr>
        <w:ind w:left="2160" w:hanging="180"/>
      </w:pPr>
    </w:lvl>
    <w:lvl w:ilvl="3" w:tplc="0030839A" w:tentative="1">
      <w:start w:val="1"/>
      <w:numFmt w:val="decimal"/>
      <w:lvlText w:val="%4."/>
      <w:lvlJc w:val="left"/>
      <w:pPr>
        <w:ind w:left="2880" w:hanging="360"/>
      </w:pPr>
    </w:lvl>
    <w:lvl w:ilvl="4" w:tplc="39D2871C" w:tentative="1">
      <w:start w:val="1"/>
      <w:numFmt w:val="lowerLetter"/>
      <w:lvlText w:val="%5."/>
      <w:lvlJc w:val="left"/>
      <w:pPr>
        <w:ind w:left="3600" w:hanging="360"/>
      </w:pPr>
    </w:lvl>
    <w:lvl w:ilvl="5" w:tplc="C9CAD058" w:tentative="1">
      <w:start w:val="1"/>
      <w:numFmt w:val="lowerRoman"/>
      <w:lvlText w:val="%6."/>
      <w:lvlJc w:val="right"/>
      <w:pPr>
        <w:ind w:left="4320" w:hanging="180"/>
      </w:pPr>
    </w:lvl>
    <w:lvl w:ilvl="6" w:tplc="3AAC272C" w:tentative="1">
      <w:start w:val="1"/>
      <w:numFmt w:val="decimal"/>
      <w:lvlText w:val="%7."/>
      <w:lvlJc w:val="left"/>
      <w:pPr>
        <w:ind w:left="5040" w:hanging="360"/>
      </w:pPr>
    </w:lvl>
    <w:lvl w:ilvl="7" w:tplc="26B8E3F6" w:tentative="1">
      <w:start w:val="1"/>
      <w:numFmt w:val="lowerLetter"/>
      <w:lvlText w:val="%8."/>
      <w:lvlJc w:val="left"/>
      <w:pPr>
        <w:ind w:left="5760" w:hanging="360"/>
      </w:pPr>
    </w:lvl>
    <w:lvl w:ilvl="8" w:tplc="0492CE96" w:tentative="1">
      <w:start w:val="1"/>
      <w:numFmt w:val="lowerRoman"/>
      <w:lvlText w:val="%9."/>
      <w:lvlJc w:val="right"/>
      <w:pPr>
        <w:ind w:left="6480" w:hanging="180"/>
      </w:pPr>
    </w:lvl>
  </w:abstractNum>
  <w:abstractNum w:abstractNumId="50" w15:restartNumberingAfterBreak="0">
    <w:nsid w:val="7696232C"/>
    <w:multiLevelType w:val="hybridMultilevel"/>
    <w:tmpl w:val="F3769B46"/>
    <w:lvl w:ilvl="0" w:tplc="203AD4BA">
      <w:start w:val="1"/>
      <w:numFmt w:val="bullet"/>
      <w:lvlText w:val=""/>
      <w:lvlJc w:val="left"/>
      <w:pPr>
        <w:ind w:left="360" w:hanging="360"/>
      </w:pPr>
      <w:rPr>
        <w:rFonts w:ascii="Wingdings" w:hAnsi="Wingdings" w:hint="default"/>
        <w:color w:val="002060"/>
        <w:sz w:val="16"/>
      </w:rPr>
    </w:lvl>
    <w:lvl w:ilvl="1" w:tplc="04090019">
      <w:start w:val="1"/>
      <w:numFmt w:val="bullet"/>
      <w:pStyle w:val="Bullet-Double"/>
      <w:lvlText w:val="–"/>
      <w:lvlJc w:val="left"/>
      <w:pPr>
        <w:ind w:left="1080" w:hanging="360"/>
      </w:pPr>
      <w:rPr>
        <w:rFonts w:ascii="Times New Roman" w:hAnsi="Times New Roman" w:hint="default"/>
        <w:sz w:val="24"/>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1" w15:restartNumberingAfterBreak="0">
    <w:nsid w:val="774C6E75"/>
    <w:multiLevelType w:val="hybridMultilevel"/>
    <w:tmpl w:val="D36C7D28"/>
    <w:lvl w:ilvl="0" w:tplc="0DB4F9B4">
      <w:start w:val="1"/>
      <w:numFmt w:val="decimal"/>
      <w:pStyle w:val="AppendixI"/>
      <w:lvlText w:val="I.%1"/>
      <w:lvlJc w:val="left"/>
      <w:pPr>
        <w:ind w:left="360" w:hanging="360"/>
      </w:pPr>
      <w:rPr>
        <w:rFonts w:cs="Times New Roman" w:hint="default"/>
      </w:rPr>
    </w:lvl>
    <w:lvl w:ilvl="1" w:tplc="FADA2ED2"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52" w15:restartNumberingAfterBreak="0">
    <w:nsid w:val="7F99604E"/>
    <w:multiLevelType w:val="hybridMultilevel"/>
    <w:tmpl w:val="6032C108"/>
    <w:lvl w:ilvl="0" w:tplc="68D89A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23"/>
  </w:num>
  <w:num w:numId="3">
    <w:abstractNumId w:val="27"/>
  </w:num>
  <w:num w:numId="4">
    <w:abstractNumId w:val="28"/>
  </w:num>
  <w:num w:numId="5">
    <w:abstractNumId w:val="37"/>
  </w:num>
  <w:num w:numId="6">
    <w:abstractNumId w:val="34"/>
  </w:num>
  <w:num w:numId="7">
    <w:abstractNumId w:val="44"/>
  </w:num>
  <w:num w:numId="8">
    <w:abstractNumId w:val="11"/>
  </w:num>
  <w:num w:numId="9">
    <w:abstractNumId w:val="51"/>
  </w:num>
  <w:num w:numId="10">
    <w:abstractNumId w:val="46"/>
  </w:num>
  <w:num w:numId="11">
    <w:abstractNumId w:val="19"/>
  </w:num>
  <w:num w:numId="12">
    <w:abstractNumId w:val="22"/>
  </w:num>
  <w:num w:numId="13">
    <w:abstractNumId w:val="47"/>
  </w:num>
  <w:num w:numId="14">
    <w:abstractNumId w:val="41"/>
  </w:num>
  <w:num w:numId="15">
    <w:abstractNumId w:val="38"/>
  </w:num>
  <w:num w:numId="16">
    <w:abstractNumId w:val="6"/>
  </w:num>
  <w:num w:numId="17">
    <w:abstractNumId w:val="48"/>
  </w:num>
  <w:num w:numId="18">
    <w:abstractNumId w:val="10"/>
  </w:num>
  <w:num w:numId="19">
    <w:abstractNumId w:val="29"/>
  </w:num>
  <w:num w:numId="20">
    <w:abstractNumId w:val="43"/>
  </w:num>
  <w:num w:numId="21">
    <w:abstractNumId w:val="50"/>
  </w:num>
  <w:num w:numId="22">
    <w:abstractNumId w:val="49"/>
  </w:num>
  <w:num w:numId="23">
    <w:abstractNumId w:val="7"/>
  </w:num>
  <w:num w:numId="24">
    <w:abstractNumId w:val="33"/>
  </w:num>
  <w:num w:numId="25">
    <w:abstractNumId w:val="42"/>
  </w:num>
  <w:num w:numId="26">
    <w:abstractNumId w:val="39"/>
  </w:num>
  <w:num w:numId="27">
    <w:abstractNumId w:val="4"/>
    <w:lvlOverride w:ilvl="0">
      <w:startOverride w:val="1"/>
    </w:lvlOverride>
  </w:num>
  <w:num w:numId="28">
    <w:abstractNumId w:val="3"/>
  </w:num>
  <w:num w:numId="29">
    <w:abstractNumId w:val="12"/>
  </w:num>
  <w:num w:numId="30">
    <w:abstractNumId w:val="30"/>
  </w:num>
  <w:num w:numId="31">
    <w:abstractNumId w:val="18"/>
  </w:num>
  <w:num w:numId="32">
    <w:abstractNumId w:val="26"/>
  </w:num>
  <w:num w:numId="33">
    <w:abstractNumId w:val="1"/>
  </w:num>
  <w:num w:numId="34">
    <w:abstractNumId w:val="31"/>
  </w:num>
  <w:num w:numId="35">
    <w:abstractNumId w:val="9"/>
  </w:num>
  <w:num w:numId="36">
    <w:abstractNumId w:val="5"/>
  </w:num>
  <w:num w:numId="37">
    <w:abstractNumId w:val="25"/>
  </w:num>
  <w:num w:numId="38">
    <w:abstractNumId w:val="35"/>
  </w:num>
  <w:num w:numId="39">
    <w:abstractNumId w:val="24"/>
  </w:num>
  <w:num w:numId="40">
    <w:abstractNumId w:val="32"/>
  </w:num>
  <w:num w:numId="41">
    <w:abstractNumId w:val="52"/>
  </w:num>
  <w:num w:numId="42">
    <w:abstractNumId w:val="16"/>
  </w:num>
  <w:num w:numId="43">
    <w:abstractNumId w:val="8"/>
  </w:num>
  <w:num w:numId="44">
    <w:abstractNumId w:val="21"/>
  </w:num>
  <w:num w:numId="45">
    <w:abstractNumId w:val="42"/>
  </w:num>
  <w:num w:numId="46">
    <w:abstractNumId w:val="42"/>
  </w:num>
  <w:num w:numId="47">
    <w:abstractNumId w:val="42"/>
  </w:num>
  <w:num w:numId="48">
    <w:abstractNumId w:val="40"/>
  </w:num>
  <w:num w:numId="49">
    <w:abstractNumId w:val="13"/>
  </w:num>
  <w:num w:numId="50">
    <w:abstractNumId w:val="2"/>
  </w:num>
  <w:num w:numId="51">
    <w:abstractNumId w:val="45"/>
  </w:num>
  <w:num w:numId="52">
    <w:abstractNumId w:val="0"/>
  </w:num>
  <w:num w:numId="53">
    <w:abstractNumId w:val="14"/>
  </w:num>
  <w:num w:numId="54">
    <w:abstractNumId w:val="36"/>
  </w:num>
  <w:num w:numId="55">
    <w:abstractNumId w:val="20"/>
  </w:num>
  <w:num w:numId="56">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U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9D8"/>
    <w:rsid w:val="0000135A"/>
    <w:rsid w:val="0000266B"/>
    <w:rsid w:val="0000266E"/>
    <w:rsid w:val="00002783"/>
    <w:rsid w:val="00003CA6"/>
    <w:rsid w:val="000040DB"/>
    <w:rsid w:val="000052D0"/>
    <w:rsid w:val="0000555E"/>
    <w:rsid w:val="00005E9F"/>
    <w:rsid w:val="000065B6"/>
    <w:rsid w:val="000069C9"/>
    <w:rsid w:val="00006A51"/>
    <w:rsid w:val="00007CD0"/>
    <w:rsid w:val="00007EF2"/>
    <w:rsid w:val="00010085"/>
    <w:rsid w:val="00010433"/>
    <w:rsid w:val="000106B0"/>
    <w:rsid w:val="000107BE"/>
    <w:rsid w:val="00010CD2"/>
    <w:rsid w:val="00010ED7"/>
    <w:rsid w:val="0001128E"/>
    <w:rsid w:val="000119BC"/>
    <w:rsid w:val="00011F8F"/>
    <w:rsid w:val="0001243E"/>
    <w:rsid w:val="0001460D"/>
    <w:rsid w:val="00015BDE"/>
    <w:rsid w:val="00016C3F"/>
    <w:rsid w:val="00017957"/>
    <w:rsid w:val="000200B8"/>
    <w:rsid w:val="00020576"/>
    <w:rsid w:val="000215DA"/>
    <w:rsid w:val="00021D97"/>
    <w:rsid w:val="000239E2"/>
    <w:rsid w:val="0002441C"/>
    <w:rsid w:val="00024678"/>
    <w:rsid w:val="00024ED3"/>
    <w:rsid w:val="00025C24"/>
    <w:rsid w:val="00027705"/>
    <w:rsid w:val="00030269"/>
    <w:rsid w:val="000316BA"/>
    <w:rsid w:val="00031F73"/>
    <w:rsid w:val="00033735"/>
    <w:rsid w:val="00033CED"/>
    <w:rsid w:val="00035690"/>
    <w:rsid w:val="000357EC"/>
    <w:rsid w:val="00035AB6"/>
    <w:rsid w:val="00035E14"/>
    <w:rsid w:val="0003680E"/>
    <w:rsid w:val="00036B2A"/>
    <w:rsid w:val="00036CA3"/>
    <w:rsid w:val="00036D29"/>
    <w:rsid w:val="0004064D"/>
    <w:rsid w:val="00040776"/>
    <w:rsid w:val="00041917"/>
    <w:rsid w:val="00041E52"/>
    <w:rsid w:val="0004207E"/>
    <w:rsid w:val="00042605"/>
    <w:rsid w:val="00042CEB"/>
    <w:rsid w:val="00042CF2"/>
    <w:rsid w:val="0004385E"/>
    <w:rsid w:val="000444D3"/>
    <w:rsid w:val="00045B0D"/>
    <w:rsid w:val="00046475"/>
    <w:rsid w:val="0004687F"/>
    <w:rsid w:val="00047752"/>
    <w:rsid w:val="00047949"/>
    <w:rsid w:val="000503F0"/>
    <w:rsid w:val="00050A30"/>
    <w:rsid w:val="00050EF1"/>
    <w:rsid w:val="000515E4"/>
    <w:rsid w:val="0005223C"/>
    <w:rsid w:val="00052F3B"/>
    <w:rsid w:val="00055250"/>
    <w:rsid w:val="000553A2"/>
    <w:rsid w:val="00055815"/>
    <w:rsid w:val="00055CFE"/>
    <w:rsid w:val="00055D0F"/>
    <w:rsid w:val="0005666B"/>
    <w:rsid w:val="00056788"/>
    <w:rsid w:val="00056D5E"/>
    <w:rsid w:val="00060F0F"/>
    <w:rsid w:val="00061041"/>
    <w:rsid w:val="00061249"/>
    <w:rsid w:val="0006151F"/>
    <w:rsid w:val="00061B08"/>
    <w:rsid w:val="00062D20"/>
    <w:rsid w:val="0006369D"/>
    <w:rsid w:val="00064B95"/>
    <w:rsid w:val="00064CA9"/>
    <w:rsid w:val="000655BA"/>
    <w:rsid w:val="00066E26"/>
    <w:rsid w:val="000670BA"/>
    <w:rsid w:val="00067BAA"/>
    <w:rsid w:val="00071266"/>
    <w:rsid w:val="000714CB"/>
    <w:rsid w:val="000721C9"/>
    <w:rsid w:val="0007252D"/>
    <w:rsid w:val="000727BB"/>
    <w:rsid w:val="000734AA"/>
    <w:rsid w:val="000739DA"/>
    <w:rsid w:val="00073C5D"/>
    <w:rsid w:val="00074C3D"/>
    <w:rsid w:val="00075FB2"/>
    <w:rsid w:val="00076ABA"/>
    <w:rsid w:val="000772DC"/>
    <w:rsid w:val="000775A3"/>
    <w:rsid w:val="00077828"/>
    <w:rsid w:val="00080DD8"/>
    <w:rsid w:val="00082A00"/>
    <w:rsid w:val="00082FEA"/>
    <w:rsid w:val="00083050"/>
    <w:rsid w:val="00083D05"/>
    <w:rsid w:val="00083F1F"/>
    <w:rsid w:val="00084117"/>
    <w:rsid w:val="00084355"/>
    <w:rsid w:val="00084E00"/>
    <w:rsid w:val="000851AE"/>
    <w:rsid w:val="00085EE6"/>
    <w:rsid w:val="0008603E"/>
    <w:rsid w:val="00086F23"/>
    <w:rsid w:val="00091566"/>
    <w:rsid w:val="000917EF"/>
    <w:rsid w:val="00091CEC"/>
    <w:rsid w:val="0009277E"/>
    <w:rsid w:val="00092C78"/>
    <w:rsid w:val="0009394F"/>
    <w:rsid w:val="00093A7D"/>
    <w:rsid w:val="0009406F"/>
    <w:rsid w:val="00094E43"/>
    <w:rsid w:val="0009601E"/>
    <w:rsid w:val="00096145"/>
    <w:rsid w:val="0009659A"/>
    <w:rsid w:val="000970FA"/>
    <w:rsid w:val="00097FCD"/>
    <w:rsid w:val="000A006B"/>
    <w:rsid w:val="000A173B"/>
    <w:rsid w:val="000A23AE"/>
    <w:rsid w:val="000A36A5"/>
    <w:rsid w:val="000A3861"/>
    <w:rsid w:val="000A3ACA"/>
    <w:rsid w:val="000A492D"/>
    <w:rsid w:val="000A6767"/>
    <w:rsid w:val="000A6C91"/>
    <w:rsid w:val="000A7354"/>
    <w:rsid w:val="000A7BE0"/>
    <w:rsid w:val="000A7C9A"/>
    <w:rsid w:val="000B1886"/>
    <w:rsid w:val="000B2FC5"/>
    <w:rsid w:val="000B36B1"/>
    <w:rsid w:val="000B4E97"/>
    <w:rsid w:val="000B613B"/>
    <w:rsid w:val="000B621E"/>
    <w:rsid w:val="000B6466"/>
    <w:rsid w:val="000B6951"/>
    <w:rsid w:val="000B6B8F"/>
    <w:rsid w:val="000C1931"/>
    <w:rsid w:val="000C1A31"/>
    <w:rsid w:val="000C1B7B"/>
    <w:rsid w:val="000C2304"/>
    <w:rsid w:val="000C32AB"/>
    <w:rsid w:val="000C3841"/>
    <w:rsid w:val="000C3D3D"/>
    <w:rsid w:val="000C444C"/>
    <w:rsid w:val="000C5477"/>
    <w:rsid w:val="000C5762"/>
    <w:rsid w:val="000C5846"/>
    <w:rsid w:val="000C6CF0"/>
    <w:rsid w:val="000C6D45"/>
    <w:rsid w:val="000C7B2D"/>
    <w:rsid w:val="000D0B53"/>
    <w:rsid w:val="000D0D03"/>
    <w:rsid w:val="000D0E6E"/>
    <w:rsid w:val="000D0F7B"/>
    <w:rsid w:val="000D0F8F"/>
    <w:rsid w:val="000D1E61"/>
    <w:rsid w:val="000D24BF"/>
    <w:rsid w:val="000D27B6"/>
    <w:rsid w:val="000D2808"/>
    <w:rsid w:val="000D4C83"/>
    <w:rsid w:val="000D561D"/>
    <w:rsid w:val="000D57BB"/>
    <w:rsid w:val="000D6509"/>
    <w:rsid w:val="000D6993"/>
    <w:rsid w:val="000D6F0C"/>
    <w:rsid w:val="000D6F36"/>
    <w:rsid w:val="000D795B"/>
    <w:rsid w:val="000D7B10"/>
    <w:rsid w:val="000D7BDD"/>
    <w:rsid w:val="000E1C3C"/>
    <w:rsid w:val="000E2D74"/>
    <w:rsid w:val="000E2E36"/>
    <w:rsid w:val="000E542F"/>
    <w:rsid w:val="000E5EF2"/>
    <w:rsid w:val="000E6B91"/>
    <w:rsid w:val="000E7196"/>
    <w:rsid w:val="000E72AC"/>
    <w:rsid w:val="000E7333"/>
    <w:rsid w:val="000E74F9"/>
    <w:rsid w:val="000E77E0"/>
    <w:rsid w:val="000F031E"/>
    <w:rsid w:val="000F0812"/>
    <w:rsid w:val="000F1089"/>
    <w:rsid w:val="000F13DF"/>
    <w:rsid w:val="000F164A"/>
    <w:rsid w:val="000F210A"/>
    <w:rsid w:val="000F2C6D"/>
    <w:rsid w:val="000F3819"/>
    <w:rsid w:val="000F4385"/>
    <w:rsid w:val="000F4CD1"/>
    <w:rsid w:val="000F4E4E"/>
    <w:rsid w:val="000F540A"/>
    <w:rsid w:val="000F651D"/>
    <w:rsid w:val="000F6A9D"/>
    <w:rsid w:val="000F7823"/>
    <w:rsid w:val="000F7A0A"/>
    <w:rsid w:val="000F7C4B"/>
    <w:rsid w:val="00100264"/>
    <w:rsid w:val="001007A5"/>
    <w:rsid w:val="00101440"/>
    <w:rsid w:val="00101D1D"/>
    <w:rsid w:val="00102B90"/>
    <w:rsid w:val="00103459"/>
    <w:rsid w:val="0010350B"/>
    <w:rsid w:val="00103EA5"/>
    <w:rsid w:val="00104B03"/>
    <w:rsid w:val="00104EA1"/>
    <w:rsid w:val="001062C1"/>
    <w:rsid w:val="00106A72"/>
    <w:rsid w:val="00107C50"/>
    <w:rsid w:val="00110DC5"/>
    <w:rsid w:val="001114BD"/>
    <w:rsid w:val="0011175E"/>
    <w:rsid w:val="00111B93"/>
    <w:rsid w:val="00111BAC"/>
    <w:rsid w:val="001121C1"/>
    <w:rsid w:val="00112450"/>
    <w:rsid w:val="001132B0"/>
    <w:rsid w:val="00114074"/>
    <w:rsid w:val="00114301"/>
    <w:rsid w:val="00114404"/>
    <w:rsid w:val="00114DF3"/>
    <w:rsid w:val="00116555"/>
    <w:rsid w:val="00117E8A"/>
    <w:rsid w:val="001207F2"/>
    <w:rsid w:val="001213B1"/>
    <w:rsid w:val="0012159E"/>
    <w:rsid w:val="0012215E"/>
    <w:rsid w:val="00123057"/>
    <w:rsid w:val="001231F8"/>
    <w:rsid w:val="001232B4"/>
    <w:rsid w:val="00123322"/>
    <w:rsid w:val="00123484"/>
    <w:rsid w:val="001254E3"/>
    <w:rsid w:val="001256F5"/>
    <w:rsid w:val="00125AFE"/>
    <w:rsid w:val="00126207"/>
    <w:rsid w:val="00127954"/>
    <w:rsid w:val="00130681"/>
    <w:rsid w:val="00130B92"/>
    <w:rsid w:val="00130D79"/>
    <w:rsid w:val="00131692"/>
    <w:rsid w:val="00131B4B"/>
    <w:rsid w:val="00131C10"/>
    <w:rsid w:val="0013261F"/>
    <w:rsid w:val="0013268C"/>
    <w:rsid w:val="00132C12"/>
    <w:rsid w:val="00133B1A"/>
    <w:rsid w:val="00133BBD"/>
    <w:rsid w:val="00133F33"/>
    <w:rsid w:val="0013448B"/>
    <w:rsid w:val="00134BD2"/>
    <w:rsid w:val="001360EB"/>
    <w:rsid w:val="00137A79"/>
    <w:rsid w:val="00140319"/>
    <w:rsid w:val="00140AD2"/>
    <w:rsid w:val="001411BF"/>
    <w:rsid w:val="0014155D"/>
    <w:rsid w:val="001418A9"/>
    <w:rsid w:val="0014398A"/>
    <w:rsid w:val="00143C08"/>
    <w:rsid w:val="00143E33"/>
    <w:rsid w:val="00145874"/>
    <w:rsid w:val="00145CA1"/>
    <w:rsid w:val="00146C10"/>
    <w:rsid w:val="001500FB"/>
    <w:rsid w:val="0015046F"/>
    <w:rsid w:val="00150547"/>
    <w:rsid w:val="001506F2"/>
    <w:rsid w:val="00150BD8"/>
    <w:rsid w:val="00151F3A"/>
    <w:rsid w:val="00152459"/>
    <w:rsid w:val="0015297C"/>
    <w:rsid w:val="00153740"/>
    <w:rsid w:val="0015388E"/>
    <w:rsid w:val="00155515"/>
    <w:rsid w:val="00155985"/>
    <w:rsid w:val="00155FC5"/>
    <w:rsid w:val="001571CF"/>
    <w:rsid w:val="00160886"/>
    <w:rsid w:val="0016204A"/>
    <w:rsid w:val="0016315C"/>
    <w:rsid w:val="001633B2"/>
    <w:rsid w:val="00163604"/>
    <w:rsid w:val="00165779"/>
    <w:rsid w:val="001666A0"/>
    <w:rsid w:val="00171B7A"/>
    <w:rsid w:val="001723D5"/>
    <w:rsid w:val="00172835"/>
    <w:rsid w:val="001728A5"/>
    <w:rsid w:val="00172F82"/>
    <w:rsid w:val="00173332"/>
    <w:rsid w:val="001734D4"/>
    <w:rsid w:val="00180594"/>
    <w:rsid w:val="001821A7"/>
    <w:rsid w:val="001834FE"/>
    <w:rsid w:val="001855E8"/>
    <w:rsid w:val="001859B6"/>
    <w:rsid w:val="00185AF2"/>
    <w:rsid w:val="00185B66"/>
    <w:rsid w:val="001868D0"/>
    <w:rsid w:val="00187C56"/>
    <w:rsid w:val="00190753"/>
    <w:rsid w:val="00190B54"/>
    <w:rsid w:val="00190E36"/>
    <w:rsid w:val="00191289"/>
    <w:rsid w:val="00191F03"/>
    <w:rsid w:val="00192257"/>
    <w:rsid w:val="00193166"/>
    <w:rsid w:val="00193779"/>
    <w:rsid w:val="00194D6C"/>
    <w:rsid w:val="00196A2A"/>
    <w:rsid w:val="001A02EF"/>
    <w:rsid w:val="001A117B"/>
    <w:rsid w:val="001A14DA"/>
    <w:rsid w:val="001A1869"/>
    <w:rsid w:val="001A3159"/>
    <w:rsid w:val="001A4C07"/>
    <w:rsid w:val="001A5469"/>
    <w:rsid w:val="001A5587"/>
    <w:rsid w:val="001A583E"/>
    <w:rsid w:val="001A5E46"/>
    <w:rsid w:val="001A608B"/>
    <w:rsid w:val="001A641F"/>
    <w:rsid w:val="001A76F7"/>
    <w:rsid w:val="001B0BC0"/>
    <w:rsid w:val="001B11AB"/>
    <w:rsid w:val="001B1383"/>
    <w:rsid w:val="001B19A5"/>
    <w:rsid w:val="001B1A22"/>
    <w:rsid w:val="001B1BF1"/>
    <w:rsid w:val="001B22FF"/>
    <w:rsid w:val="001B2A10"/>
    <w:rsid w:val="001B2F64"/>
    <w:rsid w:val="001B2F92"/>
    <w:rsid w:val="001B400D"/>
    <w:rsid w:val="001B5A20"/>
    <w:rsid w:val="001B5FB0"/>
    <w:rsid w:val="001B64EF"/>
    <w:rsid w:val="001B6DAE"/>
    <w:rsid w:val="001B6F57"/>
    <w:rsid w:val="001C04B6"/>
    <w:rsid w:val="001C0BF5"/>
    <w:rsid w:val="001C12AB"/>
    <w:rsid w:val="001C1B0B"/>
    <w:rsid w:val="001C263E"/>
    <w:rsid w:val="001C3614"/>
    <w:rsid w:val="001C39FF"/>
    <w:rsid w:val="001C3D01"/>
    <w:rsid w:val="001C4C85"/>
    <w:rsid w:val="001C609D"/>
    <w:rsid w:val="001C629D"/>
    <w:rsid w:val="001C7975"/>
    <w:rsid w:val="001C79C8"/>
    <w:rsid w:val="001D0E13"/>
    <w:rsid w:val="001D2486"/>
    <w:rsid w:val="001D2623"/>
    <w:rsid w:val="001D2EA6"/>
    <w:rsid w:val="001D307A"/>
    <w:rsid w:val="001D34DE"/>
    <w:rsid w:val="001D4086"/>
    <w:rsid w:val="001D46DA"/>
    <w:rsid w:val="001D478B"/>
    <w:rsid w:val="001D489B"/>
    <w:rsid w:val="001D4C65"/>
    <w:rsid w:val="001D573D"/>
    <w:rsid w:val="001D5ED6"/>
    <w:rsid w:val="001D60BE"/>
    <w:rsid w:val="001D6268"/>
    <w:rsid w:val="001D68CF"/>
    <w:rsid w:val="001D6DEE"/>
    <w:rsid w:val="001E1C14"/>
    <w:rsid w:val="001E288B"/>
    <w:rsid w:val="001E2ED7"/>
    <w:rsid w:val="001E562C"/>
    <w:rsid w:val="001E56DA"/>
    <w:rsid w:val="001E5CFD"/>
    <w:rsid w:val="001E6E52"/>
    <w:rsid w:val="001E7B69"/>
    <w:rsid w:val="001F0541"/>
    <w:rsid w:val="001F1659"/>
    <w:rsid w:val="001F19EA"/>
    <w:rsid w:val="001F278B"/>
    <w:rsid w:val="001F3888"/>
    <w:rsid w:val="001F3AA5"/>
    <w:rsid w:val="001F3EC3"/>
    <w:rsid w:val="001F3FC6"/>
    <w:rsid w:val="001F4134"/>
    <w:rsid w:val="001F455D"/>
    <w:rsid w:val="001F6F90"/>
    <w:rsid w:val="001F7142"/>
    <w:rsid w:val="00200975"/>
    <w:rsid w:val="00200D27"/>
    <w:rsid w:val="0020102C"/>
    <w:rsid w:val="002013E3"/>
    <w:rsid w:val="0020180F"/>
    <w:rsid w:val="00202539"/>
    <w:rsid w:val="00202DD8"/>
    <w:rsid w:val="002033BC"/>
    <w:rsid w:val="00203429"/>
    <w:rsid w:val="00205541"/>
    <w:rsid w:val="00205A7E"/>
    <w:rsid w:val="00206361"/>
    <w:rsid w:val="00206D97"/>
    <w:rsid w:val="00206DE0"/>
    <w:rsid w:val="0020734B"/>
    <w:rsid w:val="002077F5"/>
    <w:rsid w:val="0020790D"/>
    <w:rsid w:val="00210F06"/>
    <w:rsid w:val="0021106C"/>
    <w:rsid w:val="0021218F"/>
    <w:rsid w:val="0021258B"/>
    <w:rsid w:val="00212B8F"/>
    <w:rsid w:val="00213597"/>
    <w:rsid w:val="00214C60"/>
    <w:rsid w:val="00215ED1"/>
    <w:rsid w:val="00216274"/>
    <w:rsid w:val="002202C6"/>
    <w:rsid w:val="00220783"/>
    <w:rsid w:val="00220BAD"/>
    <w:rsid w:val="002214CB"/>
    <w:rsid w:val="00221EA5"/>
    <w:rsid w:val="002234A5"/>
    <w:rsid w:val="00224200"/>
    <w:rsid w:val="002248E8"/>
    <w:rsid w:val="0022572B"/>
    <w:rsid w:val="00225A64"/>
    <w:rsid w:val="00226578"/>
    <w:rsid w:val="00226591"/>
    <w:rsid w:val="002270E1"/>
    <w:rsid w:val="00227ABD"/>
    <w:rsid w:val="00230954"/>
    <w:rsid w:val="002310A0"/>
    <w:rsid w:val="002310F6"/>
    <w:rsid w:val="002314B2"/>
    <w:rsid w:val="002318B9"/>
    <w:rsid w:val="00231955"/>
    <w:rsid w:val="0023213A"/>
    <w:rsid w:val="00232E67"/>
    <w:rsid w:val="00233BBF"/>
    <w:rsid w:val="00234198"/>
    <w:rsid w:val="0023455A"/>
    <w:rsid w:val="00234614"/>
    <w:rsid w:val="002351EB"/>
    <w:rsid w:val="002360B9"/>
    <w:rsid w:val="00236408"/>
    <w:rsid w:val="002365D4"/>
    <w:rsid w:val="00237AAC"/>
    <w:rsid w:val="00237AB6"/>
    <w:rsid w:val="00237E36"/>
    <w:rsid w:val="0024148D"/>
    <w:rsid w:val="0024178B"/>
    <w:rsid w:val="002423F3"/>
    <w:rsid w:val="002436CA"/>
    <w:rsid w:val="00244A22"/>
    <w:rsid w:val="00245844"/>
    <w:rsid w:val="00246006"/>
    <w:rsid w:val="002468E4"/>
    <w:rsid w:val="002471AC"/>
    <w:rsid w:val="00247B51"/>
    <w:rsid w:val="002500CB"/>
    <w:rsid w:val="00250548"/>
    <w:rsid w:val="002505D4"/>
    <w:rsid w:val="002509BC"/>
    <w:rsid w:val="0025100D"/>
    <w:rsid w:val="002525E5"/>
    <w:rsid w:val="00253397"/>
    <w:rsid w:val="00254C8A"/>
    <w:rsid w:val="00255196"/>
    <w:rsid w:val="00255871"/>
    <w:rsid w:val="00255CB9"/>
    <w:rsid w:val="00257739"/>
    <w:rsid w:val="00257752"/>
    <w:rsid w:val="0025786A"/>
    <w:rsid w:val="002600F9"/>
    <w:rsid w:val="00260AC9"/>
    <w:rsid w:val="00260DC9"/>
    <w:rsid w:val="00261577"/>
    <w:rsid w:val="00265F9A"/>
    <w:rsid w:val="00266D3F"/>
    <w:rsid w:val="00267436"/>
    <w:rsid w:val="00267521"/>
    <w:rsid w:val="002702FC"/>
    <w:rsid w:val="0027156B"/>
    <w:rsid w:val="002720A2"/>
    <w:rsid w:val="00272B7B"/>
    <w:rsid w:val="00273DD9"/>
    <w:rsid w:val="00274D79"/>
    <w:rsid w:val="00274DF2"/>
    <w:rsid w:val="00275692"/>
    <w:rsid w:val="00276121"/>
    <w:rsid w:val="0027663C"/>
    <w:rsid w:val="00276741"/>
    <w:rsid w:val="00276836"/>
    <w:rsid w:val="00276FC9"/>
    <w:rsid w:val="0027749E"/>
    <w:rsid w:val="002779C2"/>
    <w:rsid w:val="00280657"/>
    <w:rsid w:val="002806EC"/>
    <w:rsid w:val="00281130"/>
    <w:rsid w:val="00281BAE"/>
    <w:rsid w:val="00282109"/>
    <w:rsid w:val="00282291"/>
    <w:rsid w:val="0028297F"/>
    <w:rsid w:val="00282CB0"/>
    <w:rsid w:val="00282D07"/>
    <w:rsid w:val="00283366"/>
    <w:rsid w:val="00283BBE"/>
    <w:rsid w:val="00283DAE"/>
    <w:rsid w:val="00283FF2"/>
    <w:rsid w:val="00284374"/>
    <w:rsid w:val="00284482"/>
    <w:rsid w:val="00284667"/>
    <w:rsid w:val="00284EAD"/>
    <w:rsid w:val="0028539A"/>
    <w:rsid w:val="00285680"/>
    <w:rsid w:val="00285C25"/>
    <w:rsid w:val="00290431"/>
    <w:rsid w:val="0029140F"/>
    <w:rsid w:val="002915A3"/>
    <w:rsid w:val="002925DA"/>
    <w:rsid w:val="00293A5E"/>
    <w:rsid w:val="0029458A"/>
    <w:rsid w:val="0029507F"/>
    <w:rsid w:val="00295A96"/>
    <w:rsid w:val="00296801"/>
    <w:rsid w:val="002978D0"/>
    <w:rsid w:val="002A0F40"/>
    <w:rsid w:val="002A1507"/>
    <w:rsid w:val="002A2A74"/>
    <w:rsid w:val="002A2F08"/>
    <w:rsid w:val="002A3687"/>
    <w:rsid w:val="002A509E"/>
    <w:rsid w:val="002A541B"/>
    <w:rsid w:val="002A548E"/>
    <w:rsid w:val="002A6E56"/>
    <w:rsid w:val="002A7417"/>
    <w:rsid w:val="002A752A"/>
    <w:rsid w:val="002B1D72"/>
    <w:rsid w:val="002B2838"/>
    <w:rsid w:val="002B313E"/>
    <w:rsid w:val="002B32A9"/>
    <w:rsid w:val="002B3662"/>
    <w:rsid w:val="002B4762"/>
    <w:rsid w:val="002B48FF"/>
    <w:rsid w:val="002B4F40"/>
    <w:rsid w:val="002B65A1"/>
    <w:rsid w:val="002B66C8"/>
    <w:rsid w:val="002B70C0"/>
    <w:rsid w:val="002B7318"/>
    <w:rsid w:val="002B7B3B"/>
    <w:rsid w:val="002B7CFB"/>
    <w:rsid w:val="002C0333"/>
    <w:rsid w:val="002C09AF"/>
    <w:rsid w:val="002C0BBD"/>
    <w:rsid w:val="002C0ECA"/>
    <w:rsid w:val="002C19BE"/>
    <w:rsid w:val="002C1C6E"/>
    <w:rsid w:val="002C2468"/>
    <w:rsid w:val="002C2551"/>
    <w:rsid w:val="002C36BD"/>
    <w:rsid w:val="002C3BFA"/>
    <w:rsid w:val="002C3E80"/>
    <w:rsid w:val="002C4122"/>
    <w:rsid w:val="002C4266"/>
    <w:rsid w:val="002C47E3"/>
    <w:rsid w:val="002C5147"/>
    <w:rsid w:val="002C5389"/>
    <w:rsid w:val="002C55FF"/>
    <w:rsid w:val="002C5A6F"/>
    <w:rsid w:val="002C5AC1"/>
    <w:rsid w:val="002C6D39"/>
    <w:rsid w:val="002C7DED"/>
    <w:rsid w:val="002C7E5D"/>
    <w:rsid w:val="002D0358"/>
    <w:rsid w:val="002D0F3E"/>
    <w:rsid w:val="002D12B6"/>
    <w:rsid w:val="002D24E9"/>
    <w:rsid w:val="002D2545"/>
    <w:rsid w:val="002D2E1A"/>
    <w:rsid w:val="002D3402"/>
    <w:rsid w:val="002D4266"/>
    <w:rsid w:val="002D507C"/>
    <w:rsid w:val="002D52DB"/>
    <w:rsid w:val="002D579D"/>
    <w:rsid w:val="002D6667"/>
    <w:rsid w:val="002D6C56"/>
    <w:rsid w:val="002D7BBA"/>
    <w:rsid w:val="002D7CA7"/>
    <w:rsid w:val="002E0E3D"/>
    <w:rsid w:val="002E1019"/>
    <w:rsid w:val="002E1F4A"/>
    <w:rsid w:val="002E254A"/>
    <w:rsid w:val="002E3543"/>
    <w:rsid w:val="002E3756"/>
    <w:rsid w:val="002E38DE"/>
    <w:rsid w:val="002E43ED"/>
    <w:rsid w:val="002E483D"/>
    <w:rsid w:val="002E5218"/>
    <w:rsid w:val="002E540F"/>
    <w:rsid w:val="002E5812"/>
    <w:rsid w:val="002E6497"/>
    <w:rsid w:val="002E6EC4"/>
    <w:rsid w:val="002F2025"/>
    <w:rsid w:val="002F2262"/>
    <w:rsid w:val="002F391A"/>
    <w:rsid w:val="002F4111"/>
    <w:rsid w:val="002F4505"/>
    <w:rsid w:val="002F5B46"/>
    <w:rsid w:val="002F616B"/>
    <w:rsid w:val="002F6345"/>
    <w:rsid w:val="002F6507"/>
    <w:rsid w:val="002F6D4D"/>
    <w:rsid w:val="002F70E2"/>
    <w:rsid w:val="002F7E40"/>
    <w:rsid w:val="0030001C"/>
    <w:rsid w:val="0030147A"/>
    <w:rsid w:val="00301A36"/>
    <w:rsid w:val="00302B74"/>
    <w:rsid w:val="003032E0"/>
    <w:rsid w:val="00303DEF"/>
    <w:rsid w:val="003042FD"/>
    <w:rsid w:val="00304D97"/>
    <w:rsid w:val="0030622A"/>
    <w:rsid w:val="00306986"/>
    <w:rsid w:val="003104BF"/>
    <w:rsid w:val="00310830"/>
    <w:rsid w:val="00311381"/>
    <w:rsid w:val="00313151"/>
    <w:rsid w:val="00313568"/>
    <w:rsid w:val="00313D6A"/>
    <w:rsid w:val="00316ADD"/>
    <w:rsid w:val="00317218"/>
    <w:rsid w:val="0031733B"/>
    <w:rsid w:val="00317E7D"/>
    <w:rsid w:val="003204AF"/>
    <w:rsid w:val="00320961"/>
    <w:rsid w:val="00321846"/>
    <w:rsid w:val="003218E1"/>
    <w:rsid w:val="00322EB9"/>
    <w:rsid w:val="0032306E"/>
    <w:rsid w:val="0032326E"/>
    <w:rsid w:val="00323A83"/>
    <w:rsid w:val="00324E5D"/>
    <w:rsid w:val="0032614B"/>
    <w:rsid w:val="00326D3F"/>
    <w:rsid w:val="0032728A"/>
    <w:rsid w:val="00330B9E"/>
    <w:rsid w:val="00332014"/>
    <w:rsid w:val="0033223C"/>
    <w:rsid w:val="003326A8"/>
    <w:rsid w:val="00333B5F"/>
    <w:rsid w:val="00334276"/>
    <w:rsid w:val="00334962"/>
    <w:rsid w:val="00334DB9"/>
    <w:rsid w:val="00335923"/>
    <w:rsid w:val="00335C95"/>
    <w:rsid w:val="00336A5F"/>
    <w:rsid w:val="00337079"/>
    <w:rsid w:val="00337EE7"/>
    <w:rsid w:val="0034073B"/>
    <w:rsid w:val="00340CCB"/>
    <w:rsid w:val="00341752"/>
    <w:rsid w:val="00341C80"/>
    <w:rsid w:val="00341F72"/>
    <w:rsid w:val="003432B8"/>
    <w:rsid w:val="0034338D"/>
    <w:rsid w:val="00343B34"/>
    <w:rsid w:val="00344120"/>
    <w:rsid w:val="003441E3"/>
    <w:rsid w:val="0034644D"/>
    <w:rsid w:val="00350219"/>
    <w:rsid w:val="00350B34"/>
    <w:rsid w:val="00350D6B"/>
    <w:rsid w:val="0035172F"/>
    <w:rsid w:val="0035194A"/>
    <w:rsid w:val="00351C66"/>
    <w:rsid w:val="00352415"/>
    <w:rsid w:val="0035303C"/>
    <w:rsid w:val="00353425"/>
    <w:rsid w:val="0035345A"/>
    <w:rsid w:val="0035468A"/>
    <w:rsid w:val="00355940"/>
    <w:rsid w:val="003559AD"/>
    <w:rsid w:val="003579BF"/>
    <w:rsid w:val="00360716"/>
    <w:rsid w:val="00361B7E"/>
    <w:rsid w:val="00363CCE"/>
    <w:rsid w:val="0036409D"/>
    <w:rsid w:val="00364BAB"/>
    <w:rsid w:val="00364BDE"/>
    <w:rsid w:val="00364BFC"/>
    <w:rsid w:val="0036512F"/>
    <w:rsid w:val="003655B2"/>
    <w:rsid w:val="00366076"/>
    <w:rsid w:val="00367A55"/>
    <w:rsid w:val="00371122"/>
    <w:rsid w:val="00371391"/>
    <w:rsid w:val="00371C64"/>
    <w:rsid w:val="00371D48"/>
    <w:rsid w:val="00372FB9"/>
    <w:rsid w:val="003732B9"/>
    <w:rsid w:val="003738EF"/>
    <w:rsid w:val="003740D3"/>
    <w:rsid w:val="003748EB"/>
    <w:rsid w:val="003754F7"/>
    <w:rsid w:val="00375997"/>
    <w:rsid w:val="00375BA3"/>
    <w:rsid w:val="0037720E"/>
    <w:rsid w:val="00380458"/>
    <w:rsid w:val="003804C1"/>
    <w:rsid w:val="0038164F"/>
    <w:rsid w:val="00381BAF"/>
    <w:rsid w:val="00381E68"/>
    <w:rsid w:val="003820B6"/>
    <w:rsid w:val="003823A6"/>
    <w:rsid w:val="00382637"/>
    <w:rsid w:val="00382A73"/>
    <w:rsid w:val="0038378D"/>
    <w:rsid w:val="00383811"/>
    <w:rsid w:val="00383F4E"/>
    <w:rsid w:val="00383FE7"/>
    <w:rsid w:val="00384CFD"/>
    <w:rsid w:val="00385438"/>
    <w:rsid w:val="00385921"/>
    <w:rsid w:val="00385D01"/>
    <w:rsid w:val="00386913"/>
    <w:rsid w:val="00390695"/>
    <w:rsid w:val="00390711"/>
    <w:rsid w:val="00390ADF"/>
    <w:rsid w:val="00391D82"/>
    <w:rsid w:val="00392C74"/>
    <w:rsid w:val="00392D38"/>
    <w:rsid w:val="003941B9"/>
    <w:rsid w:val="00394631"/>
    <w:rsid w:val="003957F8"/>
    <w:rsid w:val="00395D2F"/>
    <w:rsid w:val="00396D7A"/>
    <w:rsid w:val="00397539"/>
    <w:rsid w:val="00397D30"/>
    <w:rsid w:val="003A01E5"/>
    <w:rsid w:val="003A1945"/>
    <w:rsid w:val="003A296D"/>
    <w:rsid w:val="003A2CD9"/>
    <w:rsid w:val="003A2F5E"/>
    <w:rsid w:val="003A32CD"/>
    <w:rsid w:val="003A45C2"/>
    <w:rsid w:val="003A473E"/>
    <w:rsid w:val="003A4A56"/>
    <w:rsid w:val="003A4A71"/>
    <w:rsid w:val="003A5694"/>
    <w:rsid w:val="003A5BA7"/>
    <w:rsid w:val="003A6577"/>
    <w:rsid w:val="003A66E4"/>
    <w:rsid w:val="003A6ECA"/>
    <w:rsid w:val="003B1389"/>
    <w:rsid w:val="003B2088"/>
    <w:rsid w:val="003B2ED0"/>
    <w:rsid w:val="003B38B2"/>
    <w:rsid w:val="003B44E7"/>
    <w:rsid w:val="003B4829"/>
    <w:rsid w:val="003B4BC2"/>
    <w:rsid w:val="003B5025"/>
    <w:rsid w:val="003B5FF9"/>
    <w:rsid w:val="003B68EF"/>
    <w:rsid w:val="003C0B8E"/>
    <w:rsid w:val="003C14ED"/>
    <w:rsid w:val="003C1823"/>
    <w:rsid w:val="003C1EA2"/>
    <w:rsid w:val="003C4611"/>
    <w:rsid w:val="003C4BBE"/>
    <w:rsid w:val="003C5D14"/>
    <w:rsid w:val="003C6171"/>
    <w:rsid w:val="003C66F6"/>
    <w:rsid w:val="003C7646"/>
    <w:rsid w:val="003C7AA3"/>
    <w:rsid w:val="003C7F16"/>
    <w:rsid w:val="003D0DF4"/>
    <w:rsid w:val="003D10D2"/>
    <w:rsid w:val="003D1455"/>
    <w:rsid w:val="003D14BD"/>
    <w:rsid w:val="003D1CA7"/>
    <w:rsid w:val="003D20CB"/>
    <w:rsid w:val="003D278F"/>
    <w:rsid w:val="003D2E2A"/>
    <w:rsid w:val="003D3396"/>
    <w:rsid w:val="003D4809"/>
    <w:rsid w:val="003D58FE"/>
    <w:rsid w:val="003D7373"/>
    <w:rsid w:val="003D7B72"/>
    <w:rsid w:val="003E027C"/>
    <w:rsid w:val="003E0E98"/>
    <w:rsid w:val="003E16F9"/>
    <w:rsid w:val="003E1A6F"/>
    <w:rsid w:val="003E1C80"/>
    <w:rsid w:val="003E22BF"/>
    <w:rsid w:val="003E25B2"/>
    <w:rsid w:val="003E3D7E"/>
    <w:rsid w:val="003E43C0"/>
    <w:rsid w:val="003E46F3"/>
    <w:rsid w:val="003E584C"/>
    <w:rsid w:val="003E5CB5"/>
    <w:rsid w:val="003E6653"/>
    <w:rsid w:val="003E7245"/>
    <w:rsid w:val="003E77C6"/>
    <w:rsid w:val="003E7837"/>
    <w:rsid w:val="003E7897"/>
    <w:rsid w:val="003F0035"/>
    <w:rsid w:val="003F0FF7"/>
    <w:rsid w:val="003F22A0"/>
    <w:rsid w:val="003F251A"/>
    <w:rsid w:val="003F277C"/>
    <w:rsid w:val="003F374C"/>
    <w:rsid w:val="003F4898"/>
    <w:rsid w:val="003F5705"/>
    <w:rsid w:val="003F5D1F"/>
    <w:rsid w:val="003F622D"/>
    <w:rsid w:val="003F77AE"/>
    <w:rsid w:val="003F7C13"/>
    <w:rsid w:val="00400781"/>
    <w:rsid w:val="004010C8"/>
    <w:rsid w:val="00402000"/>
    <w:rsid w:val="00402250"/>
    <w:rsid w:val="0040274C"/>
    <w:rsid w:val="00402A2C"/>
    <w:rsid w:val="00402ABA"/>
    <w:rsid w:val="00402C1E"/>
    <w:rsid w:val="004060E2"/>
    <w:rsid w:val="00406378"/>
    <w:rsid w:val="004068B1"/>
    <w:rsid w:val="00406F91"/>
    <w:rsid w:val="00410FAD"/>
    <w:rsid w:val="004112A9"/>
    <w:rsid w:val="00411F17"/>
    <w:rsid w:val="0041249D"/>
    <w:rsid w:val="00412582"/>
    <w:rsid w:val="00416D0B"/>
    <w:rsid w:val="0042022F"/>
    <w:rsid w:val="00421051"/>
    <w:rsid w:val="00421204"/>
    <w:rsid w:val="004219AE"/>
    <w:rsid w:val="00422026"/>
    <w:rsid w:val="00423797"/>
    <w:rsid w:val="00423B4A"/>
    <w:rsid w:val="0042541A"/>
    <w:rsid w:val="00425780"/>
    <w:rsid w:val="00426222"/>
    <w:rsid w:val="004273F5"/>
    <w:rsid w:val="00427DAC"/>
    <w:rsid w:val="00430082"/>
    <w:rsid w:val="00430808"/>
    <w:rsid w:val="004308F3"/>
    <w:rsid w:val="00432648"/>
    <w:rsid w:val="00433916"/>
    <w:rsid w:val="00433957"/>
    <w:rsid w:val="00433A0A"/>
    <w:rsid w:val="00433B0F"/>
    <w:rsid w:val="00435A04"/>
    <w:rsid w:val="00435E1E"/>
    <w:rsid w:val="00436A7E"/>
    <w:rsid w:val="004403F2"/>
    <w:rsid w:val="00440F09"/>
    <w:rsid w:val="0044102B"/>
    <w:rsid w:val="004417C7"/>
    <w:rsid w:val="00441AFF"/>
    <w:rsid w:val="004422D3"/>
    <w:rsid w:val="004426BA"/>
    <w:rsid w:val="00444C85"/>
    <w:rsid w:val="00444FC8"/>
    <w:rsid w:val="0044531D"/>
    <w:rsid w:val="004457D6"/>
    <w:rsid w:val="00447151"/>
    <w:rsid w:val="004477E3"/>
    <w:rsid w:val="0044797D"/>
    <w:rsid w:val="004526A6"/>
    <w:rsid w:val="004527BC"/>
    <w:rsid w:val="00452B71"/>
    <w:rsid w:val="00453701"/>
    <w:rsid w:val="00454229"/>
    <w:rsid w:val="00454C18"/>
    <w:rsid w:val="00455725"/>
    <w:rsid w:val="0045665D"/>
    <w:rsid w:val="0045673F"/>
    <w:rsid w:val="00456F2F"/>
    <w:rsid w:val="00457285"/>
    <w:rsid w:val="00457361"/>
    <w:rsid w:val="004577C3"/>
    <w:rsid w:val="00457868"/>
    <w:rsid w:val="00457C07"/>
    <w:rsid w:val="00457C14"/>
    <w:rsid w:val="00457D95"/>
    <w:rsid w:val="00461D45"/>
    <w:rsid w:val="004620A5"/>
    <w:rsid w:val="0046303B"/>
    <w:rsid w:val="004631E7"/>
    <w:rsid w:val="00463750"/>
    <w:rsid w:val="00464B41"/>
    <w:rsid w:val="00466141"/>
    <w:rsid w:val="004670CC"/>
    <w:rsid w:val="00467184"/>
    <w:rsid w:val="0046779E"/>
    <w:rsid w:val="00470644"/>
    <w:rsid w:val="00471AC8"/>
    <w:rsid w:val="0047388F"/>
    <w:rsid w:val="00475A39"/>
    <w:rsid w:val="00475B82"/>
    <w:rsid w:val="00475FB9"/>
    <w:rsid w:val="00476572"/>
    <w:rsid w:val="00476D4A"/>
    <w:rsid w:val="00480E14"/>
    <w:rsid w:val="0048162D"/>
    <w:rsid w:val="00481734"/>
    <w:rsid w:val="00481AD0"/>
    <w:rsid w:val="00481BCE"/>
    <w:rsid w:val="00481C62"/>
    <w:rsid w:val="00482643"/>
    <w:rsid w:val="0048574E"/>
    <w:rsid w:val="00486754"/>
    <w:rsid w:val="00487460"/>
    <w:rsid w:val="00490C2A"/>
    <w:rsid w:val="00490F59"/>
    <w:rsid w:val="004924D1"/>
    <w:rsid w:val="004939B5"/>
    <w:rsid w:val="00493BD4"/>
    <w:rsid w:val="0049411A"/>
    <w:rsid w:val="00495A0D"/>
    <w:rsid w:val="00495CB3"/>
    <w:rsid w:val="00496466"/>
    <w:rsid w:val="00496A9E"/>
    <w:rsid w:val="004970BE"/>
    <w:rsid w:val="00497573"/>
    <w:rsid w:val="00497736"/>
    <w:rsid w:val="00497A3F"/>
    <w:rsid w:val="00497C47"/>
    <w:rsid w:val="004A0B77"/>
    <w:rsid w:val="004A0CB1"/>
    <w:rsid w:val="004A2E1A"/>
    <w:rsid w:val="004A3EAB"/>
    <w:rsid w:val="004A5B0A"/>
    <w:rsid w:val="004A5BB5"/>
    <w:rsid w:val="004A5F2B"/>
    <w:rsid w:val="004A6EA7"/>
    <w:rsid w:val="004A7E6E"/>
    <w:rsid w:val="004B1D6D"/>
    <w:rsid w:val="004B31DD"/>
    <w:rsid w:val="004B381C"/>
    <w:rsid w:val="004B3F05"/>
    <w:rsid w:val="004B439A"/>
    <w:rsid w:val="004B454E"/>
    <w:rsid w:val="004B4B87"/>
    <w:rsid w:val="004B4E45"/>
    <w:rsid w:val="004B5FBD"/>
    <w:rsid w:val="004B6D1C"/>
    <w:rsid w:val="004B74C9"/>
    <w:rsid w:val="004B7DC0"/>
    <w:rsid w:val="004C0450"/>
    <w:rsid w:val="004C0679"/>
    <w:rsid w:val="004C079F"/>
    <w:rsid w:val="004C1016"/>
    <w:rsid w:val="004C226D"/>
    <w:rsid w:val="004C290B"/>
    <w:rsid w:val="004C31C0"/>
    <w:rsid w:val="004C3AB8"/>
    <w:rsid w:val="004C3AEE"/>
    <w:rsid w:val="004C3D6D"/>
    <w:rsid w:val="004C46D3"/>
    <w:rsid w:val="004C47AE"/>
    <w:rsid w:val="004C5B3A"/>
    <w:rsid w:val="004C5D43"/>
    <w:rsid w:val="004C6EAF"/>
    <w:rsid w:val="004C76BD"/>
    <w:rsid w:val="004C7F2E"/>
    <w:rsid w:val="004D0949"/>
    <w:rsid w:val="004D229D"/>
    <w:rsid w:val="004D2D83"/>
    <w:rsid w:val="004D3657"/>
    <w:rsid w:val="004D3D07"/>
    <w:rsid w:val="004D4845"/>
    <w:rsid w:val="004D52E2"/>
    <w:rsid w:val="004D5E0F"/>
    <w:rsid w:val="004D5FA7"/>
    <w:rsid w:val="004D65ED"/>
    <w:rsid w:val="004D730E"/>
    <w:rsid w:val="004D751E"/>
    <w:rsid w:val="004E028E"/>
    <w:rsid w:val="004E0876"/>
    <w:rsid w:val="004E19EA"/>
    <w:rsid w:val="004E1CAE"/>
    <w:rsid w:val="004E28E2"/>
    <w:rsid w:val="004E2F6B"/>
    <w:rsid w:val="004E30C8"/>
    <w:rsid w:val="004E32E1"/>
    <w:rsid w:val="004E33A4"/>
    <w:rsid w:val="004E3975"/>
    <w:rsid w:val="004E43C1"/>
    <w:rsid w:val="004E4CD1"/>
    <w:rsid w:val="004E4E93"/>
    <w:rsid w:val="004E4F72"/>
    <w:rsid w:val="004E509B"/>
    <w:rsid w:val="004E559D"/>
    <w:rsid w:val="004E590C"/>
    <w:rsid w:val="004E6AD7"/>
    <w:rsid w:val="004F0016"/>
    <w:rsid w:val="004F09BC"/>
    <w:rsid w:val="004F147D"/>
    <w:rsid w:val="004F31C7"/>
    <w:rsid w:val="004F3BBB"/>
    <w:rsid w:val="004F3F55"/>
    <w:rsid w:val="004F40C7"/>
    <w:rsid w:val="004F46D0"/>
    <w:rsid w:val="004F5449"/>
    <w:rsid w:val="004F5E5C"/>
    <w:rsid w:val="004F64FF"/>
    <w:rsid w:val="004F6DEF"/>
    <w:rsid w:val="004F76E4"/>
    <w:rsid w:val="005008A5"/>
    <w:rsid w:val="00500942"/>
    <w:rsid w:val="0050099A"/>
    <w:rsid w:val="00500AF0"/>
    <w:rsid w:val="00500FF5"/>
    <w:rsid w:val="00502A7C"/>
    <w:rsid w:val="0050387A"/>
    <w:rsid w:val="00503B2F"/>
    <w:rsid w:val="0050423B"/>
    <w:rsid w:val="0050491B"/>
    <w:rsid w:val="00504F77"/>
    <w:rsid w:val="0050618E"/>
    <w:rsid w:val="00506945"/>
    <w:rsid w:val="005070BC"/>
    <w:rsid w:val="00507327"/>
    <w:rsid w:val="005109C3"/>
    <w:rsid w:val="00511078"/>
    <w:rsid w:val="00511489"/>
    <w:rsid w:val="00511835"/>
    <w:rsid w:val="00511A2B"/>
    <w:rsid w:val="00511A35"/>
    <w:rsid w:val="00513CFC"/>
    <w:rsid w:val="0051413A"/>
    <w:rsid w:val="00515DBC"/>
    <w:rsid w:val="0051652D"/>
    <w:rsid w:val="005174AB"/>
    <w:rsid w:val="005179CB"/>
    <w:rsid w:val="00517B75"/>
    <w:rsid w:val="005201F3"/>
    <w:rsid w:val="00520C29"/>
    <w:rsid w:val="00521E43"/>
    <w:rsid w:val="00523236"/>
    <w:rsid w:val="0052479D"/>
    <w:rsid w:val="005249F2"/>
    <w:rsid w:val="00524DBF"/>
    <w:rsid w:val="00526CEC"/>
    <w:rsid w:val="005274F5"/>
    <w:rsid w:val="00527CED"/>
    <w:rsid w:val="00530405"/>
    <w:rsid w:val="005304AD"/>
    <w:rsid w:val="00531434"/>
    <w:rsid w:val="00531EBD"/>
    <w:rsid w:val="005328C9"/>
    <w:rsid w:val="00532D36"/>
    <w:rsid w:val="0053324D"/>
    <w:rsid w:val="005333A8"/>
    <w:rsid w:val="00533BB6"/>
    <w:rsid w:val="0053650E"/>
    <w:rsid w:val="00537F79"/>
    <w:rsid w:val="00540DCF"/>
    <w:rsid w:val="00540EF2"/>
    <w:rsid w:val="00541372"/>
    <w:rsid w:val="00541760"/>
    <w:rsid w:val="005429A3"/>
    <w:rsid w:val="00543213"/>
    <w:rsid w:val="00543D1B"/>
    <w:rsid w:val="00544D69"/>
    <w:rsid w:val="00545239"/>
    <w:rsid w:val="00545C27"/>
    <w:rsid w:val="005461F5"/>
    <w:rsid w:val="00547235"/>
    <w:rsid w:val="0054773C"/>
    <w:rsid w:val="00550C49"/>
    <w:rsid w:val="00550CB6"/>
    <w:rsid w:val="00551545"/>
    <w:rsid w:val="005519D6"/>
    <w:rsid w:val="00552E71"/>
    <w:rsid w:val="005537F8"/>
    <w:rsid w:val="00553BC4"/>
    <w:rsid w:val="00556C56"/>
    <w:rsid w:val="00557B54"/>
    <w:rsid w:val="00557DBC"/>
    <w:rsid w:val="00560881"/>
    <w:rsid w:val="00560BC0"/>
    <w:rsid w:val="00561106"/>
    <w:rsid w:val="00563B1C"/>
    <w:rsid w:val="0056639F"/>
    <w:rsid w:val="0056646E"/>
    <w:rsid w:val="00566F7B"/>
    <w:rsid w:val="0056728C"/>
    <w:rsid w:val="00567CB5"/>
    <w:rsid w:val="0057002F"/>
    <w:rsid w:val="005704A7"/>
    <w:rsid w:val="00570B69"/>
    <w:rsid w:val="00571709"/>
    <w:rsid w:val="00571E7A"/>
    <w:rsid w:val="0057244B"/>
    <w:rsid w:val="005729DA"/>
    <w:rsid w:val="00572D3D"/>
    <w:rsid w:val="00573915"/>
    <w:rsid w:val="00574438"/>
    <w:rsid w:val="0057454E"/>
    <w:rsid w:val="005767B9"/>
    <w:rsid w:val="00576C17"/>
    <w:rsid w:val="00577AAB"/>
    <w:rsid w:val="005826D7"/>
    <w:rsid w:val="00582BF8"/>
    <w:rsid w:val="00583375"/>
    <w:rsid w:val="005858E0"/>
    <w:rsid w:val="00587A7E"/>
    <w:rsid w:val="00587D4B"/>
    <w:rsid w:val="005902B5"/>
    <w:rsid w:val="00590F32"/>
    <w:rsid w:val="00591051"/>
    <w:rsid w:val="005916F9"/>
    <w:rsid w:val="00591A6C"/>
    <w:rsid w:val="00593B62"/>
    <w:rsid w:val="00594260"/>
    <w:rsid w:val="00594648"/>
    <w:rsid w:val="005947C4"/>
    <w:rsid w:val="0059512C"/>
    <w:rsid w:val="005952C4"/>
    <w:rsid w:val="005954B0"/>
    <w:rsid w:val="00596C34"/>
    <w:rsid w:val="00596CFD"/>
    <w:rsid w:val="00597162"/>
    <w:rsid w:val="00597AAA"/>
    <w:rsid w:val="005A05DA"/>
    <w:rsid w:val="005A12FB"/>
    <w:rsid w:val="005A13E8"/>
    <w:rsid w:val="005A194A"/>
    <w:rsid w:val="005A2754"/>
    <w:rsid w:val="005A2D37"/>
    <w:rsid w:val="005A3ED6"/>
    <w:rsid w:val="005A544C"/>
    <w:rsid w:val="005A69A5"/>
    <w:rsid w:val="005A6D42"/>
    <w:rsid w:val="005A71AD"/>
    <w:rsid w:val="005A7794"/>
    <w:rsid w:val="005B0204"/>
    <w:rsid w:val="005B0C10"/>
    <w:rsid w:val="005B0D49"/>
    <w:rsid w:val="005B133A"/>
    <w:rsid w:val="005B17FC"/>
    <w:rsid w:val="005B1A65"/>
    <w:rsid w:val="005B1EBE"/>
    <w:rsid w:val="005B1FD8"/>
    <w:rsid w:val="005B4209"/>
    <w:rsid w:val="005B4A8E"/>
    <w:rsid w:val="005B4E86"/>
    <w:rsid w:val="005B55B7"/>
    <w:rsid w:val="005B5650"/>
    <w:rsid w:val="005B573E"/>
    <w:rsid w:val="005B5797"/>
    <w:rsid w:val="005B5ACF"/>
    <w:rsid w:val="005B5CF7"/>
    <w:rsid w:val="005B5E9B"/>
    <w:rsid w:val="005B6041"/>
    <w:rsid w:val="005B7040"/>
    <w:rsid w:val="005B7254"/>
    <w:rsid w:val="005B7E54"/>
    <w:rsid w:val="005B7FD4"/>
    <w:rsid w:val="005C0362"/>
    <w:rsid w:val="005C12E6"/>
    <w:rsid w:val="005C30DF"/>
    <w:rsid w:val="005C30EA"/>
    <w:rsid w:val="005C333A"/>
    <w:rsid w:val="005C338E"/>
    <w:rsid w:val="005C3444"/>
    <w:rsid w:val="005C3DFD"/>
    <w:rsid w:val="005C4026"/>
    <w:rsid w:val="005C4318"/>
    <w:rsid w:val="005C49C2"/>
    <w:rsid w:val="005C4C0A"/>
    <w:rsid w:val="005C7133"/>
    <w:rsid w:val="005C72EB"/>
    <w:rsid w:val="005C775B"/>
    <w:rsid w:val="005C7EDD"/>
    <w:rsid w:val="005D0AB6"/>
    <w:rsid w:val="005D2CCE"/>
    <w:rsid w:val="005D3127"/>
    <w:rsid w:val="005D3B86"/>
    <w:rsid w:val="005D40E3"/>
    <w:rsid w:val="005D45EC"/>
    <w:rsid w:val="005D53D5"/>
    <w:rsid w:val="005D67DA"/>
    <w:rsid w:val="005D6B72"/>
    <w:rsid w:val="005D712D"/>
    <w:rsid w:val="005E055A"/>
    <w:rsid w:val="005E0724"/>
    <w:rsid w:val="005E0EF5"/>
    <w:rsid w:val="005E1ADE"/>
    <w:rsid w:val="005E37CA"/>
    <w:rsid w:val="005E39B5"/>
    <w:rsid w:val="005E458C"/>
    <w:rsid w:val="005E5579"/>
    <w:rsid w:val="005E55CD"/>
    <w:rsid w:val="005E5940"/>
    <w:rsid w:val="005E6E67"/>
    <w:rsid w:val="005E756E"/>
    <w:rsid w:val="005E7682"/>
    <w:rsid w:val="005E77F7"/>
    <w:rsid w:val="005E7E1E"/>
    <w:rsid w:val="005F046A"/>
    <w:rsid w:val="005F0FD9"/>
    <w:rsid w:val="005F1595"/>
    <w:rsid w:val="005F15BF"/>
    <w:rsid w:val="005F1A75"/>
    <w:rsid w:val="005F4466"/>
    <w:rsid w:val="005F44E4"/>
    <w:rsid w:val="005F4AA8"/>
    <w:rsid w:val="005F4FF5"/>
    <w:rsid w:val="005F51B6"/>
    <w:rsid w:val="005F5885"/>
    <w:rsid w:val="005F6447"/>
    <w:rsid w:val="005F7140"/>
    <w:rsid w:val="005F7286"/>
    <w:rsid w:val="005F729E"/>
    <w:rsid w:val="005F7331"/>
    <w:rsid w:val="005F770F"/>
    <w:rsid w:val="00600FB9"/>
    <w:rsid w:val="00601AC4"/>
    <w:rsid w:val="00601B81"/>
    <w:rsid w:val="00602FF1"/>
    <w:rsid w:val="00603384"/>
    <w:rsid w:val="00603B6E"/>
    <w:rsid w:val="0060476D"/>
    <w:rsid w:val="006047F4"/>
    <w:rsid w:val="00604A78"/>
    <w:rsid w:val="006064C8"/>
    <w:rsid w:val="00607677"/>
    <w:rsid w:val="0061024D"/>
    <w:rsid w:val="00610A37"/>
    <w:rsid w:val="00610E19"/>
    <w:rsid w:val="00611717"/>
    <w:rsid w:val="0061171D"/>
    <w:rsid w:val="00611D91"/>
    <w:rsid w:val="00612CF2"/>
    <w:rsid w:val="0061339B"/>
    <w:rsid w:val="00614498"/>
    <w:rsid w:val="006144DE"/>
    <w:rsid w:val="00614A25"/>
    <w:rsid w:val="00615594"/>
    <w:rsid w:val="00615774"/>
    <w:rsid w:val="0061665F"/>
    <w:rsid w:val="0061689E"/>
    <w:rsid w:val="00617E15"/>
    <w:rsid w:val="00621E21"/>
    <w:rsid w:val="006245D8"/>
    <w:rsid w:val="00625542"/>
    <w:rsid w:val="0062607D"/>
    <w:rsid w:val="00627179"/>
    <w:rsid w:val="00627320"/>
    <w:rsid w:val="006330CA"/>
    <w:rsid w:val="00633AD3"/>
    <w:rsid w:val="0063477A"/>
    <w:rsid w:val="00635CAE"/>
    <w:rsid w:val="00636256"/>
    <w:rsid w:val="00636E2A"/>
    <w:rsid w:val="00637C32"/>
    <w:rsid w:val="006402BF"/>
    <w:rsid w:val="00641B8E"/>
    <w:rsid w:val="006425CA"/>
    <w:rsid w:val="00642725"/>
    <w:rsid w:val="00643621"/>
    <w:rsid w:val="00644373"/>
    <w:rsid w:val="006449CC"/>
    <w:rsid w:val="00644B16"/>
    <w:rsid w:val="00644B31"/>
    <w:rsid w:val="00646B14"/>
    <w:rsid w:val="006472D4"/>
    <w:rsid w:val="00647304"/>
    <w:rsid w:val="00652E3D"/>
    <w:rsid w:val="00653826"/>
    <w:rsid w:val="00653FAE"/>
    <w:rsid w:val="0065416E"/>
    <w:rsid w:val="00654A30"/>
    <w:rsid w:val="00655592"/>
    <w:rsid w:val="0065588B"/>
    <w:rsid w:val="00656387"/>
    <w:rsid w:val="00656B3D"/>
    <w:rsid w:val="00657289"/>
    <w:rsid w:val="00660582"/>
    <w:rsid w:val="006609D8"/>
    <w:rsid w:val="0066100A"/>
    <w:rsid w:val="006615BD"/>
    <w:rsid w:val="00662583"/>
    <w:rsid w:val="00662FB4"/>
    <w:rsid w:val="00663294"/>
    <w:rsid w:val="006637A5"/>
    <w:rsid w:val="00664847"/>
    <w:rsid w:val="00665993"/>
    <w:rsid w:val="006661A6"/>
    <w:rsid w:val="00666547"/>
    <w:rsid w:val="006674B1"/>
    <w:rsid w:val="006676CA"/>
    <w:rsid w:val="006679BE"/>
    <w:rsid w:val="00670412"/>
    <w:rsid w:val="006708DC"/>
    <w:rsid w:val="0067112A"/>
    <w:rsid w:val="0067423C"/>
    <w:rsid w:val="006742B9"/>
    <w:rsid w:val="00674BBE"/>
    <w:rsid w:val="006750F6"/>
    <w:rsid w:val="006759DE"/>
    <w:rsid w:val="0067698E"/>
    <w:rsid w:val="00677FE6"/>
    <w:rsid w:val="00680BFF"/>
    <w:rsid w:val="00680D88"/>
    <w:rsid w:val="006813BA"/>
    <w:rsid w:val="0068213C"/>
    <w:rsid w:val="006832BD"/>
    <w:rsid w:val="00683A1D"/>
    <w:rsid w:val="00683E08"/>
    <w:rsid w:val="0068477D"/>
    <w:rsid w:val="00684C9E"/>
    <w:rsid w:val="00684F12"/>
    <w:rsid w:val="006850D4"/>
    <w:rsid w:val="006852E4"/>
    <w:rsid w:val="0068561C"/>
    <w:rsid w:val="00685B59"/>
    <w:rsid w:val="0068744D"/>
    <w:rsid w:val="0068745C"/>
    <w:rsid w:val="0068763D"/>
    <w:rsid w:val="00687E06"/>
    <w:rsid w:val="006901C5"/>
    <w:rsid w:val="0069389B"/>
    <w:rsid w:val="0069493A"/>
    <w:rsid w:val="0069589A"/>
    <w:rsid w:val="00696CB8"/>
    <w:rsid w:val="00696CEF"/>
    <w:rsid w:val="00697079"/>
    <w:rsid w:val="006977FA"/>
    <w:rsid w:val="00697D36"/>
    <w:rsid w:val="006A121F"/>
    <w:rsid w:val="006A1537"/>
    <w:rsid w:val="006A289E"/>
    <w:rsid w:val="006A2F14"/>
    <w:rsid w:val="006A340F"/>
    <w:rsid w:val="006A3E92"/>
    <w:rsid w:val="006A43A2"/>
    <w:rsid w:val="006A66CF"/>
    <w:rsid w:val="006A7226"/>
    <w:rsid w:val="006A743A"/>
    <w:rsid w:val="006A762F"/>
    <w:rsid w:val="006B07C5"/>
    <w:rsid w:val="006B11A7"/>
    <w:rsid w:val="006B1D57"/>
    <w:rsid w:val="006B24D7"/>
    <w:rsid w:val="006B24F1"/>
    <w:rsid w:val="006B2DCC"/>
    <w:rsid w:val="006B2E63"/>
    <w:rsid w:val="006B302B"/>
    <w:rsid w:val="006B31BF"/>
    <w:rsid w:val="006B32CD"/>
    <w:rsid w:val="006B5CCB"/>
    <w:rsid w:val="006B6DD1"/>
    <w:rsid w:val="006C0080"/>
    <w:rsid w:val="006C09E8"/>
    <w:rsid w:val="006C0D31"/>
    <w:rsid w:val="006C1287"/>
    <w:rsid w:val="006C1D36"/>
    <w:rsid w:val="006C2AEF"/>
    <w:rsid w:val="006C2EDE"/>
    <w:rsid w:val="006C4956"/>
    <w:rsid w:val="006C5830"/>
    <w:rsid w:val="006C58FE"/>
    <w:rsid w:val="006C596D"/>
    <w:rsid w:val="006C62FF"/>
    <w:rsid w:val="006C6A6B"/>
    <w:rsid w:val="006D03F3"/>
    <w:rsid w:val="006D0537"/>
    <w:rsid w:val="006D08E6"/>
    <w:rsid w:val="006D09E7"/>
    <w:rsid w:val="006D10C3"/>
    <w:rsid w:val="006D1DB8"/>
    <w:rsid w:val="006D258E"/>
    <w:rsid w:val="006D3FC9"/>
    <w:rsid w:val="006D4425"/>
    <w:rsid w:val="006D70FF"/>
    <w:rsid w:val="006E04BF"/>
    <w:rsid w:val="006E0939"/>
    <w:rsid w:val="006E0D2F"/>
    <w:rsid w:val="006E25E1"/>
    <w:rsid w:val="006E2BA1"/>
    <w:rsid w:val="006E2CB3"/>
    <w:rsid w:val="006E2FDE"/>
    <w:rsid w:val="006E3106"/>
    <w:rsid w:val="006E6247"/>
    <w:rsid w:val="006E664C"/>
    <w:rsid w:val="006E6A51"/>
    <w:rsid w:val="006E73AE"/>
    <w:rsid w:val="006F060C"/>
    <w:rsid w:val="006F0D5B"/>
    <w:rsid w:val="006F214C"/>
    <w:rsid w:val="006F21DB"/>
    <w:rsid w:val="006F30DD"/>
    <w:rsid w:val="006F3401"/>
    <w:rsid w:val="006F604E"/>
    <w:rsid w:val="006F6BD9"/>
    <w:rsid w:val="006F6CB8"/>
    <w:rsid w:val="006F74B1"/>
    <w:rsid w:val="006F7698"/>
    <w:rsid w:val="006F7B70"/>
    <w:rsid w:val="006F7BE7"/>
    <w:rsid w:val="006F7CCB"/>
    <w:rsid w:val="007000C9"/>
    <w:rsid w:val="0070072E"/>
    <w:rsid w:val="00700931"/>
    <w:rsid w:val="00700C8A"/>
    <w:rsid w:val="00701D97"/>
    <w:rsid w:val="0070261F"/>
    <w:rsid w:val="0070632B"/>
    <w:rsid w:val="007064B1"/>
    <w:rsid w:val="007073BF"/>
    <w:rsid w:val="00707426"/>
    <w:rsid w:val="007076B9"/>
    <w:rsid w:val="00707D7B"/>
    <w:rsid w:val="00707F70"/>
    <w:rsid w:val="00707FC8"/>
    <w:rsid w:val="0071001A"/>
    <w:rsid w:val="00710A62"/>
    <w:rsid w:val="00711244"/>
    <w:rsid w:val="007126D1"/>
    <w:rsid w:val="00712DAF"/>
    <w:rsid w:val="00713A85"/>
    <w:rsid w:val="00713C2D"/>
    <w:rsid w:val="0071432A"/>
    <w:rsid w:val="0071459B"/>
    <w:rsid w:val="00715D79"/>
    <w:rsid w:val="00716482"/>
    <w:rsid w:val="007164E6"/>
    <w:rsid w:val="00716558"/>
    <w:rsid w:val="007174DF"/>
    <w:rsid w:val="007212A2"/>
    <w:rsid w:val="007213D0"/>
    <w:rsid w:val="007220A1"/>
    <w:rsid w:val="007222C6"/>
    <w:rsid w:val="007228BA"/>
    <w:rsid w:val="007232AE"/>
    <w:rsid w:val="007248DD"/>
    <w:rsid w:val="00725913"/>
    <w:rsid w:val="00726758"/>
    <w:rsid w:val="00727AF3"/>
    <w:rsid w:val="00727C6D"/>
    <w:rsid w:val="00730208"/>
    <w:rsid w:val="00730C0B"/>
    <w:rsid w:val="00733290"/>
    <w:rsid w:val="00733652"/>
    <w:rsid w:val="0073439C"/>
    <w:rsid w:val="00734692"/>
    <w:rsid w:val="0073615C"/>
    <w:rsid w:val="007368A5"/>
    <w:rsid w:val="00737AC4"/>
    <w:rsid w:val="007417EF"/>
    <w:rsid w:val="007432AA"/>
    <w:rsid w:val="00744553"/>
    <w:rsid w:val="00745EB8"/>
    <w:rsid w:val="007461E6"/>
    <w:rsid w:val="0074627A"/>
    <w:rsid w:val="00747079"/>
    <w:rsid w:val="00747CFE"/>
    <w:rsid w:val="00751015"/>
    <w:rsid w:val="007513AB"/>
    <w:rsid w:val="0075156E"/>
    <w:rsid w:val="00751C80"/>
    <w:rsid w:val="00752266"/>
    <w:rsid w:val="00752868"/>
    <w:rsid w:val="0075344C"/>
    <w:rsid w:val="00753477"/>
    <w:rsid w:val="00753A44"/>
    <w:rsid w:val="00754875"/>
    <w:rsid w:val="00754979"/>
    <w:rsid w:val="00754BBF"/>
    <w:rsid w:val="00756C8A"/>
    <w:rsid w:val="0076024B"/>
    <w:rsid w:val="007616B8"/>
    <w:rsid w:val="007619ED"/>
    <w:rsid w:val="00761B16"/>
    <w:rsid w:val="00761D01"/>
    <w:rsid w:val="00761D5D"/>
    <w:rsid w:val="0076261D"/>
    <w:rsid w:val="007629B4"/>
    <w:rsid w:val="00762C11"/>
    <w:rsid w:val="007638AF"/>
    <w:rsid w:val="00763E98"/>
    <w:rsid w:val="00764AC9"/>
    <w:rsid w:val="007650FA"/>
    <w:rsid w:val="0076550A"/>
    <w:rsid w:val="00766B31"/>
    <w:rsid w:val="0076748E"/>
    <w:rsid w:val="007676C1"/>
    <w:rsid w:val="00767A27"/>
    <w:rsid w:val="00770CF2"/>
    <w:rsid w:val="0077165D"/>
    <w:rsid w:val="007716B9"/>
    <w:rsid w:val="0077254A"/>
    <w:rsid w:val="00772E84"/>
    <w:rsid w:val="00773BDF"/>
    <w:rsid w:val="0077439C"/>
    <w:rsid w:val="00775357"/>
    <w:rsid w:val="00775932"/>
    <w:rsid w:val="007777B0"/>
    <w:rsid w:val="00780D5F"/>
    <w:rsid w:val="00780FFD"/>
    <w:rsid w:val="00781354"/>
    <w:rsid w:val="00781B6F"/>
    <w:rsid w:val="0078242D"/>
    <w:rsid w:val="0078321A"/>
    <w:rsid w:val="00785963"/>
    <w:rsid w:val="00785CFF"/>
    <w:rsid w:val="0078640B"/>
    <w:rsid w:val="0078699D"/>
    <w:rsid w:val="00786A8E"/>
    <w:rsid w:val="0079012D"/>
    <w:rsid w:val="00790546"/>
    <w:rsid w:val="00790905"/>
    <w:rsid w:val="007911CB"/>
    <w:rsid w:val="007911F9"/>
    <w:rsid w:val="007913FE"/>
    <w:rsid w:val="00791B6D"/>
    <w:rsid w:val="00791F1C"/>
    <w:rsid w:val="00792680"/>
    <w:rsid w:val="00793A4A"/>
    <w:rsid w:val="007947F0"/>
    <w:rsid w:val="007971B7"/>
    <w:rsid w:val="0079748A"/>
    <w:rsid w:val="007A0631"/>
    <w:rsid w:val="007A0E44"/>
    <w:rsid w:val="007A0E47"/>
    <w:rsid w:val="007A205A"/>
    <w:rsid w:val="007A20D9"/>
    <w:rsid w:val="007A3156"/>
    <w:rsid w:val="007A35EB"/>
    <w:rsid w:val="007A5C54"/>
    <w:rsid w:val="007A69A3"/>
    <w:rsid w:val="007A6D59"/>
    <w:rsid w:val="007A7764"/>
    <w:rsid w:val="007A7AD8"/>
    <w:rsid w:val="007B1E11"/>
    <w:rsid w:val="007B2B5B"/>
    <w:rsid w:val="007B3886"/>
    <w:rsid w:val="007B39CA"/>
    <w:rsid w:val="007B4D70"/>
    <w:rsid w:val="007B5237"/>
    <w:rsid w:val="007B5A50"/>
    <w:rsid w:val="007B5AB2"/>
    <w:rsid w:val="007B77FC"/>
    <w:rsid w:val="007C01B9"/>
    <w:rsid w:val="007C256E"/>
    <w:rsid w:val="007C2797"/>
    <w:rsid w:val="007C3692"/>
    <w:rsid w:val="007C3927"/>
    <w:rsid w:val="007C3CA8"/>
    <w:rsid w:val="007C40B5"/>
    <w:rsid w:val="007C480A"/>
    <w:rsid w:val="007C4A7D"/>
    <w:rsid w:val="007C5200"/>
    <w:rsid w:val="007C5841"/>
    <w:rsid w:val="007C62A1"/>
    <w:rsid w:val="007C6F50"/>
    <w:rsid w:val="007C6F87"/>
    <w:rsid w:val="007C76F6"/>
    <w:rsid w:val="007C7864"/>
    <w:rsid w:val="007C7A0C"/>
    <w:rsid w:val="007C7DC1"/>
    <w:rsid w:val="007D0BE6"/>
    <w:rsid w:val="007D0FC9"/>
    <w:rsid w:val="007D13FD"/>
    <w:rsid w:val="007D1800"/>
    <w:rsid w:val="007D2F13"/>
    <w:rsid w:val="007D30B6"/>
    <w:rsid w:val="007D3F3B"/>
    <w:rsid w:val="007D475B"/>
    <w:rsid w:val="007D4C35"/>
    <w:rsid w:val="007D5789"/>
    <w:rsid w:val="007D5EE4"/>
    <w:rsid w:val="007D5FD4"/>
    <w:rsid w:val="007D6162"/>
    <w:rsid w:val="007D6318"/>
    <w:rsid w:val="007D6483"/>
    <w:rsid w:val="007D67A2"/>
    <w:rsid w:val="007D7D5F"/>
    <w:rsid w:val="007E0688"/>
    <w:rsid w:val="007E077C"/>
    <w:rsid w:val="007E092F"/>
    <w:rsid w:val="007E0D14"/>
    <w:rsid w:val="007E12B7"/>
    <w:rsid w:val="007E130F"/>
    <w:rsid w:val="007E29F5"/>
    <w:rsid w:val="007E2BE0"/>
    <w:rsid w:val="007E323B"/>
    <w:rsid w:val="007E5CD8"/>
    <w:rsid w:val="007E616E"/>
    <w:rsid w:val="007E617D"/>
    <w:rsid w:val="007E629D"/>
    <w:rsid w:val="007E658A"/>
    <w:rsid w:val="007F0403"/>
    <w:rsid w:val="007F17FE"/>
    <w:rsid w:val="007F2934"/>
    <w:rsid w:val="007F2B02"/>
    <w:rsid w:val="007F31F8"/>
    <w:rsid w:val="007F32FE"/>
    <w:rsid w:val="007F3AA2"/>
    <w:rsid w:val="007F4752"/>
    <w:rsid w:val="007F4F12"/>
    <w:rsid w:val="007F5854"/>
    <w:rsid w:val="007F5B5B"/>
    <w:rsid w:val="007F7334"/>
    <w:rsid w:val="007F7AD8"/>
    <w:rsid w:val="00800BA5"/>
    <w:rsid w:val="008010D1"/>
    <w:rsid w:val="00801160"/>
    <w:rsid w:val="0080167E"/>
    <w:rsid w:val="0080230F"/>
    <w:rsid w:val="00803745"/>
    <w:rsid w:val="008040A1"/>
    <w:rsid w:val="00804331"/>
    <w:rsid w:val="008043A0"/>
    <w:rsid w:val="00805547"/>
    <w:rsid w:val="00806359"/>
    <w:rsid w:val="00810586"/>
    <w:rsid w:val="008115DB"/>
    <w:rsid w:val="008126CD"/>
    <w:rsid w:val="008129D9"/>
    <w:rsid w:val="00813137"/>
    <w:rsid w:val="00813384"/>
    <w:rsid w:val="00813665"/>
    <w:rsid w:val="00813ED0"/>
    <w:rsid w:val="0081413A"/>
    <w:rsid w:val="008151B2"/>
    <w:rsid w:val="00815600"/>
    <w:rsid w:val="00815A3C"/>
    <w:rsid w:val="00816146"/>
    <w:rsid w:val="00816B18"/>
    <w:rsid w:val="00816D16"/>
    <w:rsid w:val="008174AE"/>
    <w:rsid w:val="00817C2C"/>
    <w:rsid w:val="00820392"/>
    <w:rsid w:val="00821BE6"/>
    <w:rsid w:val="00822428"/>
    <w:rsid w:val="00822A25"/>
    <w:rsid w:val="0082425F"/>
    <w:rsid w:val="00826089"/>
    <w:rsid w:val="0082705F"/>
    <w:rsid w:val="0082737C"/>
    <w:rsid w:val="0082739A"/>
    <w:rsid w:val="008305C1"/>
    <w:rsid w:val="0083193A"/>
    <w:rsid w:val="00831C02"/>
    <w:rsid w:val="00831EAD"/>
    <w:rsid w:val="00831F67"/>
    <w:rsid w:val="00832F41"/>
    <w:rsid w:val="00833A3F"/>
    <w:rsid w:val="00834164"/>
    <w:rsid w:val="0083433D"/>
    <w:rsid w:val="0083530C"/>
    <w:rsid w:val="008358A8"/>
    <w:rsid w:val="00835A10"/>
    <w:rsid w:val="00836B89"/>
    <w:rsid w:val="00836C8D"/>
    <w:rsid w:val="00840F0E"/>
    <w:rsid w:val="008415A0"/>
    <w:rsid w:val="00841B4A"/>
    <w:rsid w:val="00842758"/>
    <w:rsid w:val="00842CCC"/>
    <w:rsid w:val="0084400F"/>
    <w:rsid w:val="008443BC"/>
    <w:rsid w:val="00845565"/>
    <w:rsid w:val="00846EA2"/>
    <w:rsid w:val="0085020E"/>
    <w:rsid w:val="00850936"/>
    <w:rsid w:val="00850D2C"/>
    <w:rsid w:val="00851841"/>
    <w:rsid w:val="00851A27"/>
    <w:rsid w:val="00854067"/>
    <w:rsid w:val="008565AC"/>
    <w:rsid w:val="008569AA"/>
    <w:rsid w:val="00857965"/>
    <w:rsid w:val="008605D6"/>
    <w:rsid w:val="00860B22"/>
    <w:rsid w:val="008617E3"/>
    <w:rsid w:val="008618A0"/>
    <w:rsid w:val="0086328E"/>
    <w:rsid w:val="008632F2"/>
    <w:rsid w:val="0086348C"/>
    <w:rsid w:val="008635C4"/>
    <w:rsid w:val="008648E5"/>
    <w:rsid w:val="008653CF"/>
    <w:rsid w:val="00865738"/>
    <w:rsid w:val="00866C2A"/>
    <w:rsid w:val="00866D8E"/>
    <w:rsid w:val="008700F7"/>
    <w:rsid w:val="00870CEA"/>
    <w:rsid w:val="008721AA"/>
    <w:rsid w:val="00872EC2"/>
    <w:rsid w:val="008748A2"/>
    <w:rsid w:val="00875BE5"/>
    <w:rsid w:val="00876805"/>
    <w:rsid w:val="00876AE9"/>
    <w:rsid w:val="00877AC9"/>
    <w:rsid w:val="00880B39"/>
    <w:rsid w:val="00880F62"/>
    <w:rsid w:val="008831C3"/>
    <w:rsid w:val="008839A7"/>
    <w:rsid w:val="0088463E"/>
    <w:rsid w:val="008846BD"/>
    <w:rsid w:val="00884764"/>
    <w:rsid w:val="00885060"/>
    <w:rsid w:val="0088578E"/>
    <w:rsid w:val="0088799F"/>
    <w:rsid w:val="00887B65"/>
    <w:rsid w:val="0089182F"/>
    <w:rsid w:val="008948CF"/>
    <w:rsid w:val="00894DC5"/>
    <w:rsid w:val="00894DEF"/>
    <w:rsid w:val="00896787"/>
    <w:rsid w:val="00897A5F"/>
    <w:rsid w:val="008A0969"/>
    <w:rsid w:val="008A3115"/>
    <w:rsid w:val="008A33A4"/>
    <w:rsid w:val="008A36AF"/>
    <w:rsid w:val="008A392E"/>
    <w:rsid w:val="008A5C3A"/>
    <w:rsid w:val="008A5E5D"/>
    <w:rsid w:val="008A5E99"/>
    <w:rsid w:val="008A5F9C"/>
    <w:rsid w:val="008A688F"/>
    <w:rsid w:val="008A7B0D"/>
    <w:rsid w:val="008B0A51"/>
    <w:rsid w:val="008B1260"/>
    <w:rsid w:val="008B14F0"/>
    <w:rsid w:val="008B235C"/>
    <w:rsid w:val="008B277D"/>
    <w:rsid w:val="008B284F"/>
    <w:rsid w:val="008B32D0"/>
    <w:rsid w:val="008B3760"/>
    <w:rsid w:val="008B3960"/>
    <w:rsid w:val="008B4308"/>
    <w:rsid w:val="008B5049"/>
    <w:rsid w:val="008B52AA"/>
    <w:rsid w:val="008B55D7"/>
    <w:rsid w:val="008B622B"/>
    <w:rsid w:val="008B6C9D"/>
    <w:rsid w:val="008B6E2B"/>
    <w:rsid w:val="008B7C94"/>
    <w:rsid w:val="008B7EF2"/>
    <w:rsid w:val="008C0225"/>
    <w:rsid w:val="008C0F72"/>
    <w:rsid w:val="008C1251"/>
    <w:rsid w:val="008C1B83"/>
    <w:rsid w:val="008C22A6"/>
    <w:rsid w:val="008C2606"/>
    <w:rsid w:val="008C2972"/>
    <w:rsid w:val="008C3E32"/>
    <w:rsid w:val="008C4555"/>
    <w:rsid w:val="008C4895"/>
    <w:rsid w:val="008C4B11"/>
    <w:rsid w:val="008C53DF"/>
    <w:rsid w:val="008C5CEC"/>
    <w:rsid w:val="008C61F5"/>
    <w:rsid w:val="008D06A2"/>
    <w:rsid w:val="008D1302"/>
    <w:rsid w:val="008D2EFA"/>
    <w:rsid w:val="008D2F97"/>
    <w:rsid w:val="008D3A6A"/>
    <w:rsid w:val="008D3DBE"/>
    <w:rsid w:val="008D3E78"/>
    <w:rsid w:val="008D49E1"/>
    <w:rsid w:val="008D5AB9"/>
    <w:rsid w:val="008D6194"/>
    <w:rsid w:val="008D759C"/>
    <w:rsid w:val="008E1230"/>
    <w:rsid w:val="008E1DAB"/>
    <w:rsid w:val="008E3702"/>
    <w:rsid w:val="008E42DF"/>
    <w:rsid w:val="008E4B14"/>
    <w:rsid w:val="008E4D0E"/>
    <w:rsid w:val="008E4FA9"/>
    <w:rsid w:val="008E505A"/>
    <w:rsid w:val="008E6E13"/>
    <w:rsid w:val="008E73A1"/>
    <w:rsid w:val="008E7520"/>
    <w:rsid w:val="008E76E2"/>
    <w:rsid w:val="008E7AB5"/>
    <w:rsid w:val="008F46DF"/>
    <w:rsid w:val="008F4B75"/>
    <w:rsid w:val="008F5942"/>
    <w:rsid w:val="008F5D98"/>
    <w:rsid w:val="008F6183"/>
    <w:rsid w:val="008F6690"/>
    <w:rsid w:val="008F6C41"/>
    <w:rsid w:val="008F7805"/>
    <w:rsid w:val="008F7AA1"/>
    <w:rsid w:val="00901A2C"/>
    <w:rsid w:val="00901CD9"/>
    <w:rsid w:val="0090333E"/>
    <w:rsid w:val="009034DD"/>
    <w:rsid w:val="009048D1"/>
    <w:rsid w:val="009058D1"/>
    <w:rsid w:val="00905C31"/>
    <w:rsid w:val="00906069"/>
    <w:rsid w:val="0090647C"/>
    <w:rsid w:val="00906CC5"/>
    <w:rsid w:val="00906D7C"/>
    <w:rsid w:val="009073EB"/>
    <w:rsid w:val="00907A33"/>
    <w:rsid w:val="0091128E"/>
    <w:rsid w:val="00912171"/>
    <w:rsid w:val="00912208"/>
    <w:rsid w:val="0091293A"/>
    <w:rsid w:val="009135BA"/>
    <w:rsid w:val="00915B6D"/>
    <w:rsid w:val="009203FF"/>
    <w:rsid w:val="0092104E"/>
    <w:rsid w:val="00922E27"/>
    <w:rsid w:val="00922E43"/>
    <w:rsid w:val="00923335"/>
    <w:rsid w:val="009245F8"/>
    <w:rsid w:val="00926899"/>
    <w:rsid w:val="00926A0C"/>
    <w:rsid w:val="00930A4B"/>
    <w:rsid w:val="00930E57"/>
    <w:rsid w:val="009314AE"/>
    <w:rsid w:val="009315A3"/>
    <w:rsid w:val="00931E4A"/>
    <w:rsid w:val="009320F1"/>
    <w:rsid w:val="0093266E"/>
    <w:rsid w:val="0093366E"/>
    <w:rsid w:val="00933C73"/>
    <w:rsid w:val="00934C90"/>
    <w:rsid w:val="00934D28"/>
    <w:rsid w:val="00935320"/>
    <w:rsid w:val="009354CC"/>
    <w:rsid w:val="0093583B"/>
    <w:rsid w:val="009373BF"/>
    <w:rsid w:val="0093774F"/>
    <w:rsid w:val="00937AF9"/>
    <w:rsid w:val="009410CC"/>
    <w:rsid w:val="00941809"/>
    <w:rsid w:val="00942753"/>
    <w:rsid w:val="00942CC8"/>
    <w:rsid w:val="0094362E"/>
    <w:rsid w:val="00943E01"/>
    <w:rsid w:val="00943E03"/>
    <w:rsid w:val="00944647"/>
    <w:rsid w:val="00945AD1"/>
    <w:rsid w:val="00946C76"/>
    <w:rsid w:val="00946FA1"/>
    <w:rsid w:val="00947384"/>
    <w:rsid w:val="00947660"/>
    <w:rsid w:val="009478BC"/>
    <w:rsid w:val="009516AA"/>
    <w:rsid w:val="00951AA7"/>
    <w:rsid w:val="00953032"/>
    <w:rsid w:val="009533B2"/>
    <w:rsid w:val="00953E62"/>
    <w:rsid w:val="00954178"/>
    <w:rsid w:val="0095453B"/>
    <w:rsid w:val="0095481B"/>
    <w:rsid w:val="00954E3C"/>
    <w:rsid w:val="0095530F"/>
    <w:rsid w:val="00955560"/>
    <w:rsid w:val="00956837"/>
    <w:rsid w:val="00956F77"/>
    <w:rsid w:val="0096070E"/>
    <w:rsid w:val="00961C8D"/>
    <w:rsid w:val="00961C98"/>
    <w:rsid w:val="00961FDB"/>
    <w:rsid w:val="0096316E"/>
    <w:rsid w:val="009634F5"/>
    <w:rsid w:val="00963BDD"/>
    <w:rsid w:val="009643B7"/>
    <w:rsid w:val="009644DD"/>
    <w:rsid w:val="0096570C"/>
    <w:rsid w:val="00966C11"/>
    <w:rsid w:val="0096739E"/>
    <w:rsid w:val="00967F68"/>
    <w:rsid w:val="009705ED"/>
    <w:rsid w:val="00970A86"/>
    <w:rsid w:val="00971F91"/>
    <w:rsid w:val="00972165"/>
    <w:rsid w:val="009726C0"/>
    <w:rsid w:val="00973D87"/>
    <w:rsid w:val="00974222"/>
    <w:rsid w:val="00974712"/>
    <w:rsid w:val="009748DD"/>
    <w:rsid w:val="00975D0F"/>
    <w:rsid w:val="00976B61"/>
    <w:rsid w:val="00976BFB"/>
    <w:rsid w:val="0097769C"/>
    <w:rsid w:val="00980E75"/>
    <w:rsid w:val="0098151E"/>
    <w:rsid w:val="009822EE"/>
    <w:rsid w:val="00982C69"/>
    <w:rsid w:val="0098359E"/>
    <w:rsid w:val="0098415E"/>
    <w:rsid w:val="0098426D"/>
    <w:rsid w:val="009847CB"/>
    <w:rsid w:val="009852C2"/>
    <w:rsid w:val="00985D96"/>
    <w:rsid w:val="00985E0C"/>
    <w:rsid w:val="0098661B"/>
    <w:rsid w:val="00986C20"/>
    <w:rsid w:val="009870F8"/>
    <w:rsid w:val="009872A9"/>
    <w:rsid w:val="00987403"/>
    <w:rsid w:val="00987759"/>
    <w:rsid w:val="00990A05"/>
    <w:rsid w:val="00990E10"/>
    <w:rsid w:val="0099112E"/>
    <w:rsid w:val="0099157D"/>
    <w:rsid w:val="00991902"/>
    <w:rsid w:val="00991B51"/>
    <w:rsid w:val="00991FBF"/>
    <w:rsid w:val="009929C4"/>
    <w:rsid w:val="009936FA"/>
    <w:rsid w:val="00993996"/>
    <w:rsid w:val="00994340"/>
    <w:rsid w:val="009957AA"/>
    <w:rsid w:val="00995A9E"/>
    <w:rsid w:val="00995B96"/>
    <w:rsid w:val="00995F18"/>
    <w:rsid w:val="009A0DE1"/>
    <w:rsid w:val="009A0E68"/>
    <w:rsid w:val="009A0F51"/>
    <w:rsid w:val="009A10D8"/>
    <w:rsid w:val="009A1403"/>
    <w:rsid w:val="009A14D8"/>
    <w:rsid w:val="009A1647"/>
    <w:rsid w:val="009A386A"/>
    <w:rsid w:val="009A44FE"/>
    <w:rsid w:val="009A5E78"/>
    <w:rsid w:val="009A5F89"/>
    <w:rsid w:val="009A5FBD"/>
    <w:rsid w:val="009B0BBA"/>
    <w:rsid w:val="009B15BD"/>
    <w:rsid w:val="009B17BE"/>
    <w:rsid w:val="009B1EAF"/>
    <w:rsid w:val="009B2EA9"/>
    <w:rsid w:val="009B342B"/>
    <w:rsid w:val="009B3497"/>
    <w:rsid w:val="009B34DB"/>
    <w:rsid w:val="009B418B"/>
    <w:rsid w:val="009B59F2"/>
    <w:rsid w:val="009B5C9D"/>
    <w:rsid w:val="009B5D49"/>
    <w:rsid w:val="009B6621"/>
    <w:rsid w:val="009C03BB"/>
    <w:rsid w:val="009C0871"/>
    <w:rsid w:val="009C0952"/>
    <w:rsid w:val="009C0C23"/>
    <w:rsid w:val="009C3D4E"/>
    <w:rsid w:val="009C49E3"/>
    <w:rsid w:val="009C5A75"/>
    <w:rsid w:val="009C64C9"/>
    <w:rsid w:val="009D0833"/>
    <w:rsid w:val="009D1A5D"/>
    <w:rsid w:val="009D1FFF"/>
    <w:rsid w:val="009D301A"/>
    <w:rsid w:val="009D35F7"/>
    <w:rsid w:val="009D3A2B"/>
    <w:rsid w:val="009D4E8B"/>
    <w:rsid w:val="009D5069"/>
    <w:rsid w:val="009D68D2"/>
    <w:rsid w:val="009D68E6"/>
    <w:rsid w:val="009D7034"/>
    <w:rsid w:val="009D7492"/>
    <w:rsid w:val="009D7D24"/>
    <w:rsid w:val="009E0AB3"/>
    <w:rsid w:val="009E0DCB"/>
    <w:rsid w:val="009E192E"/>
    <w:rsid w:val="009E1E1D"/>
    <w:rsid w:val="009E2EAE"/>
    <w:rsid w:val="009E3BD9"/>
    <w:rsid w:val="009E5C26"/>
    <w:rsid w:val="009E668C"/>
    <w:rsid w:val="009E7A07"/>
    <w:rsid w:val="009E7B66"/>
    <w:rsid w:val="009F47CD"/>
    <w:rsid w:val="009F50A8"/>
    <w:rsid w:val="009F688F"/>
    <w:rsid w:val="00A00073"/>
    <w:rsid w:val="00A003BE"/>
    <w:rsid w:val="00A00BD1"/>
    <w:rsid w:val="00A020CB"/>
    <w:rsid w:val="00A0522B"/>
    <w:rsid w:val="00A05DE5"/>
    <w:rsid w:val="00A0601C"/>
    <w:rsid w:val="00A0649B"/>
    <w:rsid w:val="00A102DF"/>
    <w:rsid w:val="00A10301"/>
    <w:rsid w:val="00A15611"/>
    <w:rsid w:val="00A21066"/>
    <w:rsid w:val="00A23207"/>
    <w:rsid w:val="00A2376A"/>
    <w:rsid w:val="00A23808"/>
    <w:rsid w:val="00A23930"/>
    <w:rsid w:val="00A23AE5"/>
    <w:rsid w:val="00A27376"/>
    <w:rsid w:val="00A27443"/>
    <w:rsid w:val="00A3186A"/>
    <w:rsid w:val="00A31C1D"/>
    <w:rsid w:val="00A31CAB"/>
    <w:rsid w:val="00A31F56"/>
    <w:rsid w:val="00A32738"/>
    <w:rsid w:val="00A32CAA"/>
    <w:rsid w:val="00A332B6"/>
    <w:rsid w:val="00A3396E"/>
    <w:rsid w:val="00A3464F"/>
    <w:rsid w:val="00A3467E"/>
    <w:rsid w:val="00A349C8"/>
    <w:rsid w:val="00A34EC0"/>
    <w:rsid w:val="00A3512A"/>
    <w:rsid w:val="00A354CF"/>
    <w:rsid w:val="00A356A9"/>
    <w:rsid w:val="00A35881"/>
    <w:rsid w:val="00A35CD6"/>
    <w:rsid w:val="00A36269"/>
    <w:rsid w:val="00A365C5"/>
    <w:rsid w:val="00A404D6"/>
    <w:rsid w:val="00A415B4"/>
    <w:rsid w:val="00A422CC"/>
    <w:rsid w:val="00A428F6"/>
    <w:rsid w:val="00A42B2B"/>
    <w:rsid w:val="00A42CF1"/>
    <w:rsid w:val="00A42DC0"/>
    <w:rsid w:val="00A43DEC"/>
    <w:rsid w:val="00A44100"/>
    <w:rsid w:val="00A44455"/>
    <w:rsid w:val="00A45806"/>
    <w:rsid w:val="00A45A9E"/>
    <w:rsid w:val="00A46529"/>
    <w:rsid w:val="00A479E4"/>
    <w:rsid w:val="00A5086A"/>
    <w:rsid w:val="00A50AE8"/>
    <w:rsid w:val="00A50D4A"/>
    <w:rsid w:val="00A50FFD"/>
    <w:rsid w:val="00A512DB"/>
    <w:rsid w:val="00A52FD2"/>
    <w:rsid w:val="00A537CC"/>
    <w:rsid w:val="00A53922"/>
    <w:rsid w:val="00A54133"/>
    <w:rsid w:val="00A55339"/>
    <w:rsid w:val="00A560B3"/>
    <w:rsid w:val="00A56557"/>
    <w:rsid w:val="00A56610"/>
    <w:rsid w:val="00A569E1"/>
    <w:rsid w:val="00A5745C"/>
    <w:rsid w:val="00A609B5"/>
    <w:rsid w:val="00A6122E"/>
    <w:rsid w:val="00A61234"/>
    <w:rsid w:val="00A619D6"/>
    <w:rsid w:val="00A61BEB"/>
    <w:rsid w:val="00A61CBE"/>
    <w:rsid w:val="00A62315"/>
    <w:rsid w:val="00A629B9"/>
    <w:rsid w:val="00A64D10"/>
    <w:rsid w:val="00A64DE2"/>
    <w:rsid w:val="00A659F5"/>
    <w:rsid w:val="00A670B9"/>
    <w:rsid w:val="00A70108"/>
    <w:rsid w:val="00A70310"/>
    <w:rsid w:val="00A70F32"/>
    <w:rsid w:val="00A71964"/>
    <w:rsid w:val="00A72BCB"/>
    <w:rsid w:val="00A745F5"/>
    <w:rsid w:val="00A75197"/>
    <w:rsid w:val="00A75479"/>
    <w:rsid w:val="00A81C4C"/>
    <w:rsid w:val="00A82D18"/>
    <w:rsid w:val="00A85297"/>
    <w:rsid w:val="00A85F8F"/>
    <w:rsid w:val="00A86C94"/>
    <w:rsid w:val="00A87F98"/>
    <w:rsid w:val="00A907D9"/>
    <w:rsid w:val="00A910FD"/>
    <w:rsid w:val="00A91386"/>
    <w:rsid w:val="00A919EC"/>
    <w:rsid w:val="00A93543"/>
    <w:rsid w:val="00A9381D"/>
    <w:rsid w:val="00A94A74"/>
    <w:rsid w:val="00A9515E"/>
    <w:rsid w:val="00A95A13"/>
    <w:rsid w:val="00A9622B"/>
    <w:rsid w:val="00A969A0"/>
    <w:rsid w:val="00A96CCA"/>
    <w:rsid w:val="00A97AFA"/>
    <w:rsid w:val="00AA051D"/>
    <w:rsid w:val="00AA0B7E"/>
    <w:rsid w:val="00AA1AC4"/>
    <w:rsid w:val="00AA2EC9"/>
    <w:rsid w:val="00AA547D"/>
    <w:rsid w:val="00AA689C"/>
    <w:rsid w:val="00AA7CC7"/>
    <w:rsid w:val="00AB05EC"/>
    <w:rsid w:val="00AB088F"/>
    <w:rsid w:val="00AB0E16"/>
    <w:rsid w:val="00AB0E7E"/>
    <w:rsid w:val="00AB1593"/>
    <w:rsid w:val="00AB1A9C"/>
    <w:rsid w:val="00AB29B1"/>
    <w:rsid w:val="00AB2EF1"/>
    <w:rsid w:val="00AB2F9F"/>
    <w:rsid w:val="00AB386F"/>
    <w:rsid w:val="00AB506E"/>
    <w:rsid w:val="00AB5721"/>
    <w:rsid w:val="00AB5AB3"/>
    <w:rsid w:val="00AC05D3"/>
    <w:rsid w:val="00AC0A90"/>
    <w:rsid w:val="00AC34F3"/>
    <w:rsid w:val="00AC5345"/>
    <w:rsid w:val="00AC6BF7"/>
    <w:rsid w:val="00AC7234"/>
    <w:rsid w:val="00AD0DCA"/>
    <w:rsid w:val="00AD1677"/>
    <w:rsid w:val="00AD3540"/>
    <w:rsid w:val="00AD4015"/>
    <w:rsid w:val="00AD409D"/>
    <w:rsid w:val="00AD46AC"/>
    <w:rsid w:val="00AD6979"/>
    <w:rsid w:val="00AD6B25"/>
    <w:rsid w:val="00AD6D0B"/>
    <w:rsid w:val="00AD7012"/>
    <w:rsid w:val="00AD7C71"/>
    <w:rsid w:val="00AE00CF"/>
    <w:rsid w:val="00AE0BF7"/>
    <w:rsid w:val="00AE0F8D"/>
    <w:rsid w:val="00AE2CAD"/>
    <w:rsid w:val="00AE3E15"/>
    <w:rsid w:val="00AE3F3A"/>
    <w:rsid w:val="00AE3F97"/>
    <w:rsid w:val="00AE5EF3"/>
    <w:rsid w:val="00AF00D1"/>
    <w:rsid w:val="00AF03F1"/>
    <w:rsid w:val="00AF0E1A"/>
    <w:rsid w:val="00AF1098"/>
    <w:rsid w:val="00AF120B"/>
    <w:rsid w:val="00AF127D"/>
    <w:rsid w:val="00AF23AC"/>
    <w:rsid w:val="00AF2424"/>
    <w:rsid w:val="00AF2C25"/>
    <w:rsid w:val="00AF3B18"/>
    <w:rsid w:val="00AF3ED1"/>
    <w:rsid w:val="00AF4362"/>
    <w:rsid w:val="00AF4615"/>
    <w:rsid w:val="00AF67F6"/>
    <w:rsid w:val="00B00061"/>
    <w:rsid w:val="00B00D82"/>
    <w:rsid w:val="00B00DF7"/>
    <w:rsid w:val="00B01BE3"/>
    <w:rsid w:val="00B02DE3"/>
    <w:rsid w:val="00B02FBF"/>
    <w:rsid w:val="00B034BC"/>
    <w:rsid w:val="00B045FD"/>
    <w:rsid w:val="00B04706"/>
    <w:rsid w:val="00B05972"/>
    <w:rsid w:val="00B05BEF"/>
    <w:rsid w:val="00B06039"/>
    <w:rsid w:val="00B06377"/>
    <w:rsid w:val="00B0660F"/>
    <w:rsid w:val="00B06863"/>
    <w:rsid w:val="00B06931"/>
    <w:rsid w:val="00B06E34"/>
    <w:rsid w:val="00B1197A"/>
    <w:rsid w:val="00B11C9C"/>
    <w:rsid w:val="00B136D8"/>
    <w:rsid w:val="00B13C3C"/>
    <w:rsid w:val="00B14793"/>
    <w:rsid w:val="00B14CB6"/>
    <w:rsid w:val="00B15B8D"/>
    <w:rsid w:val="00B1727C"/>
    <w:rsid w:val="00B17F2E"/>
    <w:rsid w:val="00B205C8"/>
    <w:rsid w:val="00B21090"/>
    <w:rsid w:val="00B21606"/>
    <w:rsid w:val="00B21662"/>
    <w:rsid w:val="00B22732"/>
    <w:rsid w:val="00B242AA"/>
    <w:rsid w:val="00B2456E"/>
    <w:rsid w:val="00B24D64"/>
    <w:rsid w:val="00B25271"/>
    <w:rsid w:val="00B25B8F"/>
    <w:rsid w:val="00B26FF0"/>
    <w:rsid w:val="00B27296"/>
    <w:rsid w:val="00B27880"/>
    <w:rsid w:val="00B30B8C"/>
    <w:rsid w:val="00B31A39"/>
    <w:rsid w:val="00B31F31"/>
    <w:rsid w:val="00B32950"/>
    <w:rsid w:val="00B32E33"/>
    <w:rsid w:val="00B33155"/>
    <w:rsid w:val="00B335AD"/>
    <w:rsid w:val="00B33BF6"/>
    <w:rsid w:val="00B342FA"/>
    <w:rsid w:val="00B343E1"/>
    <w:rsid w:val="00B34FC8"/>
    <w:rsid w:val="00B34FE7"/>
    <w:rsid w:val="00B35F12"/>
    <w:rsid w:val="00B360F2"/>
    <w:rsid w:val="00B36BF6"/>
    <w:rsid w:val="00B377F0"/>
    <w:rsid w:val="00B41E1D"/>
    <w:rsid w:val="00B42582"/>
    <w:rsid w:val="00B4276B"/>
    <w:rsid w:val="00B42790"/>
    <w:rsid w:val="00B42C14"/>
    <w:rsid w:val="00B43921"/>
    <w:rsid w:val="00B439AF"/>
    <w:rsid w:val="00B44289"/>
    <w:rsid w:val="00B44347"/>
    <w:rsid w:val="00B47857"/>
    <w:rsid w:val="00B502F5"/>
    <w:rsid w:val="00B50FFA"/>
    <w:rsid w:val="00B5197C"/>
    <w:rsid w:val="00B53549"/>
    <w:rsid w:val="00B5369E"/>
    <w:rsid w:val="00B55058"/>
    <w:rsid w:val="00B5514A"/>
    <w:rsid w:val="00B56FB8"/>
    <w:rsid w:val="00B57081"/>
    <w:rsid w:val="00B57457"/>
    <w:rsid w:val="00B57502"/>
    <w:rsid w:val="00B57DFA"/>
    <w:rsid w:val="00B60928"/>
    <w:rsid w:val="00B60D70"/>
    <w:rsid w:val="00B61180"/>
    <w:rsid w:val="00B61842"/>
    <w:rsid w:val="00B619BD"/>
    <w:rsid w:val="00B61DFF"/>
    <w:rsid w:val="00B61F7E"/>
    <w:rsid w:val="00B629DD"/>
    <w:rsid w:val="00B63242"/>
    <w:rsid w:val="00B6336C"/>
    <w:rsid w:val="00B635E9"/>
    <w:rsid w:val="00B636A5"/>
    <w:rsid w:val="00B646D2"/>
    <w:rsid w:val="00B64EBF"/>
    <w:rsid w:val="00B652F6"/>
    <w:rsid w:val="00B6613E"/>
    <w:rsid w:val="00B6783A"/>
    <w:rsid w:val="00B7029D"/>
    <w:rsid w:val="00B703B5"/>
    <w:rsid w:val="00B704A8"/>
    <w:rsid w:val="00B708A0"/>
    <w:rsid w:val="00B70C7F"/>
    <w:rsid w:val="00B713D1"/>
    <w:rsid w:val="00B71D8B"/>
    <w:rsid w:val="00B71DE9"/>
    <w:rsid w:val="00B72063"/>
    <w:rsid w:val="00B72D39"/>
    <w:rsid w:val="00B73A4C"/>
    <w:rsid w:val="00B73CE2"/>
    <w:rsid w:val="00B7441F"/>
    <w:rsid w:val="00B7561E"/>
    <w:rsid w:val="00B756DC"/>
    <w:rsid w:val="00B76E1B"/>
    <w:rsid w:val="00B773CD"/>
    <w:rsid w:val="00B80449"/>
    <w:rsid w:val="00B80A1B"/>
    <w:rsid w:val="00B8215F"/>
    <w:rsid w:val="00B82E2F"/>
    <w:rsid w:val="00B8377B"/>
    <w:rsid w:val="00B83868"/>
    <w:rsid w:val="00B84491"/>
    <w:rsid w:val="00B84961"/>
    <w:rsid w:val="00B85CEB"/>
    <w:rsid w:val="00B87367"/>
    <w:rsid w:val="00B873B2"/>
    <w:rsid w:val="00B87F0D"/>
    <w:rsid w:val="00B907F8"/>
    <w:rsid w:val="00B908CD"/>
    <w:rsid w:val="00B92949"/>
    <w:rsid w:val="00B94F20"/>
    <w:rsid w:val="00B95395"/>
    <w:rsid w:val="00B95C31"/>
    <w:rsid w:val="00B9626F"/>
    <w:rsid w:val="00B9642C"/>
    <w:rsid w:val="00B96C8E"/>
    <w:rsid w:val="00B96F0E"/>
    <w:rsid w:val="00B97C97"/>
    <w:rsid w:val="00B97E7F"/>
    <w:rsid w:val="00BA0557"/>
    <w:rsid w:val="00BA1B50"/>
    <w:rsid w:val="00BA281B"/>
    <w:rsid w:val="00BA2A57"/>
    <w:rsid w:val="00BA2D99"/>
    <w:rsid w:val="00BA4797"/>
    <w:rsid w:val="00BA5401"/>
    <w:rsid w:val="00BA596A"/>
    <w:rsid w:val="00BA6D4E"/>
    <w:rsid w:val="00BB0CBD"/>
    <w:rsid w:val="00BB2346"/>
    <w:rsid w:val="00BB33F9"/>
    <w:rsid w:val="00BB3849"/>
    <w:rsid w:val="00BB3C57"/>
    <w:rsid w:val="00BB40A7"/>
    <w:rsid w:val="00BB491D"/>
    <w:rsid w:val="00BB4C1D"/>
    <w:rsid w:val="00BB60E9"/>
    <w:rsid w:val="00BB64DE"/>
    <w:rsid w:val="00BB6D82"/>
    <w:rsid w:val="00BC050F"/>
    <w:rsid w:val="00BC22D6"/>
    <w:rsid w:val="00BC4CEB"/>
    <w:rsid w:val="00BC5AD1"/>
    <w:rsid w:val="00BC6582"/>
    <w:rsid w:val="00BC76EC"/>
    <w:rsid w:val="00BC7AF7"/>
    <w:rsid w:val="00BD0FAF"/>
    <w:rsid w:val="00BD1008"/>
    <w:rsid w:val="00BD1243"/>
    <w:rsid w:val="00BD1D80"/>
    <w:rsid w:val="00BD2F19"/>
    <w:rsid w:val="00BD35D3"/>
    <w:rsid w:val="00BD3BA1"/>
    <w:rsid w:val="00BD5A44"/>
    <w:rsid w:val="00BD5C5E"/>
    <w:rsid w:val="00BD6C3F"/>
    <w:rsid w:val="00BD6DAB"/>
    <w:rsid w:val="00BD7356"/>
    <w:rsid w:val="00BD7B4B"/>
    <w:rsid w:val="00BE034A"/>
    <w:rsid w:val="00BE1802"/>
    <w:rsid w:val="00BE1B7D"/>
    <w:rsid w:val="00BE1D4C"/>
    <w:rsid w:val="00BE3591"/>
    <w:rsid w:val="00BE393C"/>
    <w:rsid w:val="00BE3ED4"/>
    <w:rsid w:val="00BE4321"/>
    <w:rsid w:val="00BE4ABC"/>
    <w:rsid w:val="00BE5A8A"/>
    <w:rsid w:val="00BE667C"/>
    <w:rsid w:val="00BE76E3"/>
    <w:rsid w:val="00BF01DC"/>
    <w:rsid w:val="00BF039B"/>
    <w:rsid w:val="00BF1556"/>
    <w:rsid w:val="00BF3CF8"/>
    <w:rsid w:val="00BF57D2"/>
    <w:rsid w:val="00BF5934"/>
    <w:rsid w:val="00BF710F"/>
    <w:rsid w:val="00BF75D6"/>
    <w:rsid w:val="00C00D62"/>
    <w:rsid w:val="00C00DA3"/>
    <w:rsid w:val="00C01642"/>
    <w:rsid w:val="00C01AAD"/>
    <w:rsid w:val="00C02370"/>
    <w:rsid w:val="00C028F8"/>
    <w:rsid w:val="00C0564B"/>
    <w:rsid w:val="00C05744"/>
    <w:rsid w:val="00C05EFE"/>
    <w:rsid w:val="00C07233"/>
    <w:rsid w:val="00C07EEF"/>
    <w:rsid w:val="00C10CBE"/>
    <w:rsid w:val="00C110C2"/>
    <w:rsid w:val="00C1204E"/>
    <w:rsid w:val="00C127A8"/>
    <w:rsid w:val="00C1389D"/>
    <w:rsid w:val="00C13A08"/>
    <w:rsid w:val="00C14355"/>
    <w:rsid w:val="00C1439D"/>
    <w:rsid w:val="00C15C59"/>
    <w:rsid w:val="00C15D01"/>
    <w:rsid w:val="00C1762F"/>
    <w:rsid w:val="00C17AA0"/>
    <w:rsid w:val="00C17BB4"/>
    <w:rsid w:val="00C20916"/>
    <w:rsid w:val="00C215AA"/>
    <w:rsid w:val="00C21AFD"/>
    <w:rsid w:val="00C22187"/>
    <w:rsid w:val="00C225B9"/>
    <w:rsid w:val="00C228DB"/>
    <w:rsid w:val="00C252FE"/>
    <w:rsid w:val="00C26197"/>
    <w:rsid w:val="00C267ED"/>
    <w:rsid w:val="00C31AB1"/>
    <w:rsid w:val="00C326A0"/>
    <w:rsid w:val="00C32E32"/>
    <w:rsid w:val="00C33C6D"/>
    <w:rsid w:val="00C33DF6"/>
    <w:rsid w:val="00C34740"/>
    <w:rsid w:val="00C34E37"/>
    <w:rsid w:val="00C35151"/>
    <w:rsid w:val="00C35EFD"/>
    <w:rsid w:val="00C37325"/>
    <w:rsid w:val="00C400F5"/>
    <w:rsid w:val="00C402D3"/>
    <w:rsid w:val="00C4124F"/>
    <w:rsid w:val="00C418CB"/>
    <w:rsid w:val="00C4226E"/>
    <w:rsid w:val="00C4390D"/>
    <w:rsid w:val="00C43B1B"/>
    <w:rsid w:val="00C43F4E"/>
    <w:rsid w:val="00C45AF1"/>
    <w:rsid w:val="00C46354"/>
    <w:rsid w:val="00C46376"/>
    <w:rsid w:val="00C46A16"/>
    <w:rsid w:val="00C46F1A"/>
    <w:rsid w:val="00C479BB"/>
    <w:rsid w:val="00C47EE8"/>
    <w:rsid w:val="00C506F9"/>
    <w:rsid w:val="00C50D18"/>
    <w:rsid w:val="00C5129F"/>
    <w:rsid w:val="00C51495"/>
    <w:rsid w:val="00C51621"/>
    <w:rsid w:val="00C53935"/>
    <w:rsid w:val="00C53D79"/>
    <w:rsid w:val="00C53FB9"/>
    <w:rsid w:val="00C54EA9"/>
    <w:rsid w:val="00C5551D"/>
    <w:rsid w:val="00C56694"/>
    <w:rsid w:val="00C567BA"/>
    <w:rsid w:val="00C56CBA"/>
    <w:rsid w:val="00C56ED9"/>
    <w:rsid w:val="00C5731B"/>
    <w:rsid w:val="00C602C1"/>
    <w:rsid w:val="00C604CE"/>
    <w:rsid w:val="00C619F3"/>
    <w:rsid w:val="00C62594"/>
    <w:rsid w:val="00C62695"/>
    <w:rsid w:val="00C626B8"/>
    <w:rsid w:val="00C662C4"/>
    <w:rsid w:val="00C663C2"/>
    <w:rsid w:val="00C67224"/>
    <w:rsid w:val="00C672BE"/>
    <w:rsid w:val="00C674C5"/>
    <w:rsid w:val="00C678A2"/>
    <w:rsid w:val="00C701ED"/>
    <w:rsid w:val="00C70459"/>
    <w:rsid w:val="00C728AE"/>
    <w:rsid w:val="00C73A75"/>
    <w:rsid w:val="00C73E9F"/>
    <w:rsid w:val="00C7400E"/>
    <w:rsid w:val="00C7479D"/>
    <w:rsid w:val="00C74A53"/>
    <w:rsid w:val="00C74AB4"/>
    <w:rsid w:val="00C74D38"/>
    <w:rsid w:val="00C75629"/>
    <w:rsid w:val="00C7604F"/>
    <w:rsid w:val="00C77257"/>
    <w:rsid w:val="00C773A6"/>
    <w:rsid w:val="00C774E0"/>
    <w:rsid w:val="00C77DE9"/>
    <w:rsid w:val="00C80E4A"/>
    <w:rsid w:val="00C81F41"/>
    <w:rsid w:val="00C81F4F"/>
    <w:rsid w:val="00C821D3"/>
    <w:rsid w:val="00C82708"/>
    <w:rsid w:val="00C83672"/>
    <w:rsid w:val="00C83A5E"/>
    <w:rsid w:val="00C83CB1"/>
    <w:rsid w:val="00C853EB"/>
    <w:rsid w:val="00C85D3A"/>
    <w:rsid w:val="00C871D2"/>
    <w:rsid w:val="00C87592"/>
    <w:rsid w:val="00C877CE"/>
    <w:rsid w:val="00C87DD7"/>
    <w:rsid w:val="00C902F3"/>
    <w:rsid w:val="00C907E3"/>
    <w:rsid w:val="00C91A9E"/>
    <w:rsid w:val="00C923C9"/>
    <w:rsid w:val="00C92F37"/>
    <w:rsid w:val="00C93517"/>
    <w:rsid w:val="00C93BD5"/>
    <w:rsid w:val="00C94480"/>
    <w:rsid w:val="00C94835"/>
    <w:rsid w:val="00C95081"/>
    <w:rsid w:val="00C955CB"/>
    <w:rsid w:val="00C96AA4"/>
    <w:rsid w:val="00C9794C"/>
    <w:rsid w:val="00C979B6"/>
    <w:rsid w:val="00CA02C8"/>
    <w:rsid w:val="00CA1C94"/>
    <w:rsid w:val="00CA1D9A"/>
    <w:rsid w:val="00CA23FC"/>
    <w:rsid w:val="00CA36FB"/>
    <w:rsid w:val="00CA377F"/>
    <w:rsid w:val="00CA3F5D"/>
    <w:rsid w:val="00CA4F4A"/>
    <w:rsid w:val="00CA75F0"/>
    <w:rsid w:val="00CA7F6A"/>
    <w:rsid w:val="00CB0357"/>
    <w:rsid w:val="00CB0DFB"/>
    <w:rsid w:val="00CB0E75"/>
    <w:rsid w:val="00CB16F0"/>
    <w:rsid w:val="00CB27DD"/>
    <w:rsid w:val="00CB2C1B"/>
    <w:rsid w:val="00CB307B"/>
    <w:rsid w:val="00CB3287"/>
    <w:rsid w:val="00CB382D"/>
    <w:rsid w:val="00CB3DBC"/>
    <w:rsid w:val="00CB3FB0"/>
    <w:rsid w:val="00CB6664"/>
    <w:rsid w:val="00CB6DEC"/>
    <w:rsid w:val="00CB7109"/>
    <w:rsid w:val="00CB71E4"/>
    <w:rsid w:val="00CB7299"/>
    <w:rsid w:val="00CB74A7"/>
    <w:rsid w:val="00CB7AF4"/>
    <w:rsid w:val="00CC012D"/>
    <w:rsid w:val="00CC028F"/>
    <w:rsid w:val="00CC1585"/>
    <w:rsid w:val="00CC19EA"/>
    <w:rsid w:val="00CC2AD0"/>
    <w:rsid w:val="00CC2E45"/>
    <w:rsid w:val="00CC3C15"/>
    <w:rsid w:val="00CC53D8"/>
    <w:rsid w:val="00CC6E12"/>
    <w:rsid w:val="00CC6EEC"/>
    <w:rsid w:val="00CD0D59"/>
    <w:rsid w:val="00CD3E48"/>
    <w:rsid w:val="00CD476F"/>
    <w:rsid w:val="00CD4A1B"/>
    <w:rsid w:val="00CD6238"/>
    <w:rsid w:val="00CD7426"/>
    <w:rsid w:val="00CE0048"/>
    <w:rsid w:val="00CE0601"/>
    <w:rsid w:val="00CE09E4"/>
    <w:rsid w:val="00CE0A4D"/>
    <w:rsid w:val="00CE0EF5"/>
    <w:rsid w:val="00CE1345"/>
    <w:rsid w:val="00CE1A5E"/>
    <w:rsid w:val="00CE1C9A"/>
    <w:rsid w:val="00CE28E0"/>
    <w:rsid w:val="00CE36CE"/>
    <w:rsid w:val="00CE3E1E"/>
    <w:rsid w:val="00CE4A1F"/>
    <w:rsid w:val="00CE7486"/>
    <w:rsid w:val="00CE7A64"/>
    <w:rsid w:val="00CF006B"/>
    <w:rsid w:val="00CF0074"/>
    <w:rsid w:val="00CF00D1"/>
    <w:rsid w:val="00CF1CD3"/>
    <w:rsid w:val="00CF2F23"/>
    <w:rsid w:val="00CF41D0"/>
    <w:rsid w:val="00CF4675"/>
    <w:rsid w:val="00CF48C5"/>
    <w:rsid w:val="00CF599F"/>
    <w:rsid w:val="00CF5C2B"/>
    <w:rsid w:val="00CF73F6"/>
    <w:rsid w:val="00CF78FF"/>
    <w:rsid w:val="00D005A1"/>
    <w:rsid w:val="00D00802"/>
    <w:rsid w:val="00D01CCA"/>
    <w:rsid w:val="00D0268C"/>
    <w:rsid w:val="00D02A72"/>
    <w:rsid w:val="00D03415"/>
    <w:rsid w:val="00D03BAF"/>
    <w:rsid w:val="00D04AA4"/>
    <w:rsid w:val="00D05640"/>
    <w:rsid w:val="00D058D3"/>
    <w:rsid w:val="00D06F6B"/>
    <w:rsid w:val="00D107D2"/>
    <w:rsid w:val="00D1134C"/>
    <w:rsid w:val="00D11613"/>
    <w:rsid w:val="00D131ED"/>
    <w:rsid w:val="00D13733"/>
    <w:rsid w:val="00D14209"/>
    <w:rsid w:val="00D14C10"/>
    <w:rsid w:val="00D14C12"/>
    <w:rsid w:val="00D150DF"/>
    <w:rsid w:val="00D17037"/>
    <w:rsid w:val="00D17C07"/>
    <w:rsid w:val="00D200D7"/>
    <w:rsid w:val="00D21308"/>
    <w:rsid w:val="00D21E66"/>
    <w:rsid w:val="00D224FA"/>
    <w:rsid w:val="00D22E02"/>
    <w:rsid w:val="00D23C6B"/>
    <w:rsid w:val="00D24AF5"/>
    <w:rsid w:val="00D24C1D"/>
    <w:rsid w:val="00D252DA"/>
    <w:rsid w:val="00D25704"/>
    <w:rsid w:val="00D26255"/>
    <w:rsid w:val="00D2640B"/>
    <w:rsid w:val="00D26640"/>
    <w:rsid w:val="00D27957"/>
    <w:rsid w:val="00D27A62"/>
    <w:rsid w:val="00D3051A"/>
    <w:rsid w:val="00D32562"/>
    <w:rsid w:val="00D32D1B"/>
    <w:rsid w:val="00D32E09"/>
    <w:rsid w:val="00D343D2"/>
    <w:rsid w:val="00D345F6"/>
    <w:rsid w:val="00D34AD9"/>
    <w:rsid w:val="00D36A02"/>
    <w:rsid w:val="00D419E2"/>
    <w:rsid w:val="00D4304D"/>
    <w:rsid w:val="00D43725"/>
    <w:rsid w:val="00D44D7E"/>
    <w:rsid w:val="00D4742A"/>
    <w:rsid w:val="00D50540"/>
    <w:rsid w:val="00D51506"/>
    <w:rsid w:val="00D5165D"/>
    <w:rsid w:val="00D5165E"/>
    <w:rsid w:val="00D52439"/>
    <w:rsid w:val="00D52AF8"/>
    <w:rsid w:val="00D52CDE"/>
    <w:rsid w:val="00D543D6"/>
    <w:rsid w:val="00D5510B"/>
    <w:rsid w:val="00D553E1"/>
    <w:rsid w:val="00D564C0"/>
    <w:rsid w:val="00D56CE9"/>
    <w:rsid w:val="00D6179E"/>
    <w:rsid w:val="00D61E5D"/>
    <w:rsid w:val="00D64CC2"/>
    <w:rsid w:val="00D65F64"/>
    <w:rsid w:val="00D66BA6"/>
    <w:rsid w:val="00D6734C"/>
    <w:rsid w:val="00D70B33"/>
    <w:rsid w:val="00D72D70"/>
    <w:rsid w:val="00D73568"/>
    <w:rsid w:val="00D73BC9"/>
    <w:rsid w:val="00D75AE6"/>
    <w:rsid w:val="00D773DC"/>
    <w:rsid w:val="00D77CD0"/>
    <w:rsid w:val="00D77CF3"/>
    <w:rsid w:val="00D80290"/>
    <w:rsid w:val="00D809C5"/>
    <w:rsid w:val="00D80A65"/>
    <w:rsid w:val="00D80AA9"/>
    <w:rsid w:val="00D81A1F"/>
    <w:rsid w:val="00D81EC5"/>
    <w:rsid w:val="00D8270B"/>
    <w:rsid w:val="00D83F66"/>
    <w:rsid w:val="00D842B7"/>
    <w:rsid w:val="00D8488A"/>
    <w:rsid w:val="00D848E7"/>
    <w:rsid w:val="00D84953"/>
    <w:rsid w:val="00D84AC2"/>
    <w:rsid w:val="00D854F8"/>
    <w:rsid w:val="00D868E2"/>
    <w:rsid w:val="00D86932"/>
    <w:rsid w:val="00D86BAC"/>
    <w:rsid w:val="00D871A7"/>
    <w:rsid w:val="00D877BC"/>
    <w:rsid w:val="00D87A90"/>
    <w:rsid w:val="00D87ABE"/>
    <w:rsid w:val="00D87DF7"/>
    <w:rsid w:val="00D87FEA"/>
    <w:rsid w:val="00D9033D"/>
    <w:rsid w:val="00D906EA"/>
    <w:rsid w:val="00D90DBB"/>
    <w:rsid w:val="00D91C39"/>
    <w:rsid w:val="00D91CB3"/>
    <w:rsid w:val="00D91CCA"/>
    <w:rsid w:val="00D93B0D"/>
    <w:rsid w:val="00D93B4A"/>
    <w:rsid w:val="00D946A3"/>
    <w:rsid w:val="00D94ACB"/>
    <w:rsid w:val="00D956E9"/>
    <w:rsid w:val="00D963C9"/>
    <w:rsid w:val="00D96C15"/>
    <w:rsid w:val="00D977EF"/>
    <w:rsid w:val="00DA0461"/>
    <w:rsid w:val="00DA17CF"/>
    <w:rsid w:val="00DA284D"/>
    <w:rsid w:val="00DA3611"/>
    <w:rsid w:val="00DA3815"/>
    <w:rsid w:val="00DA422C"/>
    <w:rsid w:val="00DA4F41"/>
    <w:rsid w:val="00DA5071"/>
    <w:rsid w:val="00DA5877"/>
    <w:rsid w:val="00DA5BB3"/>
    <w:rsid w:val="00DA6217"/>
    <w:rsid w:val="00DA7307"/>
    <w:rsid w:val="00DA74E9"/>
    <w:rsid w:val="00DA7976"/>
    <w:rsid w:val="00DA7CAD"/>
    <w:rsid w:val="00DB06A8"/>
    <w:rsid w:val="00DB0B8E"/>
    <w:rsid w:val="00DB0BC5"/>
    <w:rsid w:val="00DB1693"/>
    <w:rsid w:val="00DB1E01"/>
    <w:rsid w:val="00DB2A01"/>
    <w:rsid w:val="00DB3B1B"/>
    <w:rsid w:val="00DB451F"/>
    <w:rsid w:val="00DB752F"/>
    <w:rsid w:val="00DC0B95"/>
    <w:rsid w:val="00DC1631"/>
    <w:rsid w:val="00DC1C13"/>
    <w:rsid w:val="00DC235A"/>
    <w:rsid w:val="00DC28B8"/>
    <w:rsid w:val="00DC2B16"/>
    <w:rsid w:val="00DC2D86"/>
    <w:rsid w:val="00DC3666"/>
    <w:rsid w:val="00DC3A19"/>
    <w:rsid w:val="00DC5214"/>
    <w:rsid w:val="00DC5539"/>
    <w:rsid w:val="00DC5871"/>
    <w:rsid w:val="00DC5C59"/>
    <w:rsid w:val="00DC618D"/>
    <w:rsid w:val="00DC6C3F"/>
    <w:rsid w:val="00DC7534"/>
    <w:rsid w:val="00DC7998"/>
    <w:rsid w:val="00DC7E61"/>
    <w:rsid w:val="00DD0AD3"/>
    <w:rsid w:val="00DD2BAE"/>
    <w:rsid w:val="00DD35B3"/>
    <w:rsid w:val="00DD3A39"/>
    <w:rsid w:val="00DD405D"/>
    <w:rsid w:val="00DD42F1"/>
    <w:rsid w:val="00DD4CE1"/>
    <w:rsid w:val="00DD7EB9"/>
    <w:rsid w:val="00DE0919"/>
    <w:rsid w:val="00DE0E9E"/>
    <w:rsid w:val="00DE1005"/>
    <w:rsid w:val="00DE1227"/>
    <w:rsid w:val="00DE26B4"/>
    <w:rsid w:val="00DE43EF"/>
    <w:rsid w:val="00DE454B"/>
    <w:rsid w:val="00DE458C"/>
    <w:rsid w:val="00DE5AE7"/>
    <w:rsid w:val="00DE765B"/>
    <w:rsid w:val="00DE7C8A"/>
    <w:rsid w:val="00DF00BC"/>
    <w:rsid w:val="00DF0709"/>
    <w:rsid w:val="00DF0F24"/>
    <w:rsid w:val="00DF1287"/>
    <w:rsid w:val="00DF17DA"/>
    <w:rsid w:val="00DF22CD"/>
    <w:rsid w:val="00DF22FD"/>
    <w:rsid w:val="00DF2820"/>
    <w:rsid w:val="00DF3326"/>
    <w:rsid w:val="00DF3511"/>
    <w:rsid w:val="00DF38AE"/>
    <w:rsid w:val="00DF4017"/>
    <w:rsid w:val="00DF5BD2"/>
    <w:rsid w:val="00E001C9"/>
    <w:rsid w:val="00E00673"/>
    <w:rsid w:val="00E0161B"/>
    <w:rsid w:val="00E030AA"/>
    <w:rsid w:val="00E04AAB"/>
    <w:rsid w:val="00E04E2B"/>
    <w:rsid w:val="00E04F10"/>
    <w:rsid w:val="00E06576"/>
    <w:rsid w:val="00E077FF"/>
    <w:rsid w:val="00E103A5"/>
    <w:rsid w:val="00E11434"/>
    <w:rsid w:val="00E12CA3"/>
    <w:rsid w:val="00E140F2"/>
    <w:rsid w:val="00E14233"/>
    <w:rsid w:val="00E14579"/>
    <w:rsid w:val="00E14D90"/>
    <w:rsid w:val="00E1516C"/>
    <w:rsid w:val="00E152D4"/>
    <w:rsid w:val="00E154A4"/>
    <w:rsid w:val="00E15E3F"/>
    <w:rsid w:val="00E15E50"/>
    <w:rsid w:val="00E165A8"/>
    <w:rsid w:val="00E20AEC"/>
    <w:rsid w:val="00E2125D"/>
    <w:rsid w:val="00E21410"/>
    <w:rsid w:val="00E21EAD"/>
    <w:rsid w:val="00E22431"/>
    <w:rsid w:val="00E22E62"/>
    <w:rsid w:val="00E2351C"/>
    <w:rsid w:val="00E25499"/>
    <w:rsid w:val="00E2596F"/>
    <w:rsid w:val="00E267FA"/>
    <w:rsid w:val="00E2680A"/>
    <w:rsid w:val="00E26AEF"/>
    <w:rsid w:val="00E26DF2"/>
    <w:rsid w:val="00E26F42"/>
    <w:rsid w:val="00E26F5D"/>
    <w:rsid w:val="00E26F69"/>
    <w:rsid w:val="00E2738D"/>
    <w:rsid w:val="00E2742C"/>
    <w:rsid w:val="00E2762E"/>
    <w:rsid w:val="00E2766A"/>
    <w:rsid w:val="00E300AF"/>
    <w:rsid w:val="00E30FC4"/>
    <w:rsid w:val="00E327BB"/>
    <w:rsid w:val="00E32904"/>
    <w:rsid w:val="00E34A3C"/>
    <w:rsid w:val="00E34E29"/>
    <w:rsid w:val="00E35BE4"/>
    <w:rsid w:val="00E37557"/>
    <w:rsid w:val="00E401B3"/>
    <w:rsid w:val="00E40FD5"/>
    <w:rsid w:val="00E415E9"/>
    <w:rsid w:val="00E4290B"/>
    <w:rsid w:val="00E42C33"/>
    <w:rsid w:val="00E446EC"/>
    <w:rsid w:val="00E4474C"/>
    <w:rsid w:val="00E45B12"/>
    <w:rsid w:val="00E45DC5"/>
    <w:rsid w:val="00E46557"/>
    <w:rsid w:val="00E50AF7"/>
    <w:rsid w:val="00E50CF1"/>
    <w:rsid w:val="00E5334F"/>
    <w:rsid w:val="00E544FF"/>
    <w:rsid w:val="00E54781"/>
    <w:rsid w:val="00E5568B"/>
    <w:rsid w:val="00E56E0B"/>
    <w:rsid w:val="00E57130"/>
    <w:rsid w:val="00E57509"/>
    <w:rsid w:val="00E602E5"/>
    <w:rsid w:val="00E60C9D"/>
    <w:rsid w:val="00E61908"/>
    <w:rsid w:val="00E6255B"/>
    <w:rsid w:val="00E629D4"/>
    <w:rsid w:val="00E62FB0"/>
    <w:rsid w:val="00E62FCB"/>
    <w:rsid w:val="00E644D6"/>
    <w:rsid w:val="00E65007"/>
    <w:rsid w:val="00E67DA2"/>
    <w:rsid w:val="00E67FA8"/>
    <w:rsid w:val="00E7018F"/>
    <w:rsid w:val="00E7180B"/>
    <w:rsid w:val="00E71AF2"/>
    <w:rsid w:val="00E7297C"/>
    <w:rsid w:val="00E7362D"/>
    <w:rsid w:val="00E73C86"/>
    <w:rsid w:val="00E74EB2"/>
    <w:rsid w:val="00E75466"/>
    <w:rsid w:val="00E762F9"/>
    <w:rsid w:val="00E76A60"/>
    <w:rsid w:val="00E771C3"/>
    <w:rsid w:val="00E77F4D"/>
    <w:rsid w:val="00E83C08"/>
    <w:rsid w:val="00E84D7D"/>
    <w:rsid w:val="00E853F9"/>
    <w:rsid w:val="00E85890"/>
    <w:rsid w:val="00E85A22"/>
    <w:rsid w:val="00E8643E"/>
    <w:rsid w:val="00E8767F"/>
    <w:rsid w:val="00E879F0"/>
    <w:rsid w:val="00E907A0"/>
    <w:rsid w:val="00E90D4C"/>
    <w:rsid w:val="00E92E2E"/>
    <w:rsid w:val="00E95C98"/>
    <w:rsid w:val="00E975F6"/>
    <w:rsid w:val="00EA18C0"/>
    <w:rsid w:val="00EA1BD3"/>
    <w:rsid w:val="00EA20DA"/>
    <w:rsid w:val="00EA2A8C"/>
    <w:rsid w:val="00EA306F"/>
    <w:rsid w:val="00EA3AC7"/>
    <w:rsid w:val="00EA405C"/>
    <w:rsid w:val="00EA47C6"/>
    <w:rsid w:val="00EA48E3"/>
    <w:rsid w:val="00EA56F0"/>
    <w:rsid w:val="00EA592B"/>
    <w:rsid w:val="00EA5CB8"/>
    <w:rsid w:val="00EA6016"/>
    <w:rsid w:val="00EA626B"/>
    <w:rsid w:val="00EA670C"/>
    <w:rsid w:val="00EA6B3E"/>
    <w:rsid w:val="00EA79A8"/>
    <w:rsid w:val="00EB0D5D"/>
    <w:rsid w:val="00EB1184"/>
    <w:rsid w:val="00EB1F5B"/>
    <w:rsid w:val="00EB232B"/>
    <w:rsid w:val="00EB279B"/>
    <w:rsid w:val="00EB3BD6"/>
    <w:rsid w:val="00EB5619"/>
    <w:rsid w:val="00EB6198"/>
    <w:rsid w:val="00EB6241"/>
    <w:rsid w:val="00EB625C"/>
    <w:rsid w:val="00EB66C0"/>
    <w:rsid w:val="00EC087B"/>
    <w:rsid w:val="00EC08F0"/>
    <w:rsid w:val="00EC0A64"/>
    <w:rsid w:val="00EC13AE"/>
    <w:rsid w:val="00EC1BCB"/>
    <w:rsid w:val="00EC2C65"/>
    <w:rsid w:val="00EC30C8"/>
    <w:rsid w:val="00EC402B"/>
    <w:rsid w:val="00EC484E"/>
    <w:rsid w:val="00EC489A"/>
    <w:rsid w:val="00EC51E4"/>
    <w:rsid w:val="00EC658A"/>
    <w:rsid w:val="00EC7442"/>
    <w:rsid w:val="00ED05C6"/>
    <w:rsid w:val="00ED17E4"/>
    <w:rsid w:val="00ED1E3D"/>
    <w:rsid w:val="00ED2090"/>
    <w:rsid w:val="00ED2917"/>
    <w:rsid w:val="00ED29F1"/>
    <w:rsid w:val="00ED2E85"/>
    <w:rsid w:val="00ED4A42"/>
    <w:rsid w:val="00ED4C13"/>
    <w:rsid w:val="00ED5D13"/>
    <w:rsid w:val="00ED5D34"/>
    <w:rsid w:val="00ED679C"/>
    <w:rsid w:val="00ED6D07"/>
    <w:rsid w:val="00ED6D15"/>
    <w:rsid w:val="00EE0B41"/>
    <w:rsid w:val="00EE2690"/>
    <w:rsid w:val="00EE34A3"/>
    <w:rsid w:val="00EE37E3"/>
    <w:rsid w:val="00EE517D"/>
    <w:rsid w:val="00EE54CD"/>
    <w:rsid w:val="00EE5B20"/>
    <w:rsid w:val="00EE5B64"/>
    <w:rsid w:val="00EE64F6"/>
    <w:rsid w:val="00EE71B8"/>
    <w:rsid w:val="00EE7C9B"/>
    <w:rsid w:val="00EF0A24"/>
    <w:rsid w:val="00EF1913"/>
    <w:rsid w:val="00EF2247"/>
    <w:rsid w:val="00EF2425"/>
    <w:rsid w:val="00EF2840"/>
    <w:rsid w:val="00EF30C5"/>
    <w:rsid w:val="00EF3D27"/>
    <w:rsid w:val="00EF49C8"/>
    <w:rsid w:val="00EF57EA"/>
    <w:rsid w:val="00EF78D7"/>
    <w:rsid w:val="00EF7E0E"/>
    <w:rsid w:val="00F0089B"/>
    <w:rsid w:val="00F01EF0"/>
    <w:rsid w:val="00F028C5"/>
    <w:rsid w:val="00F03A22"/>
    <w:rsid w:val="00F077D0"/>
    <w:rsid w:val="00F10FB7"/>
    <w:rsid w:val="00F12131"/>
    <w:rsid w:val="00F12E98"/>
    <w:rsid w:val="00F15A9A"/>
    <w:rsid w:val="00F1651E"/>
    <w:rsid w:val="00F20967"/>
    <w:rsid w:val="00F20F05"/>
    <w:rsid w:val="00F21CB0"/>
    <w:rsid w:val="00F224BB"/>
    <w:rsid w:val="00F22EAE"/>
    <w:rsid w:val="00F22EF8"/>
    <w:rsid w:val="00F22FF4"/>
    <w:rsid w:val="00F23414"/>
    <w:rsid w:val="00F239DC"/>
    <w:rsid w:val="00F23A99"/>
    <w:rsid w:val="00F23C6D"/>
    <w:rsid w:val="00F25122"/>
    <w:rsid w:val="00F2566D"/>
    <w:rsid w:val="00F260A4"/>
    <w:rsid w:val="00F2633D"/>
    <w:rsid w:val="00F265FC"/>
    <w:rsid w:val="00F269F9"/>
    <w:rsid w:val="00F27399"/>
    <w:rsid w:val="00F273A0"/>
    <w:rsid w:val="00F2778A"/>
    <w:rsid w:val="00F30453"/>
    <w:rsid w:val="00F31366"/>
    <w:rsid w:val="00F3174F"/>
    <w:rsid w:val="00F31FAD"/>
    <w:rsid w:val="00F31FD3"/>
    <w:rsid w:val="00F32CF6"/>
    <w:rsid w:val="00F34041"/>
    <w:rsid w:val="00F343B8"/>
    <w:rsid w:val="00F34EF4"/>
    <w:rsid w:val="00F35140"/>
    <w:rsid w:val="00F353F0"/>
    <w:rsid w:val="00F3765F"/>
    <w:rsid w:val="00F419A7"/>
    <w:rsid w:val="00F41B6C"/>
    <w:rsid w:val="00F423BE"/>
    <w:rsid w:val="00F428BE"/>
    <w:rsid w:val="00F42E3E"/>
    <w:rsid w:val="00F44073"/>
    <w:rsid w:val="00F45132"/>
    <w:rsid w:val="00F45FFF"/>
    <w:rsid w:val="00F463AE"/>
    <w:rsid w:val="00F50934"/>
    <w:rsid w:val="00F52274"/>
    <w:rsid w:val="00F525A3"/>
    <w:rsid w:val="00F52EFC"/>
    <w:rsid w:val="00F533EB"/>
    <w:rsid w:val="00F53572"/>
    <w:rsid w:val="00F53DE4"/>
    <w:rsid w:val="00F54AD3"/>
    <w:rsid w:val="00F55065"/>
    <w:rsid w:val="00F5526F"/>
    <w:rsid w:val="00F5599B"/>
    <w:rsid w:val="00F56577"/>
    <w:rsid w:val="00F5764B"/>
    <w:rsid w:val="00F60636"/>
    <w:rsid w:val="00F61790"/>
    <w:rsid w:val="00F61CE5"/>
    <w:rsid w:val="00F629A8"/>
    <w:rsid w:val="00F63360"/>
    <w:rsid w:val="00F636A5"/>
    <w:rsid w:val="00F638AC"/>
    <w:rsid w:val="00F64AE9"/>
    <w:rsid w:val="00F66838"/>
    <w:rsid w:val="00F7082C"/>
    <w:rsid w:val="00F70E8B"/>
    <w:rsid w:val="00F710FB"/>
    <w:rsid w:val="00F7152E"/>
    <w:rsid w:val="00F71DB4"/>
    <w:rsid w:val="00F722FC"/>
    <w:rsid w:val="00F72EF5"/>
    <w:rsid w:val="00F73861"/>
    <w:rsid w:val="00F73C5B"/>
    <w:rsid w:val="00F7544D"/>
    <w:rsid w:val="00F77ECF"/>
    <w:rsid w:val="00F80249"/>
    <w:rsid w:val="00F81DEB"/>
    <w:rsid w:val="00F82642"/>
    <w:rsid w:val="00F82B70"/>
    <w:rsid w:val="00F832C7"/>
    <w:rsid w:val="00F839C6"/>
    <w:rsid w:val="00F83A2C"/>
    <w:rsid w:val="00F843F8"/>
    <w:rsid w:val="00F84DA6"/>
    <w:rsid w:val="00F856F1"/>
    <w:rsid w:val="00F85731"/>
    <w:rsid w:val="00F85F87"/>
    <w:rsid w:val="00F868A1"/>
    <w:rsid w:val="00F86CED"/>
    <w:rsid w:val="00F86E74"/>
    <w:rsid w:val="00F873C4"/>
    <w:rsid w:val="00F8771F"/>
    <w:rsid w:val="00F87822"/>
    <w:rsid w:val="00F90B40"/>
    <w:rsid w:val="00F9273E"/>
    <w:rsid w:val="00F92C87"/>
    <w:rsid w:val="00F92D1C"/>
    <w:rsid w:val="00F9559F"/>
    <w:rsid w:val="00F95601"/>
    <w:rsid w:val="00F95DE1"/>
    <w:rsid w:val="00F96118"/>
    <w:rsid w:val="00F9649F"/>
    <w:rsid w:val="00FA0AAD"/>
    <w:rsid w:val="00FA0B55"/>
    <w:rsid w:val="00FA0FC4"/>
    <w:rsid w:val="00FA121A"/>
    <w:rsid w:val="00FA1FE8"/>
    <w:rsid w:val="00FA2BD3"/>
    <w:rsid w:val="00FA35F0"/>
    <w:rsid w:val="00FA44D5"/>
    <w:rsid w:val="00FA6966"/>
    <w:rsid w:val="00FA7DE7"/>
    <w:rsid w:val="00FA7E2D"/>
    <w:rsid w:val="00FB24ED"/>
    <w:rsid w:val="00FB2584"/>
    <w:rsid w:val="00FB3363"/>
    <w:rsid w:val="00FB3811"/>
    <w:rsid w:val="00FB38E9"/>
    <w:rsid w:val="00FB4ECB"/>
    <w:rsid w:val="00FB5992"/>
    <w:rsid w:val="00FB69E1"/>
    <w:rsid w:val="00FB7CBE"/>
    <w:rsid w:val="00FB7E69"/>
    <w:rsid w:val="00FC05DB"/>
    <w:rsid w:val="00FC095D"/>
    <w:rsid w:val="00FC127E"/>
    <w:rsid w:val="00FC1423"/>
    <w:rsid w:val="00FC4196"/>
    <w:rsid w:val="00FC4550"/>
    <w:rsid w:val="00FC4D01"/>
    <w:rsid w:val="00FC54FA"/>
    <w:rsid w:val="00FC5BBC"/>
    <w:rsid w:val="00FC5D7C"/>
    <w:rsid w:val="00FC63A9"/>
    <w:rsid w:val="00FC641D"/>
    <w:rsid w:val="00FC65DD"/>
    <w:rsid w:val="00FC6A46"/>
    <w:rsid w:val="00FC6B3A"/>
    <w:rsid w:val="00FC6EA7"/>
    <w:rsid w:val="00FD01CE"/>
    <w:rsid w:val="00FD068D"/>
    <w:rsid w:val="00FD0FC8"/>
    <w:rsid w:val="00FD0FD9"/>
    <w:rsid w:val="00FD1165"/>
    <w:rsid w:val="00FD1D6D"/>
    <w:rsid w:val="00FD1F06"/>
    <w:rsid w:val="00FD1F2C"/>
    <w:rsid w:val="00FD267A"/>
    <w:rsid w:val="00FD2872"/>
    <w:rsid w:val="00FD3286"/>
    <w:rsid w:val="00FD3301"/>
    <w:rsid w:val="00FD3975"/>
    <w:rsid w:val="00FD3F61"/>
    <w:rsid w:val="00FD4779"/>
    <w:rsid w:val="00FD6A6D"/>
    <w:rsid w:val="00FD6D8E"/>
    <w:rsid w:val="00FD6F24"/>
    <w:rsid w:val="00FD7301"/>
    <w:rsid w:val="00FD74CB"/>
    <w:rsid w:val="00FE0AF6"/>
    <w:rsid w:val="00FE1398"/>
    <w:rsid w:val="00FE13BC"/>
    <w:rsid w:val="00FE1490"/>
    <w:rsid w:val="00FE1BB1"/>
    <w:rsid w:val="00FE4C88"/>
    <w:rsid w:val="00FE514E"/>
    <w:rsid w:val="00FE5D20"/>
    <w:rsid w:val="00FE6B96"/>
    <w:rsid w:val="00FF03C1"/>
    <w:rsid w:val="00FF0BA3"/>
    <w:rsid w:val="00FF10DD"/>
    <w:rsid w:val="00FF1515"/>
    <w:rsid w:val="00FF1C5D"/>
    <w:rsid w:val="00FF2BA1"/>
    <w:rsid w:val="00FF2D08"/>
    <w:rsid w:val="00FF2DAB"/>
    <w:rsid w:val="00FF31A3"/>
    <w:rsid w:val="00FF31A6"/>
    <w:rsid w:val="00FF3C84"/>
    <w:rsid w:val="00FF55DD"/>
    <w:rsid w:val="00FF5621"/>
    <w:rsid w:val="00FF7160"/>
    <w:rsid w:val="00FF734B"/>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32A3BB"/>
  <w15:docId w15:val="{171643A0-AAFF-4CDA-A81C-47FC5768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6B1"/>
    <w:rPr>
      <w:rFonts w:ascii="Arial" w:hAnsi="Arial"/>
      <w:sz w:val="24"/>
      <w:szCs w:val="24"/>
    </w:rPr>
  </w:style>
  <w:style w:type="paragraph" w:styleId="Heading1">
    <w:name w:val="heading 1"/>
    <w:basedOn w:val="Normal"/>
    <w:next w:val="BodyText"/>
    <w:link w:val="Heading1Char"/>
    <w:autoRedefine/>
    <w:uiPriority w:val="9"/>
    <w:qFormat/>
    <w:rsid w:val="000B36B1"/>
    <w:pPr>
      <w:keepNext/>
      <w:pageBreakBefore/>
      <w:numPr>
        <w:numId w:val="25"/>
      </w:numPr>
      <w:tabs>
        <w:tab w:val="left" w:pos="540"/>
      </w:tabs>
      <w:spacing w:before="240" w:after="240"/>
      <w:outlineLvl w:val="0"/>
    </w:pPr>
    <w:rPr>
      <w:rFonts w:ascii="Franklin Gothic Medium Cond" w:hAnsi="Franklin Gothic Medium Cond"/>
      <w:bCs/>
      <w:color w:val="5E6A71"/>
      <w:sz w:val="40"/>
    </w:rPr>
  </w:style>
  <w:style w:type="paragraph" w:styleId="Heading2">
    <w:name w:val="heading 2"/>
    <w:basedOn w:val="Normal"/>
    <w:next w:val="BodyText"/>
    <w:link w:val="Heading2Char"/>
    <w:uiPriority w:val="9"/>
    <w:qFormat/>
    <w:rsid w:val="000B36B1"/>
    <w:pPr>
      <w:keepNext/>
      <w:numPr>
        <w:ilvl w:val="1"/>
        <w:numId w:val="25"/>
      </w:numPr>
      <w:suppressAutoHyphens/>
      <w:spacing w:before="240" w:after="144"/>
      <w:outlineLvl w:val="1"/>
    </w:pPr>
    <w:rPr>
      <w:rFonts w:cs="Arial"/>
      <w:b/>
      <w:bCs/>
      <w:color w:val="FF6600"/>
      <w:sz w:val="32"/>
      <w:szCs w:val="20"/>
      <w:lang w:eastAsia="ar-SA"/>
    </w:rPr>
  </w:style>
  <w:style w:type="paragraph" w:styleId="Heading3">
    <w:name w:val="heading 3"/>
    <w:basedOn w:val="Normal"/>
    <w:next w:val="BodyText"/>
    <w:link w:val="Heading3Char"/>
    <w:autoRedefine/>
    <w:uiPriority w:val="9"/>
    <w:qFormat/>
    <w:rsid w:val="00313568"/>
    <w:pPr>
      <w:keepNext/>
      <w:numPr>
        <w:ilvl w:val="2"/>
        <w:numId w:val="25"/>
      </w:numPr>
      <w:spacing w:before="240" w:after="240"/>
      <w:outlineLvl w:val="2"/>
    </w:pPr>
    <w:rPr>
      <w:rFonts w:cs="Arial"/>
      <w:bCs/>
      <w:color w:val="6639B7"/>
      <w:sz w:val="28"/>
      <w:szCs w:val="26"/>
    </w:rPr>
  </w:style>
  <w:style w:type="paragraph" w:styleId="Heading4">
    <w:name w:val="heading 4"/>
    <w:basedOn w:val="Normal"/>
    <w:next w:val="BodyText"/>
    <w:link w:val="Heading4Char"/>
    <w:autoRedefine/>
    <w:uiPriority w:val="9"/>
    <w:qFormat/>
    <w:rsid w:val="000B36B1"/>
    <w:pPr>
      <w:keepNext/>
      <w:numPr>
        <w:ilvl w:val="3"/>
        <w:numId w:val="25"/>
      </w:numPr>
      <w:spacing w:before="240" w:after="240"/>
      <w:outlineLvl w:val="3"/>
    </w:pPr>
    <w:rPr>
      <w:b/>
      <w:color w:val="FF6600"/>
      <w:szCs w:val="20"/>
    </w:rPr>
  </w:style>
  <w:style w:type="paragraph" w:styleId="Heading5">
    <w:name w:val="heading 5"/>
    <w:basedOn w:val="Normal"/>
    <w:next w:val="BodyText"/>
    <w:link w:val="Heading5Char"/>
    <w:autoRedefine/>
    <w:uiPriority w:val="9"/>
    <w:qFormat/>
    <w:rsid w:val="000B36B1"/>
    <w:pPr>
      <w:keepNext/>
      <w:numPr>
        <w:ilvl w:val="4"/>
        <w:numId w:val="25"/>
      </w:numPr>
      <w:tabs>
        <w:tab w:val="left" w:pos="1080"/>
      </w:tabs>
      <w:spacing w:before="240" w:after="240"/>
      <w:outlineLvl w:val="4"/>
    </w:pPr>
    <w:rPr>
      <w:b/>
      <w:bCs/>
      <w:iCs/>
      <w:color w:val="FF6600"/>
      <w:sz w:val="20"/>
      <w:szCs w:val="26"/>
    </w:rPr>
  </w:style>
  <w:style w:type="paragraph" w:styleId="Heading6">
    <w:name w:val="heading 6"/>
    <w:basedOn w:val="Normal"/>
    <w:next w:val="BodyText"/>
    <w:link w:val="Heading6Char"/>
    <w:uiPriority w:val="9"/>
    <w:qFormat/>
    <w:rsid w:val="000B36B1"/>
    <w:pPr>
      <w:keepNext/>
      <w:numPr>
        <w:ilvl w:val="5"/>
        <w:numId w:val="25"/>
      </w:numPr>
      <w:tabs>
        <w:tab w:val="left" w:pos="1584"/>
      </w:tabs>
      <w:spacing w:before="240" w:after="240"/>
      <w:outlineLvl w:val="5"/>
    </w:pPr>
    <w:rPr>
      <w:rFonts w:ascii="Verdana" w:hAnsi="Verdana"/>
      <w:color w:val="FF6600"/>
      <w:sz w:val="28"/>
    </w:rPr>
  </w:style>
  <w:style w:type="paragraph" w:styleId="Heading7">
    <w:name w:val="heading 7"/>
    <w:basedOn w:val="Normal"/>
    <w:next w:val="BodyText"/>
    <w:link w:val="Heading7Char"/>
    <w:uiPriority w:val="99"/>
    <w:qFormat/>
    <w:rsid w:val="000B36B1"/>
    <w:pPr>
      <w:keepNext/>
      <w:numPr>
        <w:ilvl w:val="6"/>
        <w:numId w:val="25"/>
      </w:numPr>
      <w:tabs>
        <w:tab w:val="left" w:pos="1872"/>
      </w:tabs>
      <w:spacing w:before="240" w:after="60"/>
      <w:outlineLvl w:val="6"/>
    </w:pPr>
    <w:rPr>
      <w:rFonts w:ascii="Verdana" w:hAnsi="Verdana"/>
      <w:color w:val="FF6600"/>
      <w:sz w:val="28"/>
    </w:rPr>
  </w:style>
  <w:style w:type="paragraph" w:styleId="Heading8">
    <w:name w:val="heading 8"/>
    <w:basedOn w:val="Normal"/>
    <w:next w:val="BodyText"/>
    <w:link w:val="Heading8Char"/>
    <w:uiPriority w:val="99"/>
    <w:qFormat/>
    <w:rsid w:val="000B36B1"/>
    <w:pPr>
      <w:keepNext/>
      <w:numPr>
        <w:ilvl w:val="7"/>
        <w:numId w:val="25"/>
      </w:numPr>
      <w:spacing w:before="240" w:after="60"/>
      <w:outlineLvl w:val="7"/>
    </w:pPr>
    <w:rPr>
      <w:rFonts w:ascii="Verdana" w:hAnsi="Verdana"/>
      <w:iCs/>
      <w:color w:val="FF6600"/>
      <w:sz w:val="28"/>
    </w:rPr>
  </w:style>
  <w:style w:type="paragraph" w:styleId="Heading9">
    <w:name w:val="heading 9"/>
    <w:basedOn w:val="Normal"/>
    <w:next w:val="BodyText"/>
    <w:link w:val="Heading9Char"/>
    <w:uiPriority w:val="99"/>
    <w:qFormat/>
    <w:rsid w:val="000B36B1"/>
    <w:pPr>
      <w:keepNext/>
      <w:numPr>
        <w:ilvl w:val="8"/>
        <w:numId w:val="25"/>
      </w:numPr>
      <w:spacing w:before="120" w:after="120"/>
      <w:outlineLvl w:val="8"/>
    </w:pPr>
    <w:rPr>
      <w:rFonts w:ascii="Verdana" w:hAnsi="Verdana"/>
      <w:b/>
      <w:bCs/>
      <w:color w:val="FF66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6B1"/>
    <w:rPr>
      <w:rFonts w:ascii="Franklin Gothic Medium Cond" w:hAnsi="Franklin Gothic Medium Cond"/>
      <w:bCs/>
      <w:color w:val="5E6A71"/>
      <w:sz w:val="40"/>
      <w:szCs w:val="24"/>
    </w:rPr>
  </w:style>
  <w:style w:type="character" w:customStyle="1" w:styleId="Heading2Char">
    <w:name w:val="Heading 2 Char"/>
    <w:basedOn w:val="DefaultParagraphFont"/>
    <w:link w:val="Heading2"/>
    <w:uiPriority w:val="9"/>
    <w:rsid w:val="000B36B1"/>
    <w:rPr>
      <w:rFonts w:ascii="Arial" w:hAnsi="Arial" w:cs="Arial"/>
      <w:b/>
      <w:bCs/>
      <w:color w:val="FF6600"/>
      <w:sz w:val="32"/>
      <w:lang w:eastAsia="ar-SA"/>
    </w:rPr>
  </w:style>
  <w:style w:type="character" w:customStyle="1" w:styleId="Heading3Char">
    <w:name w:val="Heading 3 Char"/>
    <w:basedOn w:val="DefaultParagraphFont"/>
    <w:link w:val="Heading3"/>
    <w:uiPriority w:val="9"/>
    <w:rsid w:val="00313568"/>
    <w:rPr>
      <w:rFonts w:ascii="Arial" w:hAnsi="Arial" w:cs="Arial"/>
      <w:bCs/>
      <w:color w:val="6639B7"/>
      <w:sz w:val="28"/>
      <w:szCs w:val="26"/>
    </w:rPr>
  </w:style>
  <w:style w:type="character" w:customStyle="1" w:styleId="Heading4Char">
    <w:name w:val="Heading 4 Char"/>
    <w:basedOn w:val="DefaultParagraphFont"/>
    <w:link w:val="Heading4"/>
    <w:uiPriority w:val="9"/>
    <w:rsid w:val="000B36B1"/>
    <w:rPr>
      <w:rFonts w:ascii="Arial" w:hAnsi="Arial"/>
      <w:b/>
      <w:color w:val="FF6600"/>
      <w:sz w:val="24"/>
    </w:rPr>
  </w:style>
  <w:style w:type="character" w:customStyle="1" w:styleId="Heading5Char">
    <w:name w:val="Heading 5 Char"/>
    <w:basedOn w:val="DefaultParagraphFont"/>
    <w:link w:val="Heading5"/>
    <w:uiPriority w:val="9"/>
    <w:rsid w:val="000B36B1"/>
    <w:rPr>
      <w:rFonts w:ascii="Arial" w:hAnsi="Arial"/>
      <w:b/>
      <w:bCs/>
      <w:iCs/>
      <w:color w:val="FF6600"/>
      <w:szCs w:val="26"/>
    </w:rPr>
  </w:style>
  <w:style w:type="character" w:customStyle="1" w:styleId="Heading6Char">
    <w:name w:val="Heading 6 Char"/>
    <w:basedOn w:val="DefaultParagraphFont"/>
    <w:link w:val="Heading6"/>
    <w:uiPriority w:val="9"/>
    <w:rsid w:val="000B36B1"/>
    <w:rPr>
      <w:rFonts w:ascii="Verdana" w:hAnsi="Verdana"/>
      <w:color w:val="FF6600"/>
      <w:sz w:val="28"/>
      <w:szCs w:val="24"/>
    </w:rPr>
  </w:style>
  <w:style w:type="character" w:customStyle="1" w:styleId="Heading7Char">
    <w:name w:val="Heading 7 Char"/>
    <w:basedOn w:val="DefaultParagraphFont"/>
    <w:link w:val="Heading7"/>
    <w:uiPriority w:val="99"/>
    <w:rsid w:val="000B36B1"/>
    <w:rPr>
      <w:rFonts w:ascii="Verdana" w:hAnsi="Verdana"/>
      <w:color w:val="FF6600"/>
      <w:sz w:val="28"/>
      <w:szCs w:val="24"/>
    </w:rPr>
  </w:style>
  <w:style w:type="character" w:customStyle="1" w:styleId="Heading8Char">
    <w:name w:val="Heading 8 Char"/>
    <w:basedOn w:val="DefaultParagraphFont"/>
    <w:link w:val="Heading8"/>
    <w:uiPriority w:val="99"/>
    <w:rsid w:val="000B36B1"/>
    <w:rPr>
      <w:rFonts w:ascii="Verdana" w:hAnsi="Verdana"/>
      <w:iCs/>
      <w:color w:val="FF6600"/>
      <w:sz w:val="28"/>
      <w:szCs w:val="24"/>
    </w:rPr>
  </w:style>
  <w:style w:type="character" w:customStyle="1" w:styleId="Heading9Char">
    <w:name w:val="Heading 9 Char"/>
    <w:basedOn w:val="DefaultParagraphFont"/>
    <w:link w:val="Heading9"/>
    <w:uiPriority w:val="99"/>
    <w:rsid w:val="000B36B1"/>
    <w:rPr>
      <w:rFonts w:ascii="Verdana" w:hAnsi="Verdana"/>
      <w:b/>
      <w:bCs/>
      <w:color w:val="FF6600"/>
      <w:sz w:val="28"/>
      <w:szCs w:val="24"/>
    </w:rPr>
  </w:style>
  <w:style w:type="paragraph" w:styleId="BodyText">
    <w:name w:val="Body Text"/>
    <w:basedOn w:val="Normal"/>
    <w:link w:val="BodyTextChar"/>
    <w:autoRedefine/>
    <w:uiPriority w:val="99"/>
    <w:qFormat/>
    <w:rsid w:val="000D4C83"/>
    <w:pPr>
      <w:spacing w:before="120" w:after="120" w:line="300" w:lineRule="exact"/>
    </w:pPr>
    <w:rPr>
      <w:rFonts w:cs="Arial"/>
      <w:noProof/>
      <w:color w:val="000000" w:themeColor="text1"/>
      <w:sz w:val="22"/>
      <w:szCs w:val="22"/>
      <w:lang w:eastAsia="ar-SA"/>
    </w:rPr>
  </w:style>
  <w:style w:type="character" w:customStyle="1" w:styleId="BodyTextChar">
    <w:name w:val="Body Text Char"/>
    <w:basedOn w:val="DefaultParagraphFont"/>
    <w:link w:val="BodyText"/>
    <w:uiPriority w:val="99"/>
    <w:locked/>
    <w:rsid w:val="000D4C83"/>
    <w:rPr>
      <w:rFonts w:ascii="Arial" w:hAnsi="Arial" w:cs="Arial"/>
      <w:noProof/>
      <w:color w:val="000000" w:themeColor="text1"/>
      <w:sz w:val="22"/>
      <w:szCs w:val="22"/>
      <w:lang w:eastAsia="ar-SA"/>
    </w:rPr>
  </w:style>
  <w:style w:type="paragraph" w:customStyle="1" w:styleId="Appendix">
    <w:name w:val="Appendix"/>
    <w:next w:val="BodyText"/>
    <w:uiPriority w:val="99"/>
    <w:rsid w:val="000B36B1"/>
    <w:pPr>
      <w:keepNext/>
      <w:pageBreakBefore/>
      <w:tabs>
        <w:tab w:val="num" w:pos="1800"/>
      </w:tabs>
      <w:spacing w:before="120" w:after="240"/>
      <w:outlineLvl w:val="0"/>
    </w:pPr>
    <w:rPr>
      <w:rFonts w:ascii="Verdana" w:hAnsi="Verdana"/>
      <w:b/>
      <w:color w:val="FF6600"/>
      <w:kern w:val="28"/>
      <w:sz w:val="32"/>
      <w:szCs w:val="24"/>
    </w:rPr>
  </w:style>
  <w:style w:type="paragraph" w:customStyle="1" w:styleId="AppendixB">
    <w:name w:val="Appendix B"/>
    <w:next w:val="BodyText"/>
    <w:uiPriority w:val="99"/>
    <w:rsid w:val="000B36B1"/>
    <w:pPr>
      <w:keepNext/>
      <w:numPr>
        <w:numId w:val="2"/>
      </w:numPr>
      <w:spacing w:before="240" w:after="120"/>
    </w:pPr>
    <w:rPr>
      <w:rFonts w:ascii="Verdana" w:hAnsi="Verdana" w:cs="Arial"/>
      <w:b/>
      <w:bCs/>
      <w:iCs/>
      <w:color w:val="FF6600"/>
      <w:sz w:val="28"/>
      <w:szCs w:val="28"/>
    </w:rPr>
  </w:style>
  <w:style w:type="paragraph" w:customStyle="1" w:styleId="AppendixC">
    <w:name w:val="Appendix C"/>
    <w:next w:val="BodyText"/>
    <w:uiPriority w:val="99"/>
    <w:rsid w:val="000B36B1"/>
    <w:pPr>
      <w:keepNext/>
      <w:numPr>
        <w:numId w:val="3"/>
      </w:numPr>
      <w:tabs>
        <w:tab w:val="left" w:pos="864"/>
      </w:tabs>
      <w:spacing w:before="240" w:after="120"/>
    </w:pPr>
    <w:rPr>
      <w:rFonts w:ascii="Verdana" w:hAnsi="Verdana" w:cs="Arial"/>
      <w:b/>
      <w:bCs/>
      <w:iCs/>
      <w:color w:val="FF6600"/>
      <w:sz w:val="28"/>
      <w:szCs w:val="28"/>
    </w:rPr>
  </w:style>
  <w:style w:type="paragraph" w:customStyle="1" w:styleId="AppendixD">
    <w:name w:val="Appendix D"/>
    <w:next w:val="BodyText"/>
    <w:uiPriority w:val="99"/>
    <w:rsid w:val="000B36B1"/>
    <w:pPr>
      <w:keepNext/>
      <w:numPr>
        <w:numId w:val="4"/>
      </w:numPr>
      <w:spacing w:before="240" w:after="120"/>
    </w:pPr>
    <w:rPr>
      <w:rFonts w:ascii="Verdana" w:hAnsi="Verdana" w:cs="Arial"/>
      <w:b/>
      <w:bCs/>
      <w:iCs/>
      <w:color w:val="FF6600"/>
      <w:sz w:val="28"/>
      <w:szCs w:val="28"/>
    </w:rPr>
  </w:style>
  <w:style w:type="paragraph" w:styleId="Caption">
    <w:name w:val="caption"/>
    <w:basedOn w:val="Normal"/>
    <w:next w:val="BodyText"/>
    <w:uiPriority w:val="99"/>
    <w:qFormat/>
    <w:rsid w:val="000B36B1"/>
    <w:pPr>
      <w:keepNext/>
      <w:spacing w:before="120"/>
    </w:pPr>
    <w:rPr>
      <w:rFonts w:eastAsia="Batang"/>
      <w:b/>
      <w:bCs/>
      <w:sz w:val="20"/>
    </w:rPr>
  </w:style>
  <w:style w:type="character" w:styleId="Hyperlink">
    <w:name w:val="Hyperlink"/>
    <w:basedOn w:val="DefaultParagraphFont"/>
    <w:uiPriority w:val="99"/>
    <w:rsid w:val="000B36B1"/>
    <w:rPr>
      <w:rFonts w:ascii="Arial" w:hAnsi="Arial" w:cs="Arial"/>
      <w:color w:val="0000FF"/>
      <w:sz w:val="24"/>
      <w:szCs w:val="22"/>
      <w:u w:val="single"/>
    </w:rPr>
  </w:style>
  <w:style w:type="paragraph" w:customStyle="1" w:styleId="SystemTitleinsideLines">
    <w:name w:val="System Title inside Lines"/>
    <w:next w:val="BodyText10Center"/>
    <w:uiPriority w:val="99"/>
    <w:rsid w:val="000B36B1"/>
    <w:pPr>
      <w:pBdr>
        <w:top w:val="single" w:sz="18" w:space="1" w:color="auto"/>
        <w:bottom w:val="single" w:sz="18" w:space="1" w:color="auto"/>
      </w:pBdr>
      <w:spacing w:after="120"/>
      <w:jc w:val="center"/>
    </w:pPr>
    <w:rPr>
      <w:rFonts w:ascii="Arial" w:hAnsi="Arial"/>
      <w:b/>
      <w:bCs/>
      <w:sz w:val="40"/>
    </w:rPr>
  </w:style>
  <w:style w:type="paragraph" w:customStyle="1" w:styleId="BodyText10Center">
    <w:name w:val="Body Text 10 Center"/>
    <w:next w:val="BodyText10"/>
    <w:link w:val="BodyText10CenterChar"/>
    <w:uiPriority w:val="99"/>
    <w:rsid w:val="000B36B1"/>
    <w:pPr>
      <w:jc w:val="center"/>
    </w:pPr>
    <w:rPr>
      <w:rFonts w:ascii="Arial" w:hAnsi="Arial"/>
      <w:szCs w:val="24"/>
    </w:rPr>
  </w:style>
  <w:style w:type="paragraph" w:customStyle="1" w:styleId="BodyText10">
    <w:name w:val="Body Text 10"/>
    <w:link w:val="BodyText10Char"/>
    <w:uiPriority w:val="99"/>
    <w:rsid w:val="000B36B1"/>
    <w:pPr>
      <w:spacing w:after="120"/>
    </w:pPr>
    <w:rPr>
      <w:rFonts w:asciiTheme="minorHAnsi" w:hAnsiTheme="minorHAnsi"/>
      <w:szCs w:val="24"/>
    </w:rPr>
  </w:style>
  <w:style w:type="character" w:customStyle="1" w:styleId="BodyText10Char">
    <w:name w:val="Body Text 10 Char"/>
    <w:basedOn w:val="DefaultParagraphFont"/>
    <w:link w:val="BodyText10"/>
    <w:uiPriority w:val="99"/>
    <w:locked/>
    <w:rsid w:val="000B36B1"/>
    <w:rPr>
      <w:rFonts w:asciiTheme="minorHAnsi" w:hAnsiTheme="minorHAnsi"/>
      <w:szCs w:val="24"/>
    </w:rPr>
  </w:style>
  <w:style w:type="paragraph" w:customStyle="1" w:styleId="TableText10">
    <w:name w:val="Table Text 10"/>
    <w:basedOn w:val="Normal"/>
    <w:link w:val="TableText10Char"/>
    <w:rsid w:val="000B36B1"/>
    <w:pPr>
      <w:spacing w:before="60" w:after="60"/>
    </w:pPr>
    <w:rPr>
      <w:sz w:val="20"/>
    </w:rPr>
  </w:style>
  <w:style w:type="character" w:customStyle="1" w:styleId="TableText10Char">
    <w:name w:val="Table Text 10 Char"/>
    <w:basedOn w:val="DefaultParagraphFont"/>
    <w:link w:val="TableText10"/>
    <w:locked/>
    <w:rsid w:val="000B36B1"/>
    <w:rPr>
      <w:rFonts w:ascii="Arial" w:hAnsi="Arial"/>
      <w:szCs w:val="24"/>
    </w:rPr>
  </w:style>
  <w:style w:type="paragraph" w:customStyle="1" w:styleId="TitleMedium">
    <w:name w:val="Title Medium"/>
    <w:next w:val="BodyText"/>
    <w:uiPriority w:val="99"/>
    <w:rsid w:val="000B36B1"/>
    <w:pPr>
      <w:keepNext/>
      <w:spacing w:before="240" w:after="120"/>
      <w:jc w:val="center"/>
    </w:pPr>
    <w:rPr>
      <w:rFonts w:ascii="Verdana" w:hAnsi="Verdana" w:cs="Arial"/>
      <w:b/>
      <w:bCs/>
      <w:sz w:val="36"/>
      <w:szCs w:val="24"/>
    </w:rPr>
  </w:style>
  <w:style w:type="paragraph" w:customStyle="1" w:styleId="TitleSmall">
    <w:name w:val="Title Small"/>
    <w:basedOn w:val="Normal"/>
    <w:next w:val="BodyText"/>
    <w:uiPriority w:val="99"/>
    <w:rsid w:val="000B36B1"/>
    <w:pPr>
      <w:keepNext/>
      <w:spacing w:before="240" w:after="120"/>
      <w:jc w:val="center"/>
    </w:pPr>
    <w:rPr>
      <w:rFonts w:ascii="Verdana" w:hAnsi="Verdana" w:cs="Arial"/>
      <w:b/>
      <w:bCs/>
      <w:sz w:val="28"/>
    </w:rPr>
  </w:style>
  <w:style w:type="paragraph" w:styleId="TOC1">
    <w:name w:val="toc 1"/>
    <w:basedOn w:val="Normal"/>
    <w:next w:val="BodyText"/>
    <w:autoRedefine/>
    <w:uiPriority w:val="39"/>
    <w:qFormat/>
    <w:rsid w:val="00351C66"/>
    <w:pPr>
      <w:tabs>
        <w:tab w:val="left" w:pos="480"/>
        <w:tab w:val="left" w:pos="1440"/>
        <w:tab w:val="right" w:leader="dot" w:pos="9350"/>
      </w:tabs>
      <w:spacing w:before="240" w:after="120"/>
      <w:ind w:left="1027" w:hanging="547"/>
    </w:pPr>
    <w:rPr>
      <w:b/>
      <w:bCs/>
      <w:iCs/>
      <w:noProof/>
      <w:snapToGrid w:val="0"/>
      <w:w w:val="0"/>
    </w:rPr>
  </w:style>
  <w:style w:type="paragraph" w:styleId="TOC2">
    <w:name w:val="toc 2"/>
    <w:basedOn w:val="Normal"/>
    <w:next w:val="BodyText"/>
    <w:autoRedefine/>
    <w:uiPriority w:val="39"/>
    <w:qFormat/>
    <w:rsid w:val="000B36B1"/>
    <w:pPr>
      <w:tabs>
        <w:tab w:val="left" w:pos="1080"/>
        <w:tab w:val="right" w:leader="dot" w:pos="9350"/>
      </w:tabs>
      <w:spacing w:after="120"/>
      <w:ind w:left="540"/>
    </w:pPr>
    <w:rPr>
      <w:bCs/>
      <w:sz w:val="20"/>
      <w:szCs w:val="22"/>
    </w:rPr>
  </w:style>
  <w:style w:type="paragraph" w:styleId="TOC3">
    <w:name w:val="toc 3"/>
    <w:basedOn w:val="Normal"/>
    <w:next w:val="BodyText"/>
    <w:autoRedefine/>
    <w:uiPriority w:val="39"/>
    <w:qFormat/>
    <w:rsid w:val="000B36B1"/>
    <w:pPr>
      <w:tabs>
        <w:tab w:val="left" w:pos="1728"/>
        <w:tab w:val="right" w:leader="dot" w:pos="9350"/>
      </w:tabs>
      <w:spacing w:after="80"/>
      <w:ind w:left="1080"/>
    </w:pPr>
    <w:rPr>
      <w:sz w:val="16"/>
      <w:szCs w:val="20"/>
    </w:rPr>
  </w:style>
  <w:style w:type="paragraph" w:styleId="TOC4">
    <w:name w:val="toc 4"/>
    <w:basedOn w:val="Normal"/>
    <w:next w:val="Normal"/>
    <w:uiPriority w:val="39"/>
    <w:rsid w:val="000B36B1"/>
    <w:pPr>
      <w:tabs>
        <w:tab w:val="left" w:pos="1920"/>
        <w:tab w:val="right" w:leader="dot" w:pos="9350"/>
      </w:tabs>
      <w:ind w:left="780"/>
    </w:pPr>
    <w:rPr>
      <w:noProof/>
      <w:color w:val="000000"/>
      <w:szCs w:val="20"/>
    </w:rPr>
  </w:style>
  <w:style w:type="paragraph" w:styleId="TOC5">
    <w:name w:val="toc 5"/>
    <w:basedOn w:val="Normal"/>
    <w:next w:val="Normal"/>
    <w:uiPriority w:val="39"/>
    <w:rsid w:val="000B36B1"/>
    <w:pPr>
      <w:tabs>
        <w:tab w:val="right" w:leader="dot" w:pos="9360"/>
      </w:tabs>
      <w:spacing w:after="60"/>
      <w:ind w:left="1440" w:hanging="360"/>
    </w:pPr>
    <w:rPr>
      <w:sz w:val="20"/>
    </w:rPr>
  </w:style>
  <w:style w:type="paragraph" w:styleId="TOC6">
    <w:name w:val="toc 6"/>
    <w:basedOn w:val="Normal"/>
    <w:next w:val="Normal"/>
    <w:uiPriority w:val="39"/>
    <w:rsid w:val="000B36B1"/>
    <w:pPr>
      <w:ind w:left="1200"/>
    </w:pPr>
    <w:rPr>
      <w:sz w:val="20"/>
      <w:szCs w:val="20"/>
    </w:rPr>
  </w:style>
  <w:style w:type="paragraph" w:styleId="TOC7">
    <w:name w:val="toc 7"/>
    <w:basedOn w:val="Normal"/>
    <w:next w:val="Normal"/>
    <w:autoRedefine/>
    <w:uiPriority w:val="39"/>
    <w:rsid w:val="000B36B1"/>
    <w:pPr>
      <w:tabs>
        <w:tab w:val="left" w:pos="2680"/>
        <w:tab w:val="right" w:leader="dot" w:pos="9350"/>
      </w:tabs>
      <w:ind w:left="1440"/>
    </w:pPr>
    <w:rPr>
      <w:sz w:val="20"/>
      <w:szCs w:val="20"/>
    </w:rPr>
  </w:style>
  <w:style w:type="paragraph" w:styleId="TOC8">
    <w:name w:val="toc 8"/>
    <w:basedOn w:val="Normal"/>
    <w:next w:val="Normal"/>
    <w:autoRedefine/>
    <w:uiPriority w:val="39"/>
    <w:rsid w:val="000B36B1"/>
    <w:pPr>
      <w:tabs>
        <w:tab w:val="left" w:pos="2678"/>
        <w:tab w:val="left" w:leader="dot" w:pos="9346"/>
      </w:tabs>
      <w:ind w:left="1728"/>
    </w:pPr>
    <w:rPr>
      <w:sz w:val="20"/>
      <w:szCs w:val="20"/>
    </w:rPr>
  </w:style>
  <w:style w:type="paragraph" w:styleId="TOC9">
    <w:name w:val="toc 9"/>
    <w:basedOn w:val="Normal"/>
    <w:next w:val="Normal"/>
    <w:autoRedefine/>
    <w:uiPriority w:val="39"/>
    <w:rsid w:val="000B36B1"/>
    <w:pPr>
      <w:ind w:left="1920"/>
    </w:pPr>
    <w:rPr>
      <w:sz w:val="20"/>
      <w:szCs w:val="20"/>
    </w:rPr>
  </w:style>
  <w:style w:type="table" w:styleId="TableGrid">
    <w:name w:val="Table Grid"/>
    <w:basedOn w:val="TableNormal"/>
    <w:uiPriority w:val="39"/>
    <w:rsid w:val="000B3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B36B1"/>
    <w:pPr>
      <w:tabs>
        <w:tab w:val="center" w:pos="4320"/>
        <w:tab w:val="right" w:pos="8640"/>
      </w:tabs>
    </w:pPr>
    <w:rPr>
      <w:sz w:val="18"/>
    </w:rPr>
  </w:style>
  <w:style w:type="character" w:customStyle="1" w:styleId="HeaderChar">
    <w:name w:val="Header Char"/>
    <w:basedOn w:val="DefaultParagraphFont"/>
    <w:link w:val="Header"/>
    <w:uiPriority w:val="99"/>
    <w:rsid w:val="000B36B1"/>
    <w:rPr>
      <w:rFonts w:ascii="Arial" w:hAnsi="Arial"/>
      <w:sz w:val="18"/>
      <w:szCs w:val="24"/>
    </w:rPr>
  </w:style>
  <w:style w:type="paragraph" w:styleId="Footer">
    <w:name w:val="footer"/>
    <w:basedOn w:val="Normal"/>
    <w:link w:val="FooterChar"/>
    <w:uiPriority w:val="99"/>
    <w:rsid w:val="000B36B1"/>
    <w:pPr>
      <w:tabs>
        <w:tab w:val="center" w:pos="4320"/>
        <w:tab w:val="right" w:pos="8640"/>
      </w:tabs>
      <w:jc w:val="right"/>
    </w:pPr>
    <w:rPr>
      <w:b/>
      <w:sz w:val="18"/>
    </w:rPr>
  </w:style>
  <w:style w:type="character" w:customStyle="1" w:styleId="FooterChar">
    <w:name w:val="Footer Char"/>
    <w:basedOn w:val="DefaultParagraphFont"/>
    <w:link w:val="Footer"/>
    <w:uiPriority w:val="99"/>
    <w:rsid w:val="000B36B1"/>
    <w:rPr>
      <w:rFonts w:ascii="Arial" w:hAnsi="Arial"/>
      <w:b/>
      <w:sz w:val="18"/>
      <w:szCs w:val="24"/>
    </w:rPr>
  </w:style>
  <w:style w:type="paragraph" w:customStyle="1" w:styleId="AppendixE">
    <w:name w:val="Appendix E"/>
    <w:next w:val="BodyText"/>
    <w:uiPriority w:val="99"/>
    <w:rsid w:val="000B36B1"/>
    <w:pPr>
      <w:keepNext/>
      <w:numPr>
        <w:numId w:val="5"/>
      </w:numPr>
      <w:tabs>
        <w:tab w:val="left" w:pos="864"/>
      </w:tabs>
      <w:spacing w:before="240" w:after="120"/>
    </w:pPr>
    <w:rPr>
      <w:rFonts w:ascii="Verdana" w:hAnsi="Verdana"/>
      <w:b/>
      <w:bCs/>
      <w:iCs/>
      <w:color w:val="FF6600"/>
      <w:sz w:val="28"/>
      <w:szCs w:val="28"/>
      <w:lang w:eastAsia="ar-SA"/>
    </w:rPr>
  </w:style>
  <w:style w:type="character" w:styleId="CommentReference">
    <w:name w:val="annotation reference"/>
    <w:basedOn w:val="DefaultParagraphFont"/>
    <w:uiPriority w:val="99"/>
    <w:semiHidden/>
    <w:rsid w:val="000B36B1"/>
    <w:rPr>
      <w:rFonts w:cs="Times New Roman"/>
      <w:sz w:val="16"/>
      <w:szCs w:val="16"/>
    </w:rPr>
  </w:style>
  <w:style w:type="paragraph" w:styleId="CommentText">
    <w:name w:val="annotation text"/>
    <w:basedOn w:val="Normal"/>
    <w:link w:val="CommentTextChar"/>
    <w:uiPriority w:val="99"/>
    <w:rsid w:val="000B36B1"/>
    <w:rPr>
      <w:sz w:val="20"/>
      <w:szCs w:val="20"/>
    </w:rPr>
  </w:style>
  <w:style w:type="character" w:customStyle="1" w:styleId="CommentTextChar">
    <w:name w:val="Comment Text Char"/>
    <w:basedOn w:val="DefaultParagraphFont"/>
    <w:link w:val="CommentText"/>
    <w:uiPriority w:val="99"/>
    <w:rsid w:val="000B36B1"/>
    <w:rPr>
      <w:rFonts w:ascii="Arial" w:hAnsi="Arial"/>
    </w:rPr>
  </w:style>
  <w:style w:type="paragraph" w:styleId="CommentSubject">
    <w:name w:val="annotation subject"/>
    <w:basedOn w:val="CommentText"/>
    <w:next w:val="CommentText"/>
    <w:link w:val="CommentSubjectChar"/>
    <w:uiPriority w:val="99"/>
    <w:semiHidden/>
    <w:rsid w:val="000B36B1"/>
    <w:rPr>
      <w:b/>
      <w:bCs/>
    </w:rPr>
  </w:style>
  <w:style w:type="character" w:customStyle="1" w:styleId="CommentSubjectChar">
    <w:name w:val="Comment Subject Char"/>
    <w:basedOn w:val="CommentTextChar"/>
    <w:link w:val="CommentSubject"/>
    <w:uiPriority w:val="99"/>
    <w:semiHidden/>
    <w:rsid w:val="000B36B1"/>
    <w:rPr>
      <w:rFonts w:ascii="Arial" w:hAnsi="Arial"/>
      <w:b/>
      <w:bCs/>
    </w:rPr>
  </w:style>
  <w:style w:type="paragraph" w:styleId="BalloonText">
    <w:name w:val="Balloon Text"/>
    <w:basedOn w:val="Normal"/>
    <w:link w:val="BalloonTextChar"/>
    <w:uiPriority w:val="99"/>
    <w:semiHidden/>
    <w:unhideWhenUsed/>
    <w:rsid w:val="000B36B1"/>
    <w:rPr>
      <w:rFonts w:ascii="Tahoma" w:hAnsi="Tahoma" w:cs="Tahoma"/>
      <w:sz w:val="16"/>
      <w:szCs w:val="16"/>
    </w:rPr>
  </w:style>
  <w:style w:type="character" w:customStyle="1" w:styleId="BalloonTextChar">
    <w:name w:val="Balloon Text Char"/>
    <w:basedOn w:val="DefaultParagraphFont"/>
    <w:link w:val="BalloonText"/>
    <w:uiPriority w:val="99"/>
    <w:semiHidden/>
    <w:rsid w:val="000B36B1"/>
    <w:rPr>
      <w:rFonts w:ascii="Tahoma" w:hAnsi="Tahoma" w:cs="Tahoma"/>
      <w:sz w:val="16"/>
      <w:szCs w:val="16"/>
    </w:rPr>
  </w:style>
  <w:style w:type="paragraph" w:customStyle="1" w:styleId="AppendixA">
    <w:name w:val="Appendix A"/>
    <w:next w:val="BodyText"/>
    <w:uiPriority w:val="99"/>
    <w:rsid w:val="000B36B1"/>
    <w:pPr>
      <w:keepNext/>
      <w:numPr>
        <w:numId w:val="1"/>
      </w:numPr>
      <w:tabs>
        <w:tab w:val="left" w:pos="864"/>
      </w:tabs>
      <w:spacing w:before="240" w:after="120"/>
    </w:pPr>
    <w:rPr>
      <w:rFonts w:ascii="Verdana" w:hAnsi="Verdana" w:cs="Arial"/>
      <w:b/>
      <w:bCs/>
      <w:iCs/>
      <w:color w:val="FF6600"/>
      <w:sz w:val="28"/>
      <w:szCs w:val="28"/>
    </w:rPr>
  </w:style>
  <w:style w:type="paragraph" w:customStyle="1" w:styleId="BodyText10Bold">
    <w:name w:val="Body Text 10 Bold"/>
    <w:next w:val="BodyText10"/>
    <w:link w:val="BodyText10BoldCharChar"/>
    <w:uiPriority w:val="99"/>
    <w:rsid w:val="000B36B1"/>
    <w:rPr>
      <w:rFonts w:ascii="Arial" w:hAnsi="Arial"/>
      <w:b/>
      <w:bCs/>
      <w:szCs w:val="24"/>
    </w:rPr>
  </w:style>
  <w:style w:type="character" w:customStyle="1" w:styleId="BodyText10BoldCharChar">
    <w:name w:val="Body Text 10 Bold Char Char"/>
    <w:basedOn w:val="DefaultParagraphFont"/>
    <w:link w:val="BodyText10Bold"/>
    <w:uiPriority w:val="99"/>
    <w:locked/>
    <w:rsid w:val="000B36B1"/>
    <w:rPr>
      <w:rFonts w:ascii="Arial" w:hAnsi="Arial"/>
      <w:b/>
      <w:bCs/>
      <w:szCs w:val="24"/>
    </w:rPr>
  </w:style>
  <w:style w:type="paragraph" w:customStyle="1" w:styleId="BodyText10BoldCenter">
    <w:name w:val="Body Text 10 Bold Center"/>
    <w:basedOn w:val="BodyText"/>
    <w:next w:val="BodyText"/>
    <w:link w:val="BodyText10BoldCenterChar"/>
    <w:uiPriority w:val="99"/>
    <w:rsid w:val="000B36B1"/>
    <w:rPr>
      <w:b/>
      <w:bCs/>
    </w:rPr>
  </w:style>
  <w:style w:type="paragraph" w:customStyle="1" w:styleId="BodyText10Bullet">
    <w:name w:val="Body Text 10 Bullet"/>
    <w:link w:val="BodyText10BulletChar"/>
    <w:autoRedefine/>
    <w:uiPriority w:val="99"/>
    <w:qFormat/>
    <w:rsid w:val="000B36B1"/>
    <w:pPr>
      <w:numPr>
        <w:numId w:val="10"/>
      </w:numPr>
      <w:spacing w:after="120" w:line="280" w:lineRule="exact"/>
    </w:pPr>
    <w:rPr>
      <w:rFonts w:ascii="Arial" w:hAnsi="Arial"/>
      <w:bCs/>
      <w:szCs w:val="24"/>
    </w:rPr>
  </w:style>
  <w:style w:type="paragraph" w:customStyle="1" w:styleId="BodyText10Italic">
    <w:name w:val="Body Text 10 Italic"/>
    <w:basedOn w:val="BodyText10Bold"/>
    <w:link w:val="BodyText10ItalicChar"/>
    <w:qFormat/>
    <w:rsid w:val="000B36B1"/>
    <w:rPr>
      <w:b w:val="0"/>
      <w:i/>
    </w:rPr>
  </w:style>
  <w:style w:type="character" w:customStyle="1" w:styleId="BodyText10ItalicChar">
    <w:name w:val="Body Text 10 Italic Char"/>
    <w:basedOn w:val="BodyText10BoldCharChar"/>
    <w:link w:val="BodyText10Italic"/>
    <w:locked/>
    <w:rsid w:val="000B36B1"/>
    <w:rPr>
      <w:rFonts w:ascii="Arial" w:hAnsi="Arial"/>
      <w:b w:val="0"/>
      <w:bCs/>
      <w:i/>
      <w:szCs w:val="24"/>
    </w:rPr>
  </w:style>
  <w:style w:type="paragraph" w:customStyle="1" w:styleId="BodyText10Number">
    <w:name w:val="Body Text 10 Number"/>
    <w:basedOn w:val="BodyText"/>
    <w:link w:val="BodyText10NumberCharChar"/>
    <w:uiPriority w:val="99"/>
    <w:rsid w:val="000B36B1"/>
    <w:pPr>
      <w:numPr>
        <w:numId w:val="11"/>
      </w:numPr>
    </w:pPr>
  </w:style>
  <w:style w:type="character" w:customStyle="1" w:styleId="BodyText10NumberCharChar">
    <w:name w:val="Body Text 10 Number Char Char"/>
    <w:basedOn w:val="BodyTextChar"/>
    <w:link w:val="BodyText10Number"/>
    <w:uiPriority w:val="99"/>
    <w:locked/>
    <w:rsid w:val="000B36B1"/>
    <w:rPr>
      <w:rFonts w:ascii="Arial" w:hAnsi="Arial" w:cs="Arial"/>
      <w:noProof/>
      <w:color w:val="000000" w:themeColor="text1"/>
      <w:sz w:val="22"/>
      <w:szCs w:val="22"/>
      <w:lang w:eastAsia="ar-SA"/>
    </w:rPr>
  </w:style>
  <w:style w:type="paragraph" w:customStyle="1" w:styleId="BodyText10Underline">
    <w:name w:val="Body Text 10 Underline"/>
    <w:next w:val="BodyText10"/>
    <w:link w:val="BodyText10UnderlineChar"/>
    <w:uiPriority w:val="99"/>
    <w:rsid w:val="000B36B1"/>
    <w:rPr>
      <w:rFonts w:ascii="Arial" w:hAnsi="Arial"/>
      <w:szCs w:val="24"/>
      <w:u w:val="single"/>
    </w:rPr>
  </w:style>
  <w:style w:type="paragraph" w:customStyle="1" w:styleId="BodyTextBold">
    <w:name w:val="Body Text Bold"/>
    <w:basedOn w:val="BodyText"/>
    <w:next w:val="BodyText"/>
    <w:link w:val="BodyTextBoldChar"/>
    <w:uiPriority w:val="99"/>
    <w:rsid w:val="000B36B1"/>
    <w:rPr>
      <w:b/>
      <w:bCs/>
    </w:rPr>
  </w:style>
  <w:style w:type="paragraph" w:customStyle="1" w:styleId="BodyTextBullet">
    <w:name w:val="Body Text Bullet"/>
    <w:link w:val="BodyTextBulletChar"/>
    <w:uiPriority w:val="99"/>
    <w:rsid w:val="000B36B1"/>
    <w:pPr>
      <w:numPr>
        <w:numId w:val="12"/>
      </w:numPr>
      <w:spacing w:after="120" w:line="280" w:lineRule="exact"/>
    </w:pPr>
    <w:rPr>
      <w:rFonts w:ascii="Arial" w:hAnsi="Arial"/>
      <w:szCs w:val="24"/>
    </w:rPr>
  </w:style>
  <w:style w:type="paragraph" w:customStyle="1" w:styleId="BodyTextCenter">
    <w:name w:val="Body Text Center"/>
    <w:basedOn w:val="Normal"/>
    <w:link w:val="BodyTextCenterChar"/>
    <w:uiPriority w:val="99"/>
    <w:rsid w:val="000B36B1"/>
    <w:pPr>
      <w:spacing w:after="120"/>
      <w:jc w:val="center"/>
    </w:pPr>
  </w:style>
  <w:style w:type="paragraph" w:customStyle="1" w:styleId="BodyTextCenterNoSpace">
    <w:name w:val="Body Text Center No Space"/>
    <w:link w:val="BodyTextCenterNoSpaceChar"/>
    <w:uiPriority w:val="99"/>
    <w:rsid w:val="000B36B1"/>
    <w:pPr>
      <w:jc w:val="center"/>
    </w:pPr>
    <w:rPr>
      <w:rFonts w:ascii="Arial" w:hAnsi="Arial"/>
      <w:bCs/>
      <w:sz w:val="24"/>
      <w:szCs w:val="24"/>
    </w:rPr>
  </w:style>
  <w:style w:type="paragraph" w:customStyle="1" w:styleId="BodyTextItalic">
    <w:name w:val="Body Text Italic"/>
    <w:next w:val="BodyText"/>
    <w:link w:val="BodyTextItalicChar"/>
    <w:uiPriority w:val="99"/>
    <w:rsid w:val="000B36B1"/>
    <w:pPr>
      <w:spacing w:after="120" w:line="300" w:lineRule="exact"/>
    </w:pPr>
    <w:rPr>
      <w:rFonts w:ascii="Arial" w:hAnsi="Arial"/>
      <w:i/>
      <w:szCs w:val="24"/>
    </w:rPr>
  </w:style>
  <w:style w:type="paragraph" w:customStyle="1" w:styleId="BodyTextNumber">
    <w:name w:val="Body Text Number"/>
    <w:link w:val="BodyTextNumberChar"/>
    <w:uiPriority w:val="99"/>
    <w:rsid w:val="000B36B1"/>
    <w:pPr>
      <w:numPr>
        <w:numId w:val="14"/>
      </w:numPr>
    </w:pPr>
    <w:rPr>
      <w:rFonts w:ascii="Arial" w:hAnsi="Arial"/>
      <w:sz w:val="24"/>
      <w:szCs w:val="24"/>
    </w:rPr>
  </w:style>
  <w:style w:type="paragraph" w:customStyle="1" w:styleId="BodyTextUnderline">
    <w:name w:val="Body Text Underline"/>
    <w:basedOn w:val="BodyText"/>
    <w:next w:val="BodyText"/>
    <w:link w:val="BodyTextUnderlineChar"/>
    <w:uiPriority w:val="99"/>
    <w:rsid w:val="000B36B1"/>
    <w:rPr>
      <w:u w:val="single"/>
    </w:rPr>
  </w:style>
  <w:style w:type="paragraph" w:customStyle="1" w:styleId="ParagraphSpacer6">
    <w:name w:val="Paragraph Spacer 6"/>
    <w:uiPriority w:val="99"/>
    <w:rsid w:val="000B36B1"/>
    <w:rPr>
      <w:rFonts w:ascii="Arial" w:hAnsi="Arial"/>
      <w:sz w:val="12"/>
      <w:szCs w:val="24"/>
    </w:rPr>
  </w:style>
  <w:style w:type="paragraph" w:customStyle="1" w:styleId="TableText10Bold">
    <w:name w:val="Table Text 10 Bold"/>
    <w:basedOn w:val="Normal"/>
    <w:link w:val="TableText10BoldChar"/>
    <w:uiPriority w:val="99"/>
    <w:rsid w:val="000B36B1"/>
    <w:pPr>
      <w:spacing w:before="60" w:after="120"/>
      <w:ind w:left="144"/>
    </w:pPr>
    <w:rPr>
      <w:b/>
      <w:sz w:val="18"/>
    </w:rPr>
  </w:style>
  <w:style w:type="character" w:customStyle="1" w:styleId="TableText10BoldChar">
    <w:name w:val="Table Text 10 Bold Char"/>
    <w:basedOn w:val="DefaultParagraphFont"/>
    <w:link w:val="TableText10Bold"/>
    <w:uiPriority w:val="99"/>
    <w:locked/>
    <w:rsid w:val="000B36B1"/>
    <w:rPr>
      <w:rFonts w:ascii="Arial" w:hAnsi="Arial"/>
      <w:b/>
      <w:sz w:val="18"/>
      <w:szCs w:val="24"/>
    </w:rPr>
  </w:style>
  <w:style w:type="paragraph" w:customStyle="1" w:styleId="TableText10BoldCenter">
    <w:name w:val="Table Text 10  Bold Center"/>
    <w:basedOn w:val="TableText10Bold"/>
    <w:next w:val="TableText10"/>
    <w:uiPriority w:val="99"/>
    <w:rsid w:val="000B36B1"/>
    <w:pPr>
      <w:jc w:val="center"/>
    </w:pPr>
  </w:style>
  <w:style w:type="paragraph" w:customStyle="1" w:styleId="TableText10Bullet">
    <w:name w:val="Table Text 10 Bullet"/>
    <w:link w:val="TableText10BulletChar"/>
    <w:autoRedefine/>
    <w:uiPriority w:val="99"/>
    <w:qFormat/>
    <w:rsid w:val="000B36B1"/>
    <w:pPr>
      <w:numPr>
        <w:numId w:val="19"/>
      </w:numPr>
      <w:spacing w:after="120"/>
    </w:pPr>
    <w:rPr>
      <w:rFonts w:ascii="Arial" w:hAnsi="Arial"/>
      <w:szCs w:val="24"/>
    </w:rPr>
  </w:style>
  <w:style w:type="paragraph" w:customStyle="1" w:styleId="TableText10Center">
    <w:name w:val="Table Text 10 Center"/>
    <w:basedOn w:val="TableText10"/>
    <w:link w:val="TableText10CenterChar"/>
    <w:uiPriority w:val="99"/>
    <w:rsid w:val="000B36B1"/>
    <w:pPr>
      <w:jc w:val="center"/>
    </w:pPr>
  </w:style>
  <w:style w:type="paragraph" w:customStyle="1" w:styleId="TableText10HeaderCenter">
    <w:name w:val="Table Text 10 Header Center"/>
    <w:basedOn w:val="TableText10Bold"/>
    <w:link w:val="TableText10HeaderCenterChar"/>
    <w:uiPriority w:val="99"/>
    <w:rsid w:val="000B36B1"/>
    <w:pPr>
      <w:keepNext/>
      <w:jc w:val="center"/>
    </w:pPr>
  </w:style>
  <w:style w:type="character" w:customStyle="1" w:styleId="TableText10HeaderCenterChar">
    <w:name w:val="Table Text 10 Header Center Char"/>
    <w:basedOn w:val="DefaultParagraphFont"/>
    <w:link w:val="TableText10HeaderCenter"/>
    <w:uiPriority w:val="99"/>
    <w:locked/>
    <w:rsid w:val="000B36B1"/>
    <w:rPr>
      <w:rFonts w:ascii="Arial" w:hAnsi="Arial"/>
      <w:b/>
      <w:sz w:val="18"/>
      <w:szCs w:val="24"/>
    </w:rPr>
  </w:style>
  <w:style w:type="paragraph" w:customStyle="1" w:styleId="TableText10HeaderLeft">
    <w:name w:val="Table Text 10 Header Left"/>
    <w:basedOn w:val="TableText10Bold"/>
    <w:uiPriority w:val="99"/>
    <w:rsid w:val="000B36B1"/>
    <w:pPr>
      <w:keepNext/>
    </w:pPr>
  </w:style>
  <w:style w:type="paragraph" w:customStyle="1" w:styleId="TableText10Indent">
    <w:name w:val="Table Text 10 Indent"/>
    <w:basedOn w:val="TableText10"/>
    <w:link w:val="TableText10IndentChar"/>
    <w:uiPriority w:val="99"/>
    <w:rsid w:val="000B36B1"/>
    <w:pPr>
      <w:ind w:left="144"/>
    </w:pPr>
  </w:style>
  <w:style w:type="paragraph" w:customStyle="1" w:styleId="TableText10Italic">
    <w:name w:val="Table Text 10 Italic"/>
    <w:basedOn w:val="TableText10"/>
    <w:link w:val="TableText10ItalicChar"/>
    <w:uiPriority w:val="99"/>
    <w:rsid w:val="000B36B1"/>
    <w:rPr>
      <w:i/>
      <w:iCs/>
    </w:rPr>
  </w:style>
  <w:style w:type="paragraph" w:customStyle="1" w:styleId="TableText10NoSpace">
    <w:name w:val="Table Text 10 No Space"/>
    <w:link w:val="TableText10NoSpaceChar"/>
    <w:uiPriority w:val="99"/>
    <w:rsid w:val="000B36B1"/>
    <w:rPr>
      <w:rFonts w:ascii="Arial" w:hAnsi="Arial"/>
      <w:szCs w:val="24"/>
    </w:rPr>
  </w:style>
  <w:style w:type="paragraph" w:customStyle="1" w:styleId="TableText10Number">
    <w:name w:val="Table Text 10 Number"/>
    <w:basedOn w:val="Normal"/>
    <w:link w:val="TableText10NumberChar"/>
    <w:uiPriority w:val="99"/>
    <w:rsid w:val="000B36B1"/>
    <w:pPr>
      <w:numPr>
        <w:numId w:val="16"/>
      </w:numPr>
      <w:tabs>
        <w:tab w:val="left" w:pos="432"/>
      </w:tabs>
    </w:pPr>
    <w:rPr>
      <w:sz w:val="20"/>
    </w:rPr>
  </w:style>
  <w:style w:type="paragraph" w:customStyle="1" w:styleId="TableText10Right">
    <w:name w:val="Table Text 10 Right"/>
    <w:basedOn w:val="TableText10"/>
    <w:link w:val="TableText10RightChar"/>
    <w:uiPriority w:val="99"/>
    <w:rsid w:val="000B36B1"/>
    <w:pPr>
      <w:jc w:val="right"/>
    </w:pPr>
  </w:style>
  <w:style w:type="paragraph" w:customStyle="1" w:styleId="TableText8">
    <w:name w:val="Table Text 8"/>
    <w:link w:val="TableText8Char"/>
    <w:uiPriority w:val="99"/>
    <w:rsid w:val="000B36B1"/>
    <w:rPr>
      <w:rFonts w:ascii="Arial" w:hAnsi="Arial"/>
      <w:sz w:val="16"/>
      <w:szCs w:val="24"/>
    </w:rPr>
  </w:style>
  <w:style w:type="paragraph" w:customStyle="1" w:styleId="TableText8Bold">
    <w:name w:val="Table Text 8 Bold"/>
    <w:next w:val="TableText8"/>
    <w:link w:val="TableText8BoldChar"/>
    <w:uiPriority w:val="99"/>
    <w:rsid w:val="000B36B1"/>
    <w:rPr>
      <w:rFonts w:ascii="Arial" w:hAnsi="Arial"/>
      <w:b/>
      <w:sz w:val="16"/>
      <w:szCs w:val="24"/>
    </w:rPr>
  </w:style>
  <w:style w:type="paragraph" w:customStyle="1" w:styleId="TableText8Bullet">
    <w:name w:val="Table Text 8 Bullet"/>
    <w:link w:val="TableText8BulletChar"/>
    <w:uiPriority w:val="99"/>
    <w:rsid w:val="000B36B1"/>
    <w:pPr>
      <w:numPr>
        <w:numId w:val="17"/>
      </w:numPr>
      <w:spacing w:after="80"/>
    </w:pPr>
    <w:rPr>
      <w:rFonts w:ascii="Arial" w:hAnsi="Arial"/>
      <w:sz w:val="16"/>
      <w:szCs w:val="24"/>
    </w:rPr>
  </w:style>
  <w:style w:type="paragraph" w:customStyle="1" w:styleId="TableText8Italic">
    <w:name w:val="Table Text 8 Italic"/>
    <w:basedOn w:val="TableText8"/>
    <w:link w:val="TableText8ItalicChar"/>
    <w:uiPriority w:val="99"/>
    <w:rsid w:val="000B36B1"/>
    <w:rPr>
      <w:i/>
    </w:rPr>
  </w:style>
  <w:style w:type="paragraph" w:customStyle="1" w:styleId="TableText8Number">
    <w:name w:val="Table Text 8 Number"/>
    <w:link w:val="TableText8NumberChar"/>
    <w:uiPriority w:val="99"/>
    <w:rsid w:val="000B36B1"/>
    <w:pPr>
      <w:numPr>
        <w:numId w:val="18"/>
      </w:numPr>
    </w:pPr>
    <w:rPr>
      <w:rFonts w:ascii="Arial" w:hAnsi="Arial"/>
      <w:sz w:val="16"/>
      <w:szCs w:val="24"/>
    </w:rPr>
  </w:style>
  <w:style w:type="paragraph" w:customStyle="1" w:styleId="AppendixF">
    <w:name w:val="Appendix F"/>
    <w:next w:val="BodyText"/>
    <w:uiPriority w:val="99"/>
    <w:rsid w:val="000B36B1"/>
    <w:pPr>
      <w:keepNext/>
      <w:numPr>
        <w:numId w:val="6"/>
      </w:numPr>
      <w:tabs>
        <w:tab w:val="left" w:pos="864"/>
      </w:tabs>
      <w:spacing w:before="240" w:after="120"/>
    </w:pPr>
    <w:rPr>
      <w:rFonts w:ascii="Verdana" w:hAnsi="Verdana"/>
      <w:b/>
      <w:bCs/>
      <w:iCs/>
      <w:color w:val="FF6600"/>
      <w:sz w:val="28"/>
      <w:szCs w:val="28"/>
      <w:lang w:eastAsia="ar-SA"/>
    </w:rPr>
  </w:style>
  <w:style w:type="character" w:customStyle="1" w:styleId="TableText10BulletChar">
    <w:name w:val="Table Text 10 Bullet Char"/>
    <w:basedOn w:val="DefaultParagraphFont"/>
    <w:link w:val="TableText10Bullet"/>
    <w:uiPriority w:val="99"/>
    <w:locked/>
    <w:rsid w:val="000B36B1"/>
    <w:rPr>
      <w:rFonts w:ascii="Arial" w:hAnsi="Arial"/>
      <w:szCs w:val="24"/>
    </w:rPr>
  </w:style>
  <w:style w:type="paragraph" w:styleId="TableofFigures">
    <w:name w:val="table of figures"/>
    <w:basedOn w:val="Normal"/>
    <w:next w:val="Normal"/>
    <w:uiPriority w:val="99"/>
    <w:rsid w:val="000B36B1"/>
    <w:pPr>
      <w:spacing w:after="120"/>
    </w:pPr>
    <w:rPr>
      <w:sz w:val="20"/>
    </w:rPr>
  </w:style>
  <w:style w:type="paragraph" w:customStyle="1" w:styleId="AppendixG">
    <w:name w:val="Appendix G"/>
    <w:next w:val="BodyText"/>
    <w:uiPriority w:val="99"/>
    <w:rsid w:val="000B36B1"/>
    <w:pPr>
      <w:keepNext/>
      <w:numPr>
        <w:numId w:val="7"/>
      </w:numPr>
      <w:tabs>
        <w:tab w:val="left" w:pos="864"/>
      </w:tabs>
      <w:spacing w:before="240" w:after="120"/>
    </w:pPr>
    <w:rPr>
      <w:rFonts w:ascii="Verdana" w:hAnsi="Verdana"/>
      <w:b/>
      <w:bCs/>
      <w:iCs/>
      <w:color w:val="FF6600"/>
      <w:sz w:val="28"/>
      <w:szCs w:val="28"/>
      <w:lang w:eastAsia="ar-SA"/>
    </w:rPr>
  </w:style>
  <w:style w:type="paragraph" w:customStyle="1" w:styleId="AppendixH">
    <w:name w:val="Appendix H"/>
    <w:next w:val="BodyText"/>
    <w:uiPriority w:val="99"/>
    <w:rsid w:val="000B36B1"/>
    <w:pPr>
      <w:keepNext/>
      <w:numPr>
        <w:numId w:val="8"/>
      </w:numPr>
      <w:tabs>
        <w:tab w:val="left" w:pos="864"/>
      </w:tabs>
      <w:spacing w:before="240" w:after="120"/>
    </w:pPr>
    <w:rPr>
      <w:rFonts w:ascii="Verdana" w:hAnsi="Verdana" w:cs="Arial"/>
      <w:b/>
      <w:bCs/>
      <w:iCs/>
      <w:color w:val="FF6600"/>
      <w:sz w:val="28"/>
      <w:szCs w:val="28"/>
      <w:lang w:eastAsia="ar-SA"/>
    </w:rPr>
  </w:style>
  <w:style w:type="paragraph" w:customStyle="1" w:styleId="AppendixI">
    <w:name w:val="Appendix I"/>
    <w:next w:val="BodyText"/>
    <w:uiPriority w:val="99"/>
    <w:rsid w:val="000B36B1"/>
    <w:pPr>
      <w:keepNext/>
      <w:numPr>
        <w:numId w:val="9"/>
      </w:numPr>
      <w:tabs>
        <w:tab w:val="left" w:pos="864"/>
      </w:tabs>
      <w:spacing w:before="240" w:after="120"/>
    </w:pPr>
    <w:rPr>
      <w:rFonts w:ascii="Verdana" w:hAnsi="Verdana"/>
      <w:b/>
      <w:bCs/>
      <w:iCs/>
      <w:color w:val="FF6600"/>
      <w:sz w:val="28"/>
      <w:szCs w:val="28"/>
      <w:lang w:eastAsia="ar-SA"/>
    </w:rPr>
  </w:style>
  <w:style w:type="paragraph" w:customStyle="1" w:styleId="BODYTEXTCAPS">
    <w:name w:val="BODY TEXT CAPS"/>
    <w:basedOn w:val="BodyText"/>
    <w:link w:val="BODYTEXTCAPSChar"/>
    <w:uiPriority w:val="99"/>
    <w:rsid w:val="000B36B1"/>
    <w:rPr>
      <w:caps/>
    </w:rPr>
  </w:style>
  <w:style w:type="paragraph" w:customStyle="1" w:styleId="BODYTEXT10CAPS">
    <w:name w:val="BODY TEXT 10 CAPS"/>
    <w:basedOn w:val="BODYTEXTCAPS"/>
    <w:link w:val="BODYTEXT10CAPSChar"/>
    <w:uiPriority w:val="99"/>
    <w:rsid w:val="000B36B1"/>
  </w:style>
  <w:style w:type="paragraph" w:customStyle="1" w:styleId="BodyText10Glossary">
    <w:name w:val="Body Text 10 Glossary"/>
    <w:basedOn w:val="BodyText"/>
    <w:next w:val="BodyText10"/>
    <w:link w:val="BodyText10GlossaryChar"/>
    <w:qFormat/>
    <w:rsid w:val="000B36B1"/>
  </w:style>
  <w:style w:type="paragraph" w:customStyle="1" w:styleId="BodyTextBulletLevel2">
    <w:name w:val="Body Text Bullet Level 2"/>
    <w:basedOn w:val="BodyTextBullet"/>
    <w:link w:val="BodyTextBulletLevel2Char"/>
    <w:uiPriority w:val="99"/>
    <w:rsid w:val="000B36B1"/>
    <w:pPr>
      <w:numPr>
        <w:numId w:val="13"/>
      </w:numPr>
    </w:pPr>
    <w:rPr>
      <w:lang w:eastAsia="ar-SA"/>
    </w:rPr>
  </w:style>
  <w:style w:type="character" w:customStyle="1" w:styleId="BodyTextGlossaryChar">
    <w:name w:val="Body Text Glossary Char"/>
    <w:basedOn w:val="BodyTextChar"/>
    <w:link w:val="BodyTextGlossary"/>
    <w:locked/>
    <w:rsid w:val="000B36B1"/>
    <w:rPr>
      <w:rFonts w:ascii="Arial" w:hAnsi="Arial" w:cs="Arial"/>
      <w:noProof/>
      <w:color w:val="000000" w:themeColor="text1"/>
      <w:sz w:val="22"/>
      <w:szCs w:val="22"/>
      <w:lang w:eastAsia="ar-SA"/>
    </w:rPr>
  </w:style>
  <w:style w:type="paragraph" w:customStyle="1" w:styleId="BodyTextGlossary">
    <w:name w:val="Body Text Glossary"/>
    <w:basedOn w:val="BodyText"/>
    <w:next w:val="BodyText"/>
    <w:link w:val="BodyTextGlossaryChar"/>
    <w:qFormat/>
    <w:rsid w:val="000B36B1"/>
  </w:style>
  <w:style w:type="paragraph" w:customStyle="1" w:styleId="BodyTextNumberLetterLevel2">
    <w:name w:val="Body Text Number Letter Level 2"/>
    <w:basedOn w:val="BodyTextNumber"/>
    <w:link w:val="BodyTextNumberLetterLevel2Char"/>
    <w:uiPriority w:val="99"/>
    <w:rsid w:val="000B36B1"/>
    <w:pPr>
      <w:numPr>
        <w:numId w:val="15"/>
      </w:numPr>
    </w:pPr>
  </w:style>
  <w:style w:type="paragraph" w:customStyle="1" w:styleId="BodyTextNumberStepResultsNotes">
    <w:name w:val="Body Text Number Step Results/Notes"/>
    <w:basedOn w:val="Normal"/>
    <w:next w:val="BodyTextNumber"/>
    <w:link w:val="BodyTextNumberStepResultsNotesChar"/>
    <w:uiPriority w:val="99"/>
    <w:rsid w:val="000B36B1"/>
    <w:pPr>
      <w:spacing w:after="120"/>
      <w:ind w:left="720"/>
    </w:pPr>
    <w:rPr>
      <w:sz w:val="20"/>
    </w:rPr>
  </w:style>
  <w:style w:type="paragraph" w:customStyle="1" w:styleId="Figure">
    <w:name w:val="Figure"/>
    <w:basedOn w:val="BodyText"/>
    <w:next w:val="Normal"/>
    <w:uiPriority w:val="99"/>
    <w:rsid w:val="000B36B1"/>
    <w:pPr>
      <w:spacing w:after="0"/>
    </w:pPr>
  </w:style>
  <w:style w:type="paragraph" w:customStyle="1" w:styleId="FigureCaption">
    <w:name w:val="Figure Caption"/>
    <w:basedOn w:val="Caption"/>
    <w:next w:val="BodyText"/>
    <w:autoRedefine/>
    <w:uiPriority w:val="99"/>
    <w:qFormat/>
    <w:rsid w:val="000B36B1"/>
    <w:pPr>
      <w:keepNext w:val="0"/>
      <w:framePr w:hSpace="180" w:wrap="around" w:vAnchor="text" w:hAnchor="margin" w:y="1"/>
      <w:numPr>
        <w:numId w:val="27"/>
      </w:numPr>
      <w:tabs>
        <w:tab w:val="left" w:pos="864"/>
      </w:tabs>
      <w:spacing w:before="60" w:after="120"/>
      <w:jc w:val="center"/>
    </w:pPr>
    <w:rPr>
      <w:bCs w:val="0"/>
      <w:sz w:val="18"/>
    </w:rPr>
  </w:style>
  <w:style w:type="character" w:styleId="FootnoteReference">
    <w:name w:val="footnote reference"/>
    <w:basedOn w:val="DefaultParagraphFont"/>
    <w:uiPriority w:val="99"/>
    <w:rsid w:val="000B36B1"/>
    <w:rPr>
      <w:rFonts w:ascii="Verdana" w:hAnsi="Verdana" w:cs="Times New Roman"/>
      <w:color w:val="auto"/>
      <w:sz w:val="16"/>
      <w:szCs w:val="24"/>
      <w:vertAlign w:val="superscript"/>
    </w:rPr>
  </w:style>
  <w:style w:type="paragraph" w:styleId="FootnoteText">
    <w:name w:val="footnote text"/>
    <w:basedOn w:val="Normal"/>
    <w:link w:val="FootnoteTextChar"/>
    <w:uiPriority w:val="99"/>
    <w:rsid w:val="000B36B1"/>
    <w:rPr>
      <w:rFonts w:ascii="Verdana" w:hAnsi="Verdana"/>
      <w:sz w:val="16"/>
      <w:szCs w:val="16"/>
    </w:rPr>
  </w:style>
  <w:style w:type="character" w:customStyle="1" w:styleId="FootnoteTextChar">
    <w:name w:val="Footnote Text Char"/>
    <w:basedOn w:val="DefaultParagraphFont"/>
    <w:link w:val="FootnoteText"/>
    <w:uiPriority w:val="99"/>
    <w:locked/>
    <w:rsid w:val="000B36B1"/>
    <w:rPr>
      <w:rFonts w:ascii="Verdana" w:hAnsi="Verdana"/>
      <w:sz w:val="16"/>
      <w:szCs w:val="16"/>
    </w:rPr>
  </w:style>
  <w:style w:type="paragraph" w:customStyle="1" w:styleId="HeaderCenter">
    <w:name w:val="Header Center"/>
    <w:basedOn w:val="Header"/>
    <w:link w:val="HeaderCenterChar"/>
    <w:uiPriority w:val="99"/>
    <w:rsid w:val="000B36B1"/>
    <w:pPr>
      <w:jc w:val="center"/>
    </w:pPr>
  </w:style>
  <w:style w:type="paragraph" w:customStyle="1" w:styleId="HeaderRight">
    <w:name w:val="Header Right"/>
    <w:uiPriority w:val="99"/>
    <w:rsid w:val="000B36B1"/>
    <w:pPr>
      <w:jc w:val="right"/>
    </w:pPr>
    <w:rPr>
      <w:rFonts w:ascii="Arial" w:hAnsi="Arial"/>
      <w:sz w:val="18"/>
      <w:szCs w:val="24"/>
    </w:rPr>
  </w:style>
  <w:style w:type="paragraph" w:customStyle="1" w:styleId="HiddenText">
    <w:name w:val="Hidden Text"/>
    <w:basedOn w:val="BodyText"/>
    <w:next w:val="BodyText"/>
    <w:link w:val="HiddenTextChar"/>
    <w:uiPriority w:val="99"/>
    <w:rsid w:val="000B36B1"/>
    <w:rPr>
      <w:vanish/>
      <w:color w:val="008000"/>
    </w:rPr>
  </w:style>
  <w:style w:type="character" w:customStyle="1" w:styleId="Hyperlink10">
    <w:name w:val="Hyperlink 10"/>
    <w:basedOn w:val="Hyperlink"/>
    <w:uiPriority w:val="99"/>
    <w:rsid w:val="000B36B1"/>
    <w:rPr>
      <w:rFonts w:ascii="Arial" w:hAnsi="Arial" w:cs="Arial"/>
      <w:color w:val="0000FF"/>
      <w:sz w:val="20"/>
      <w:szCs w:val="22"/>
      <w:u w:val="single"/>
    </w:rPr>
  </w:style>
  <w:style w:type="paragraph" w:customStyle="1" w:styleId="ParagraphSpacer10">
    <w:name w:val="Paragraph Spacer 10"/>
    <w:next w:val="BodyText"/>
    <w:uiPriority w:val="99"/>
    <w:rsid w:val="000B36B1"/>
    <w:rPr>
      <w:rFonts w:ascii="Arial" w:hAnsi="Arial"/>
      <w:szCs w:val="24"/>
    </w:rPr>
  </w:style>
  <w:style w:type="paragraph" w:customStyle="1" w:styleId="SignatureText">
    <w:name w:val="Signature Text"/>
    <w:basedOn w:val="TableText10"/>
    <w:link w:val="SignatureTextChar"/>
    <w:uiPriority w:val="99"/>
    <w:rsid w:val="000B36B1"/>
    <w:pPr>
      <w:pBdr>
        <w:top w:val="dashed" w:sz="4" w:space="1" w:color="auto"/>
      </w:pBdr>
      <w:spacing w:before="120"/>
    </w:pPr>
    <w:rPr>
      <w:szCs w:val="20"/>
    </w:rPr>
  </w:style>
  <w:style w:type="paragraph" w:customStyle="1" w:styleId="TableText10Glossary">
    <w:name w:val="Table Text 10 Glossary"/>
    <w:basedOn w:val="TableText10"/>
    <w:next w:val="TableText10"/>
    <w:link w:val="TableText10GlossaryChar"/>
    <w:qFormat/>
    <w:rsid w:val="000B36B1"/>
  </w:style>
  <w:style w:type="paragraph" w:customStyle="1" w:styleId="TableText10NumberStepResultsNotes">
    <w:name w:val="Table Text 10 Number Step Results/Notes"/>
    <w:next w:val="TableText10Number"/>
    <w:link w:val="TableText10NumberStepResultsNotesChar"/>
    <w:uiPriority w:val="99"/>
    <w:rsid w:val="000B36B1"/>
    <w:pPr>
      <w:spacing w:after="120"/>
      <w:ind w:left="432"/>
    </w:pPr>
    <w:rPr>
      <w:rFonts w:ascii="Arial" w:hAnsi="Arial"/>
      <w:szCs w:val="24"/>
    </w:rPr>
  </w:style>
  <w:style w:type="paragraph" w:customStyle="1" w:styleId="TableText8Glossary">
    <w:name w:val="Table Text 8 Glossary"/>
    <w:basedOn w:val="TableText10"/>
    <w:next w:val="TableText8"/>
    <w:link w:val="TableText8GlossaryChar"/>
    <w:qFormat/>
    <w:rsid w:val="000B36B1"/>
    <w:rPr>
      <w:sz w:val="16"/>
    </w:rPr>
  </w:style>
  <w:style w:type="character" w:customStyle="1" w:styleId="BodyText10BulletChar">
    <w:name w:val="Body Text 10 Bullet Char"/>
    <w:basedOn w:val="DefaultParagraphFont"/>
    <w:link w:val="BodyText10Bullet"/>
    <w:uiPriority w:val="99"/>
    <w:locked/>
    <w:rsid w:val="000B36B1"/>
    <w:rPr>
      <w:rFonts w:ascii="Arial" w:hAnsi="Arial"/>
      <w:bCs/>
      <w:szCs w:val="24"/>
    </w:rPr>
  </w:style>
  <w:style w:type="character" w:customStyle="1" w:styleId="BodyText10GlossaryChar">
    <w:name w:val="Body Text 10 Glossary Char"/>
    <w:basedOn w:val="BodyTextChar"/>
    <w:link w:val="BodyText10Glossary"/>
    <w:locked/>
    <w:rsid w:val="000B36B1"/>
    <w:rPr>
      <w:rFonts w:ascii="Arial" w:hAnsi="Arial" w:cs="Arial"/>
      <w:noProof/>
      <w:color w:val="000000" w:themeColor="text1"/>
      <w:sz w:val="22"/>
      <w:szCs w:val="22"/>
      <w:lang w:eastAsia="ar-SA"/>
    </w:rPr>
  </w:style>
  <w:style w:type="character" w:customStyle="1" w:styleId="BodyTextBoldChar">
    <w:name w:val="Body Text Bold Char"/>
    <w:basedOn w:val="BodyTextChar"/>
    <w:link w:val="BodyTextBold"/>
    <w:uiPriority w:val="99"/>
    <w:locked/>
    <w:rsid w:val="000B36B1"/>
    <w:rPr>
      <w:rFonts w:ascii="Arial" w:hAnsi="Arial" w:cs="Arial"/>
      <w:b/>
      <w:bCs/>
      <w:noProof/>
      <w:color w:val="000000" w:themeColor="text1"/>
      <w:sz w:val="22"/>
      <w:szCs w:val="22"/>
      <w:lang w:eastAsia="ar-SA"/>
    </w:rPr>
  </w:style>
  <w:style w:type="character" w:customStyle="1" w:styleId="BodyTextBulletChar">
    <w:name w:val="Body Text Bullet Char"/>
    <w:basedOn w:val="DefaultParagraphFont"/>
    <w:link w:val="BodyTextBullet"/>
    <w:uiPriority w:val="99"/>
    <w:locked/>
    <w:rsid w:val="000B36B1"/>
    <w:rPr>
      <w:rFonts w:ascii="Arial" w:hAnsi="Arial"/>
      <w:szCs w:val="24"/>
    </w:rPr>
  </w:style>
  <w:style w:type="character" w:customStyle="1" w:styleId="BodyTextNumberChar">
    <w:name w:val="Body Text Number Char"/>
    <w:basedOn w:val="DefaultParagraphFont"/>
    <w:link w:val="BodyTextNumber"/>
    <w:uiPriority w:val="99"/>
    <w:locked/>
    <w:rsid w:val="000B36B1"/>
    <w:rPr>
      <w:rFonts w:ascii="Arial" w:hAnsi="Arial"/>
      <w:sz w:val="24"/>
      <w:szCs w:val="24"/>
    </w:rPr>
  </w:style>
  <w:style w:type="character" w:customStyle="1" w:styleId="BodyTextNumberStepResultsNotesChar">
    <w:name w:val="Body Text Number Step Results/Notes Char"/>
    <w:basedOn w:val="DefaultParagraphFont"/>
    <w:link w:val="BodyTextNumberStepResultsNotes"/>
    <w:uiPriority w:val="99"/>
    <w:locked/>
    <w:rsid w:val="000B36B1"/>
    <w:rPr>
      <w:rFonts w:ascii="Arial" w:hAnsi="Arial"/>
      <w:szCs w:val="24"/>
    </w:rPr>
  </w:style>
  <w:style w:type="character" w:customStyle="1" w:styleId="TableText10GlossaryChar">
    <w:name w:val="Table Text 10 Glossary Char"/>
    <w:basedOn w:val="TableText10Char"/>
    <w:link w:val="TableText10Glossary"/>
    <w:locked/>
    <w:rsid w:val="000B36B1"/>
    <w:rPr>
      <w:rFonts w:ascii="Arial" w:hAnsi="Arial"/>
      <w:szCs w:val="24"/>
    </w:rPr>
  </w:style>
  <w:style w:type="character" w:customStyle="1" w:styleId="TableText10IndentChar">
    <w:name w:val="Table Text 10 Indent Char"/>
    <w:basedOn w:val="TableText10Char"/>
    <w:link w:val="TableText10Indent"/>
    <w:uiPriority w:val="99"/>
    <w:locked/>
    <w:rsid w:val="000B36B1"/>
    <w:rPr>
      <w:rFonts w:ascii="Arial" w:hAnsi="Arial"/>
      <w:szCs w:val="24"/>
    </w:rPr>
  </w:style>
  <w:style w:type="character" w:customStyle="1" w:styleId="TableText10ItalicChar">
    <w:name w:val="Table Text 10 Italic Char"/>
    <w:basedOn w:val="TableText10Char"/>
    <w:link w:val="TableText10Italic"/>
    <w:uiPriority w:val="99"/>
    <w:locked/>
    <w:rsid w:val="000B36B1"/>
    <w:rPr>
      <w:rFonts w:ascii="Arial" w:hAnsi="Arial"/>
      <w:i/>
      <w:iCs/>
      <w:szCs w:val="24"/>
    </w:rPr>
  </w:style>
  <w:style w:type="character" w:customStyle="1" w:styleId="TableText10NoSpaceChar">
    <w:name w:val="Table Text 10 No Space Char"/>
    <w:basedOn w:val="DefaultParagraphFont"/>
    <w:link w:val="TableText10NoSpace"/>
    <w:uiPriority w:val="99"/>
    <w:locked/>
    <w:rsid w:val="000B36B1"/>
    <w:rPr>
      <w:rFonts w:ascii="Arial" w:hAnsi="Arial"/>
      <w:szCs w:val="24"/>
    </w:rPr>
  </w:style>
  <w:style w:type="character" w:customStyle="1" w:styleId="TableText10NumberChar">
    <w:name w:val="Table Text 10 Number Char"/>
    <w:basedOn w:val="DefaultParagraphFont"/>
    <w:link w:val="TableText10Number"/>
    <w:uiPriority w:val="99"/>
    <w:locked/>
    <w:rsid w:val="000B36B1"/>
    <w:rPr>
      <w:rFonts w:ascii="Arial" w:hAnsi="Arial"/>
      <w:szCs w:val="24"/>
    </w:rPr>
  </w:style>
  <w:style w:type="character" w:customStyle="1" w:styleId="TableText10NumberStepResultsNotesChar">
    <w:name w:val="Table Text 10 Number Step Results/Notes Char"/>
    <w:basedOn w:val="DefaultParagraphFont"/>
    <w:link w:val="TableText10NumberStepResultsNotes"/>
    <w:uiPriority w:val="99"/>
    <w:locked/>
    <w:rsid w:val="000B36B1"/>
    <w:rPr>
      <w:rFonts w:ascii="Arial" w:hAnsi="Arial"/>
      <w:szCs w:val="24"/>
    </w:rPr>
  </w:style>
  <w:style w:type="character" w:customStyle="1" w:styleId="BodyTextUnderlineChar">
    <w:name w:val="Body Text Underline Char"/>
    <w:basedOn w:val="BodyTextChar"/>
    <w:link w:val="BodyTextUnderline"/>
    <w:uiPriority w:val="99"/>
    <w:locked/>
    <w:rsid w:val="000B36B1"/>
    <w:rPr>
      <w:rFonts w:ascii="Arial" w:hAnsi="Arial" w:cs="Arial"/>
      <w:noProof/>
      <w:color w:val="000000" w:themeColor="text1"/>
      <w:sz w:val="22"/>
      <w:szCs w:val="22"/>
      <w:u w:val="single"/>
      <w:lang w:eastAsia="ar-SA"/>
    </w:rPr>
  </w:style>
  <w:style w:type="character" w:customStyle="1" w:styleId="BodyTextItalicChar">
    <w:name w:val="Body Text Italic Char"/>
    <w:basedOn w:val="DefaultParagraphFont"/>
    <w:link w:val="BodyTextItalic"/>
    <w:uiPriority w:val="99"/>
    <w:locked/>
    <w:rsid w:val="000B36B1"/>
    <w:rPr>
      <w:rFonts w:ascii="Arial" w:hAnsi="Arial"/>
      <w:i/>
      <w:szCs w:val="24"/>
    </w:rPr>
  </w:style>
  <w:style w:type="character" w:customStyle="1" w:styleId="TableText8Char">
    <w:name w:val="Table Text 8 Char"/>
    <w:basedOn w:val="DefaultParagraphFont"/>
    <w:link w:val="TableText8"/>
    <w:uiPriority w:val="99"/>
    <w:rsid w:val="000B36B1"/>
    <w:rPr>
      <w:rFonts w:ascii="Arial" w:hAnsi="Arial"/>
      <w:sz w:val="16"/>
      <w:szCs w:val="24"/>
    </w:rPr>
  </w:style>
  <w:style w:type="character" w:customStyle="1" w:styleId="TableText8BoldChar">
    <w:name w:val="Table Text 8 Bold Char"/>
    <w:basedOn w:val="DefaultParagraphFont"/>
    <w:link w:val="TableText8Bold"/>
    <w:uiPriority w:val="99"/>
    <w:rsid w:val="000B36B1"/>
    <w:rPr>
      <w:rFonts w:ascii="Arial" w:hAnsi="Arial"/>
      <w:b/>
      <w:sz w:val="16"/>
      <w:szCs w:val="24"/>
    </w:rPr>
  </w:style>
  <w:style w:type="character" w:customStyle="1" w:styleId="TableText8BulletChar">
    <w:name w:val="Table Text 8 Bullet Char"/>
    <w:basedOn w:val="DefaultParagraphFont"/>
    <w:link w:val="TableText8Bullet"/>
    <w:uiPriority w:val="99"/>
    <w:rsid w:val="000B36B1"/>
    <w:rPr>
      <w:rFonts w:ascii="Arial" w:hAnsi="Arial"/>
      <w:sz w:val="16"/>
      <w:szCs w:val="24"/>
    </w:rPr>
  </w:style>
  <w:style w:type="character" w:customStyle="1" w:styleId="TableText8GlossaryChar">
    <w:name w:val="Table Text 8 Glossary Char"/>
    <w:basedOn w:val="TableText10Char"/>
    <w:link w:val="TableText8Glossary"/>
    <w:rsid w:val="000B36B1"/>
    <w:rPr>
      <w:rFonts w:ascii="Arial" w:hAnsi="Arial"/>
      <w:sz w:val="16"/>
      <w:szCs w:val="24"/>
    </w:rPr>
  </w:style>
  <w:style w:type="character" w:customStyle="1" w:styleId="TableText8ItalicChar">
    <w:name w:val="Table Text 8 Italic Char"/>
    <w:basedOn w:val="TableText8Char"/>
    <w:link w:val="TableText8Italic"/>
    <w:uiPriority w:val="99"/>
    <w:rsid w:val="000B36B1"/>
    <w:rPr>
      <w:rFonts w:ascii="Arial" w:hAnsi="Arial"/>
      <w:i/>
      <w:sz w:val="16"/>
      <w:szCs w:val="24"/>
    </w:rPr>
  </w:style>
  <w:style w:type="character" w:customStyle="1" w:styleId="BodyText10BoldCenterChar">
    <w:name w:val="Body Text 10 Bold Center Char"/>
    <w:basedOn w:val="BodyTextChar"/>
    <w:link w:val="BodyText10BoldCenter"/>
    <w:uiPriority w:val="99"/>
    <w:rsid w:val="000B36B1"/>
    <w:rPr>
      <w:rFonts w:ascii="Arial" w:hAnsi="Arial" w:cs="Arial"/>
      <w:b/>
      <w:bCs/>
      <w:noProof/>
      <w:color w:val="000000" w:themeColor="text1"/>
      <w:sz w:val="22"/>
      <w:szCs w:val="22"/>
      <w:lang w:eastAsia="ar-SA"/>
    </w:rPr>
  </w:style>
  <w:style w:type="character" w:customStyle="1" w:styleId="BODYTEXTCAPSChar">
    <w:name w:val="BODY TEXT CAPS Char"/>
    <w:basedOn w:val="BodyTextChar"/>
    <w:link w:val="BODYTEXTCAPS"/>
    <w:uiPriority w:val="99"/>
    <w:locked/>
    <w:rsid w:val="000B36B1"/>
    <w:rPr>
      <w:rFonts w:ascii="Arial" w:hAnsi="Arial" w:cs="Arial"/>
      <w:caps/>
      <w:noProof/>
      <w:color w:val="000000" w:themeColor="text1"/>
      <w:sz w:val="22"/>
      <w:szCs w:val="22"/>
      <w:lang w:eastAsia="ar-SA"/>
    </w:rPr>
  </w:style>
  <w:style w:type="character" w:customStyle="1" w:styleId="BODYTEXT10CAPSChar">
    <w:name w:val="BODY TEXT 10 CAPS Char"/>
    <w:basedOn w:val="BODYTEXTCAPSChar"/>
    <w:link w:val="BODYTEXT10CAPS"/>
    <w:uiPriority w:val="99"/>
    <w:rsid w:val="000B36B1"/>
    <w:rPr>
      <w:rFonts w:ascii="Arial" w:hAnsi="Arial" w:cs="Arial"/>
      <w:caps/>
      <w:noProof/>
      <w:color w:val="000000" w:themeColor="text1"/>
      <w:sz w:val="22"/>
      <w:szCs w:val="22"/>
      <w:lang w:eastAsia="ar-SA"/>
    </w:rPr>
  </w:style>
  <w:style w:type="character" w:customStyle="1" w:styleId="BodyText10CenterChar">
    <w:name w:val="Body Text 10 Center Char"/>
    <w:basedOn w:val="DefaultParagraphFont"/>
    <w:link w:val="BodyText10Center"/>
    <w:uiPriority w:val="99"/>
    <w:locked/>
    <w:rsid w:val="000B36B1"/>
    <w:rPr>
      <w:rFonts w:ascii="Arial" w:hAnsi="Arial"/>
      <w:szCs w:val="24"/>
    </w:rPr>
  </w:style>
  <w:style w:type="character" w:customStyle="1" w:styleId="BodyText10UnderlineChar">
    <w:name w:val="Body Text 10 Underline Char"/>
    <w:basedOn w:val="DefaultParagraphFont"/>
    <w:link w:val="BodyText10Underline"/>
    <w:uiPriority w:val="99"/>
    <w:locked/>
    <w:rsid w:val="000B36B1"/>
    <w:rPr>
      <w:rFonts w:ascii="Arial" w:hAnsi="Arial"/>
      <w:szCs w:val="24"/>
      <w:u w:val="single"/>
    </w:rPr>
  </w:style>
  <w:style w:type="character" w:customStyle="1" w:styleId="BodyTextBulletLevel2Char">
    <w:name w:val="Body Text Bullet Level 2 Char"/>
    <w:basedOn w:val="BodyTextBulletChar"/>
    <w:link w:val="BodyTextBulletLevel2"/>
    <w:uiPriority w:val="99"/>
    <w:locked/>
    <w:rsid w:val="000B36B1"/>
    <w:rPr>
      <w:rFonts w:ascii="Arial" w:hAnsi="Arial"/>
      <w:szCs w:val="24"/>
      <w:lang w:eastAsia="ar-SA"/>
    </w:rPr>
  </w:style>
  <w:style w:type="character" w:customStyle="1" w:styleId="BodyTextCenterChar">
    <w:name w:val="Body Text Center Char"/>
    <w:basedOn w:val="DefaultParagraphFont"/>
    <w:link w:val="BodyTextCenter"/>
    <w:uiPriority w:val="99"/>
    <w:locked/>
    <w:rsid w:val="000B36B1"/>
    <w:rPr>
      <w:rFonts w:ascii="Arial" w:hAnsi="Arial"/>
      <w:sz w:val="24"/>
      <w:szCs w:val="24"/>
    </w:rPr>
  </w:style>
  <w:style w:type="character" w:customStyle="1" w:styleId="BodyTextCenterNoSpaceChar">
    <w:name w:val="Body Text Center No Space Char"/>
    <w:basedOn w:val="DefaultParagraphFont"/>
    <w:link w:val="BodyTextCenterNoSpace"/>
    <w:uiPriority w:val="99"/>
    <w:locked/>
    <w:rsid w:val="000B36B1"/>
    <w:rPr>
      <w:rFonts w:ascii="Arial" w:hAnsi="Arial"/>
      <w:bCs/>
      <w:sz w:val="24"/>
      <w:szCs w:val="24"/>
    </w:rPr>
  </w:style>
  <w:style w:type="character" w:customStyle="1" w:styleId="BodyTextNumberLetterLevel2Char">
    <w:name w:val="Body Text Number Letter Level 2 Char"/>
    <w:basedOn w:val="BodyTextNumberChar"/>
    <w:link w:val="BodyTextNumberLetterLevel2"/>
    <w:uiPriority w:val="99"/>
    <w:locked/>
    <w:rsid w:val="000B36B1"/>
    <w:rPr>
      <w:rFonts w:ascii="Arial" w:hAnsi="Arial"/>
      <w:sz w:val="24"/>
      <w:szCs w:val="24"/>
    </w:rPr>
  </w:style>
  <w:style w:type="paragraph" w:customStyle="1" w:styleId="DISASecurity">
    <w:name w:val="DISA Security"/>
    <w:uiPriority w:val="99"/>
    <w:rsid w:val="000B36B1"/>
    <w:pPr>
      <w:jc w:val="center"/>
    </w:pPr>
    <w:rPr>
      <w:rFonts w:ascii="Arial" w:hAnsi="Arial"/>
      <w:b/>
      <w:color w:val="FF0000"/>
      <w:sz w:val="24"/>
      <w:szCs w:val="24"/>
    </w:rPr>
  </w:style>
  <w:style w:type="character" w:customStyle="1" w:styleId="TableText10CenterChar">
    <w:name w:val="Table Text 10 Center Char"/>
    <w:basedOn w:val="TableText10Char"/>
    <w:link w:val="TableText10Center"/>
    <w:uiPriority w:val="99"/>
    <w:locked/>
    <w:rsid w:val="000B36B1"/>
    <w:rPr>
      <w:rFonts w:ascii="Arial" w:hAnsi="Arial"/>
      <w:szCs w:val="24"/>
    </w:rPr>
  </w:style>
  <w:style w:type="character" w:customStyle="1" w:styleId="TableText10RightChar">
    <w:name w:val="Table Text 10 Right Char"/>
    <w:basedOn w:val="TableText10Char"/>
    <w:link w:val="TableText10Right"/>
    <w:uiPriority w:val="99"/>
    <w:locked/>
    <w:rsid w:val="000B36B1"/>
    <w:rPr>
      <w:rFonts w:ascii="Arial" w:hAnsi="Arial"/>
      <w:szCs w:val="24"/>
    </w:rPr>
  </w:style>
  <w:style w:type="character" w:customStyle="1" w:styleId="TableText8NumberChar">
    <w:name w:val="Table Text 8 Number Char"/>
    <w:basedOn w:val="DefaultParagraphFont"/>
    <w:link w:val="TableText8Number"/>
    <w:uiPriority w:val="99"/>
    <w:locked/>
    <w:rsid w:val="000B36B1"/>
    <w:rPr>
      <w:rFonts w:ascii="Arial" w:hAnsi="Arial"/>
      <w:sz w:val="16"/>
      <w:szCs w:val="24"/>
    </w:rPr>
  </w:style>
  <w:style w:type="paragraph" w:customStyle="1" w:styleId="TitleSmallESD">
    <w:name w:val="Title Small ESD"/>
    <w:basedOn w:val="TitleSmall"/>
    <w:next w:val="BodyText"/>
    <w:qFormat/>
    <w:rsid w:val="000B36B1"/>
    <w:pPr>
      <w:pBdr>
        <w:bottom w:val="single" w:sz="8" w:space="1" w:color="8064A2"/>
      </w:pBdr>
      <w:spacing w:after="240"/>
    </w:pPr>
    <w:rPr>
      <w:color w:val="FF6600"/>
    </w:rPr>
  </w:style>
  <w:style w:type="paragraph" w:customStyle="1" w:styleId="Instructions">
    <w:name w:val="Instructions"/>
    <w:basedOn w:val="HiddenText"/>
    <w:link w:val="InstructionsChar"/>
    <w:qFormat/>
    <w:rsid w:val="000B36B1"/>
    <w:rPr>
      <w:vanish w:val="0"/>
    </w:rPr>
  </w:style>
  <w:style w:type="character" w:customStyle="1" w:styleId="HiddenTextChar">
    <w:name w:val="Hidden Text Char"/>
    <w:basedOn w:val="BodyTextChar"/>
    <w:link w:val="HiddenText"/>
    <w:uiPriority w:val="99"/>
    <w:rsid w:val="000B36B1"/>
    <w:rPr>
      <w:rFonts w:ascii="Arial" w:hAnsi="Arial" w:cs="Arial"/>
      <w:noProof/>
      <w:vanish/>
      <w:color w:val="008000"/>
      <w:sz w:val="22"/>
      <w:szCs w:val="22"/>
      <w:lang w:eastAsia="ar-SA"/>
    </w:rPr>
  </w:style>
  <w:style w:type="character" w:customStyle="1" w:styleId="InstructionsChar">
    <w:name w:val="Instructions Char"/>
    <w:basedOn w:val="HiddenTextChar"/>
    <w:link w:val="Instructions"/>
    <w:rsid w:val="000B36B1"/>
    <w:rPr>
      <w:rFonts w:ascii="Arial" w:hAnsi="Arial" w:cs="Arial"/>
      <w:noProof/>
      <w:vanish w:val="0"/>
      <w:color w:val="008000"/>
      <w:sz w:val="22"/>
      <w:szCs w:val="22"/>
      <w:lang w:eastAsia="ar-SA"/>
    </w:rPr>
  </w:style>
  <w:style w:type="character" w:customStyle="1" w:styleId="SignatureTextChar">
    <w:name w:val="Signature Text Char"/>
    <w:basedOn w:val="DefaultParagraphFont"/>
    <w:link w:val="SignatureText"/>
    <w:uiPriority w:val="99"/>
    <w:rsid w:val="000B36B1"/>
    <w:rPr>
      <w:rFonts w:ascii="Arial" w:hAnsi="Arial"/>
    </w:rPr>
  </w:style>
  <w:style w:type="paragraph" w:customStyle="1" w:styleId="DISAHeaderCenter">
    <w:name w:val="DISA Header Center"/>
    <w:basedOn w:val="HeaderCenter"/>
    <w:link w:val="DISAHeaderCenterChar"/>
    <w:qFormat/>
    <w:rsid w:val="000B36B1"/>
    <w:rPr>
      <w:color w:val="FF6600"/>
    </w:rPr>
  </w:style>
  <w:style w:type="character" w:customStyle="1" w:styleId="HeaderCenterChar">
    <w:name w:val="Header Center Char"/>
    <w:basedOn w:val="HeaderChar"/>
    <w:link w:val="HeaderCenter"/>
    <w:uiPriority w:val="99"/>
    <w:rsid w:val="000B36B1"/>
    <w:rPr>
      <w:rFonts w:ascii="Arial" w:hAnsi="Arial"/>
      <w:sz w:val="18"/>
      <w:szCs w:val="24"/>
    </w:rPr>
  </w:style>
  <w:style w:type="character" w:customStyle="1" w:styleId="DISAHeaderCenterChar">
    <w:name w:val="DISA Header Center Char"/>
    <w:basedOn w:val="HeaderCenterChar"/>
    <w:link w:val="DISAHeaderCenter"/>
    <w:rsid w:val="000B36B1"/>
    <w:rPr>
      <w:rFonts w:ascii="Arial" w:hAnsi="Arial"/>
      <w:color w:val="FF6600"/>
      <w:sz w:val="18"/>
      <w:szCs w:val="24"/>
    </w:rPr>
  </w:style>
  <w:style w:type="table" w:styleId="LightShading-Accent4">
    <w:name w:val="Light Shading Accent 4"/>
    <w:basedOn w:val="TableNormal"/>
    <w:uiPriority w:val="60"/>
    <w:rsid w:val="000B36B1"/>
    <w:rPr>
      <w:rFonts w:ascii="Calibri" w:eastAsia="Calibri" w:hAnsi="Calibri"/>
      <w:color w:val="5F497A"/>
      <w:szCs w:val="22"/>
    </w:rPr>
    <w:tblPr>
      <w:tblStyleRowBandSize w:val="1"/>
      <w:tblStyleColBandSize w:val="1"/>
      <w:tblBorders>
        <w:top w:val="single" w:sz="8" w:space="0" w:color="8064A2"/>
        <w:bottom w:val="single" w:sz="8" w:space="0" w:color="8064A2"/>
      </w:tblBorders>
    </w:tblPr>
    <w:trPr>
      <w:cantSplit/>
    </w:tr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List2-Accent4">
    <w:name w:val="Medium List 2 Accent 4"/>
    <w:basedOn w:val="TableNormal"/>
    <w:uiPriority w:val="66"/>
    <w:rsid w:val="000B36B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customStyle="1" w:styleId="TableText9Bullets">
    <w:name w:val="Table Text 9 Bullets"/>
    <w:basedOn w:val="Normal"/>
    <w:qFormat/>
    <w:rsid w:val="000B36B1"/>
    <w:pPr>
      <w:numPr>
        <w:numId w:val="20"/>
      </w:numPr>
      <w:spacing w:before="60" w:after="60"/>
    </w:pPr>
    <w:rPr>
      <w:sz w:val="18"/>
    </w:rPr>
  </w:style>
  <w:style w:type="character" w:styleId="BookTitle">
    <w:name w:val="Book Title"/>
    <w:basedOn w:val="DefaultParagraphFont"/>
    <w:uiPriority w:val="33"/>
    <w:qFormat/>
    <w:rsid w:val="000B36B1"/>
    <w:rPr>
      <w:b/>
      <w:bCs/>
      <w:smallCaps/>
      <w:spacing w:val="5"/>
    </w:rPr>
  </w:style>
  <w:style w:type="paragraph" w:customStyle="1" w:styleId="Table">
    <w:name w:val="Table"/>
    <w:basedOn w:val="Normal"/>
    <w:uiPriority w:val="99"/>
    <w:rsid w:val="000B36B1"/>
    <w:rPr>
      <w:szCs w:val="20"/>
    </w:rPr>
  </w:style>
  <w:style w:type="paragraph" w:customStyle="1" w:styleId="ExecutiveSummaryHeading">
    <w:name w:val="Executive Summary Heading"/>
    <w:basedOn w:val="Normal"/>
    <w:uiPriority w:val="99"/>
    <w:rsid w:val="000B36B1"/>
    <w:pPr>
      <w:pBdr>
        <w:bottom w:val="single" w:sz="8" w:space="1" w:color="auto"/>
      </w:pBdr>
      <w:spacing w:after="300"/>
      <w:contextualSpacing/>
    </w:pPr>
    <w:rPr>
      <w:b/>
      <w:smallCaps/>
      <w:spacing w:val="5"/>
      <w:kern w:val="28"/>
      <w:sz w:val="32"/>
      <w:szCs w:val="32"/>
    </w:rPr>
  </w:style>
  <w:style w:type="character" w:styleId="Emphasis">
    <w:name w:val="Emphasis"/>
    <w:basedOn w:val="DefaultParagraphFont"/>
    <w:uiPriority w:val="20"/>
    <w:qFormat/>
    <w:locked/>
    <w:rsid w:val="000B36B1"/>
    <w:rPr>
      <w:rFonts w:cs="Times New Roman"/>
      <w:i/>
      <w:iCs/>
    </w:rPr>
  </w:style>
  <w:style w:type="paragraph" w:customStyle="1" w:styleId="Center">
    <w:name w:val="Center"/>
    <w:basedOn w:val="BodyText"/>
    <w:qFormat/>
    <w:rsid w:val="000B36B1"/>
  </w:style>
  <w:style w:type="paragraph" w:customStyle="1" w:styleId="TableText9">
    <w:name w:val="Table Text 9"/>
    <w:basedOn w:val="Normal"/>
    <w:link w:val="TableText9Char"/>
    <w:rsid w:val="000B36B1"/>
    <w:pPr>
      <w:spacing w:before="60" w:after="120"/>
      <w:ind w:left="144"/>
    </w:pPr>
    <w:rPr>
      <w:sz w:val="18"/>
    </w:rPr>
  </w:style>
  <w:style w:type="character" w:customStyle="1" w:styleId="TableText9Char">
    <w:name w:val="Table Text 9 Char"/>
    <w:basedOn w:val="DefaultParagraphFont"/>
    <w:link w:val="TableText9"/>
    <w:locked/>
    <w:rsid w:val="000B36B1"/>
    <w:rPr>
      <w:rFonts w:ascii="Arial" w:hAnsi="Arial"/>
      <w:sz w:val="18"/>
      <w:szCs w:val="24"/>
    </w:rPr>
  </w:style>
  <w:style w:type="paragraph" w:customStyle="1" w:styleId="Bullet-Double">
    <w:name w:val="Bullet-Double"/>
    <w:basedOn w:val="Normal"/>
    <w:uiPriority w:val="99"/>
    <w:rsid w:val="000B36B1"/>
    <w:pPr>
      <w:numPr>
        <w:ilvl w:val="1"/>
        <w:numId w:val="21"/>
      </w:numPr>
    </w:pPr>
  </w:style>
  <w:style w:type="paragraph" w:customStyle="1" w:styleId="TableCaption10Bold">
    <w:name w:val="Table Caption 10 Bold"/>
    <w:basedOn w:val="TableText10BoldCenter"/>
    <w:autoRedefine/>
    <w:qFormat/>
    <w:rsid w:val="00454C18"/>
    <w:pPr>
      <w:keepNext/>
      <w:tabs>
        <w:tab w:val="left" w:pos="1170"/>
      </w:tabs>
      <w:ind w:left="0"/>
    </w:pPr>
    <w:rPr>
      <w:rFonts w:cs="Arial"/>
      <w:bCs/>
      <w:color w:val="000000" w:themeColor="text1"/>
      <w:szCs w:val="20"/>
    </w:rPr>
  </w:style>
  <w:style w:type="paragraph" w:customStyle="1" w:styleId="StyleFigureCaptionCentered">
    <w:name w:val="Style Figure Caption + Centered"/>
    <w:basedOn w:val="FigureCaption"/>
    <w:rsid w:val="000B36B1"/>
    <w:pPr>
      <w:framePr w:wrap="around"/>
      <w:spacing w:before="80"/>
    </w:pPr>
    <w:rPr>
      <w:rFonts w:eastAsia="Times New Roman"/>
      <w:szCs w:val="20"/>
    </w:rPr>
  </w:style>
  <w:style w:type="character" w:styleId="Strong">
    <w:name w:val="Strong"/>
    <w:basedOn w:val="DefaultParagraphFont"/>
    <w:qFormat/>
    <w:locked/>
    <w:rsid w:val="000B36B1"/>
    <w:rPr>
      <w:rFonts w:cs="Times New Roman"/>
      <w:b/>
      <w:bCs/>
    </w:rPr>
  </w:style>
  <w:style w:type="paragraph" w:customStyle="1" w:styleId="TableHeading">
    <w:name w:val="Table Heading"/>
    <w:basedOn w:val="Normal"/>
    <w:uiPriority w:val="99"/>
    <w:rsid w:val="000B36B1"/>
    <w:pPr>
      <w:jc w:val="center"/>
    </w:pPr>
    <w:rPr>
      <w:rFonts w:ascii="Arial Bold" w:hAnsi="Arial Bold"/>
      <w:b/>
      <w:bCs/>
      <w:smallCaps/>
      <w:sz w:val="20"/>
      <w:szCs w:val="20"/>
    </w:rPr>
  </w:style>
  <w:style w:type="character" w:customStyle="1" w:styleId="BodyTextChar2">
    <w:name w:val="Body Text Char2"/>
    <w:basedOn w:val="DefaultParagraphFont"/>
    <w:uiPriority w:val="99"/>
    <w:locked/>
    <w:rsid w:val="000B36B1"/>
    <w:rPr>
      <w:rFonts w:cs="Times New Roman"/>
      <w:sz w:val="24"/>
      <w:szCs w:val="24"/>
    </w:rPr>
  </w:style>
  <w:style w:type="paragraph" w:customStyle="1" w:styleId="StyleFigureCaptionCentered1">
    <w:name w:val="Style Figure Caption + Centered1"/>
    <w:basedOn w:val="FigureCaption"/>
    <w:autoRedefine/>
    <w:qFormat/>
    <w:rsid w:val="000B36B1"/>
    <w:pPr>
      <w:framePr w:wrap="around"/>
    </w:pPr>
    <w:rPr>
      <w:rFonts w:eastAsia="Times New Roman"/>
      <w:szCs w:val="20"/>
    </w:rPr>
  </w:style>
  <w:style w:type="paragraph" w:customStyle="1" w:styleId="StyleFigureCaptionCentered2">
    <w:name w:val="Style Figure Caption + Centered2"/>
    <w:basedOn w:val="FigureCaption"/>
    <w:rsid w:val="000B36B1"/>
    <w:pPr>
      <w:framePr w:wrap="around"/>
      <w:numPr>
        <w:numId w:val="22"/>
      </w:numPr>
    </w:pPr>
    <w:rPr>
      <w:rFonts w:eastAsia="Times New Roman"/>
      <w:szCs w:val="20"/>
    </w:rPr>
  </w:style>
  <w:style w:type="paragraph" w:customStyle="1" w:styleId="StyleFigureCaptionCentered3">
    <w:name w:val="Style Figure Caption + Centered3"/>
    <w:basedOn w:val="FigureCaption"/>
    <w:autoRedefine/>
    <w:qFormat/>
    <w:rsid w:val="000B36B1"/>
    <w:pPr>
      <w:framePr w:wrap="around"/>
      <w:spacing w:before="80"/>
    </w:pPr>
    <w:rPr>
      <w:rFonts w:eastAsia="Times New Roman"/>
      <w:szCs w:val="20"/>
    </w:rPr>
  </w:style>
  <w:style w:type="paragraph" w:customStyle="1" w:styleId="BodyText10Bulletl2">
    <w:name w:val="Body Text 10 Bullet l2"/>
    <w:basedOn w:val="BodyText10Bullet"/>
    <w:qFormat/>
    <w:rsid w:val="000B36B1"/>
    <w:pPr>
      <w:numPr>
        <w:ilvl w:val="1"/>
      </w:numPr>
    </w:pPr>
  </w:style>
  <w:style w:type="paragraph" w:customStyle="1" w:styleId="AppH2">
    <w:name w:val="AppH2"/>
    <w:basedOn w:val="Heading2"/>
    <w:qFormat/>
    <w:rsid w:val="000B36B1"/>
    <w:pPr>
      <w:numPr>
        <w:ilvl w:val="0"/>
        <w:numId w:val="0"/>
      </w:numPr>
    </w:pPr>
  </w:style>
  <w:style w:type="paragraph" w:customStyle="1" w:styleId="AppH3">
    <w:name w:val="AppH3"/>
    <w:basedOn w:val="AppH2"/>
    <w:qFormat/>
    <w:rsid w:val="000B36B1"/>
    <w:rPr>
      <w:sz w:val="28"/>
    </w:rPr>
  </w:style>
  <w:style w:type="paragraph" w:styleId="Revision">
    <w:name w:val="Revision"/>
    <w:hidden/>
    <w:uiPriority w:val="99"/>
    <w:semiHidden/>
    <w:rsid w:val="00E11434"/>
    <w:rPr>
      <w:rFonts w:ascii="Arial" w:hAnsi="Arial"/>
      <w:sz w:val="24"/>
      <w:szCs w:val="24"/>
    </w:rPr>
  </w:style>
  <w:style w:type="paragraph" w:styleId="NormalWeb">
    <w:name w:val="Normal (Web)"/>
    <w:basedOn w:val="Normal"/>
    <w:uiPriority w:val="99"/>
    <w:unhideWhenUsed/>
    <w:rsid w:val="000B36B1"/>
    <w:pPr>
      <w:spacing w:before="100" w:beforeAutospacing="1" w:after="100" w:afterAutospacing="1"/>
    </w:pPr>
    <w:rPr>
      <w:rFonts w:ascii="Times New Roman" w:eastAsiaTheme="minorEastAsia" w:hAnsi="Times New Roman"/>
    </w:rPr>
  </w:style>
  <w:style w:type="paragraph" w:customStyle="1" w:styleId="BodyQuote">
    <w:name w:val="Body Quote"/>
    <w:basedOn w:val="BodyText"/>
    <w:qFormat/>
    <w:rsid w:val="000B36B1"/>
    <w:pPr>
      <w:ind w:left="1800" w:right="1800"/>
    </w:pPr>
  </w:style>
  <w:style w:type="paragraph" w:customStyle="1" w:styleId="Style9ptBefore5ptAfter5pt">
    <w:name w:val="Style 9 pt Before:  5 pt After:  5 pt"/>
    <w:basedOn w:val="Normal"/>
    <w:rsid w:val="000B36B1"/>
    <w:pPr>
      <w:spacing w:after="100"/>
    </w:pPr>
    <w:rPr>
      <w:sz w:val="18"/>
      <w:szCs w:val="20"/>
    </w:rPr>
  </w:style>
  <w:style w:type="paragraph" w:customStyle="1" w:styleId="StyleTableHeading10pt">
    <w:name w:val="Style Table Heading + 10 pt"/>
    <w:basedOn w:val="TableHeading"/>
    <w:rsid w:val="000B36B1"/>
    <w:rPr>
      <w:rFonts w:ascii="Arial Black" w:hAnsi="Arial Black"/>
      <w:smallCaps w:val="0"/>
    </w:rPr>
  </w:style>
  <w:style w:type="paragraph" w:customStyle="1" w:styleId="StyleTableHeading9ptFirstline05">
    <w:name w:val="Style Table Heading + 9 pt First line:  0.5&quot;"/>
    <w:basedOn w:val="TableHeading"/>
    <w:rsid w:val="000B36B1"/>
    <w:pPr>
      <w:numPr>
        <w:numId w:val="23"/>
      </w:numPr>
    </w:pPr>
    <w:rPr>
      <w:smallCaps w:val="0"/>
      <w:sz w:val="18"/>
    </w:rPr>
  </w:style>
  <w:style w:type="paragraph" w:customStyle="1" w:styleId="TableHeading9Center">
    <w:name w:val="Table Heading 9 Center"/>
    <w:basedOn w:val="TableHeading"/>
    <w:qFormat/>
    <w:rsid w:val="000B36B1"/>
    <w:pPr>
      <w:numPr>
        <w:numId w:val="24"/>
      </w:numPr>
    </w:pPr>
    <w:rPr>
      <w:smallCaps w:val="0"/>
      <w:sz w:val="18"/>
    </w:rPr>
  </w:style>
  <w:style w:type="paragraph" w:customStyle="1" w:styleId="StyleTableCaption9pt">
    <w:name w:val="Style Table Caption + 9 pt"/>
    <w:basedOn w:val="TableHeading"/>
    <w:rsid w:val="000B36B1"/>
    <w:rPr>
      <w:sz w:val="18"/>
    </w:rPr>
  </w:style>
  <w:style w:type="paragraph" w:customStyle="1" w:styleId="StyleBodyText10Bulletl2Body">
    <w:name w:val="Style Body Text 10 Bullet l2 + +Body"/>
    <w:basedOn w:val="BodyText10Bulletl2"/>
    <w:rsid w:val="000B36B1"/>
    <w:rPr>
      <w:rFonts w:asciiTheme="minorHAnsi" w:hAnsiTheme="minorHAnsi"/>
      <w:bCs w:val="0"/>
    </w:rPr>
  </w:style>
  <w:style w:type="paragraph" w:styleId="BlockText">
    <w:name w:val="Block Text"/>
    <w:basedOn w:val="Normal"/>
    <w:uiPriority w:val="99"/>
    <w:semiHidden/>
    <w:unhideWhenUsed/>
    <w:rsid w:val="000B36B1"/>
    <w:pPr>
      <w:pBdr>
        <w:top w:val="single" w:sz="2" w:space="10" w:color="DDDDDD" w:themeColor="accent1" w:frame="1"/>
        <w:left w:val="single" w:sz="2" w:space="10" w:color="DDDDDD" w:themeColor="accent1" w:frame="1"/>
        <w:bottom w:val="single" w:sz="2" w:space="10" w:color="DDDDDD" w:themeColor="accent1" w:frame="1"/>
        <w:right w:val="single" w:sz="2" w:space="10" w:color="DDDDDD" w:themeColor="accent1" w:frame="1"/>
      </w:pBdr>
      <w:ind w:left="1152" w:right="1152"/>
    </w:pPr>
    <w:rPr>
      <w:rFonts w:asciiTheme="minorHAnsi" w:eastAsiaTheme="minorEastAsia" w:hAnsiTheme="minorHAnsi" w:cstheme="minorBidi"/>
      <w:i/>
      <w:iCs/>
      <w:color w:val="DDDDDD" w:themeColor="accent1"/>
    </w:rPr>
  </w:style>
  <w:style w:type="paragraph" w:styleId="DocumentMap">
    <w:name w:val="Document Map"/>
    <w:basedOn w:val="Normal"/>
    <w:link w:val="DocumentMapChar"/>
    <w:uiPriority w:val="99"/>
    <w:semiHidden/>
    <w:unhideWhenUsed/>
    <w:rsid w:val="000B36B1"/>
    <w:rPr>
      <w:rFonts w:ascii="Tahoma" w:hAnsi="Tahoma" w:cs="Tahoma"/>
      <w:sz w:val="16"/>
      <w:szCs w:val="16"/>
    </w:rPr>
  </w:style>
  <w:style w:type="character" w:customStyle="1" w:styleId="DocumentMapChar">
    <w:name w:val="Document Map Char"/>
    <w:basedOn w:val="DefaultParagraphFont"/>
    <w:link w:val="DocumentMap"/>
    <w:uiPriority w:val="99"/>
    <w:semiHidden/>
    <w:rsid w:val="000B36B1"/>
    <w:rPr>
      <w:rFonts w:ascii="Tahoma" w:hAnsi="Tahoma" w:cs="Tahoma"/>
      <w:sz w:val="16"/>
      <w:szCs w:val="16"/>
    </w:rPr>
  </w:style>
  <w:style w:type="paragraph" w:customStyle="1" w:styleId="BulletIndent">
    <w:name w:val="Bullet Indent"/>
    <w:basedOn w:val="BodyText"/>
    <w:qFormat/>
    <w:rsid w:val="000B36B1"/>
    <w:pPr>
      <w:ind w:left="360"/>
    </w:pPr>
  </w:style>
  <w:style w:type="paragraph" w:customStyle="1" w:styleId="StyleBodyTextBulletBold">
    <w:name w:val="Style Body Text Bullet + Bold"/>
    <w:basedOn w:val="BodyTextBullet"/>
    <w:next w:val="BodyTextIndent"/>
    <w:rsid w:val="000B36B1"/>
    <w:rPr>
      <w:b/>
      <w:bCs/>
    </w:rPr>
  </w:style>
  <w:style w:type="paragraph" w:customStyle="1" w:styleId="BodyTextBulletBold">
    <w:name w:val="Body Text Bullet Bold"/>
    <w:basedOn w:val="BodyTextBullet"/>
    <w:next w:val="Normal"/>
    <w:qFormat/>
    <w:rsid w:val="000B36B1"/>
    <w:rPr>
      <w:b/>
    </w:rPr>
  </w:style>
  <w:style w:type="paragraph" w:styleId="BodyTextIndent">
    <w:name w:val="Body Text Indent"/>
    <w:basedOn w:val="Normal"/>
    <w:link w:val="BodyTextIndentChar"/>
    <w:uiPriority w:val="99"/>
    <w:semiHidden/>
    <w:unhideWhenUsed/>
    <w:rsid w:val="000B36B1"/>
    <w:pPr>
      <w:spacing w:after="120"/>
      <w:ind w:left="360"/>
    </w:pPr>
  </w:style>
  <w:style w:type="character" w:customStyle="1" w:styleId="BodyTextIndentChar">
    <w:name w:val="Body Text Indent Char"/>
    <w:basedOn w:val="DefaultParagraphFont"/>
    <w:link w:val="BodyTextIndent"/>
    <w:uiPriority w:val="99"/>
    <w:semiHidden/>
    <w:rsid w:val="000B36B1"/>
    <w:rPr>
      <w:rFonts w:ascii="Arial" w:hAnsi="Arial"/>
      <w:sz w:val="24"/>
      <w:szCs w:val="24"/>
    </w:rPr>
  </w:style>
  <w:style w:type="paragraph" w:customStyle="1" w:styleId="Image">
    <w:name w:val="Image"/>
    <w:basedOn w:val="BodyText10Center"/>
    <w:qFormat/>
    <w:rsid w:val="000B36B1"/>
  </w:style>
  <w:style w:type="paragraph" w:customStyle="1" w:styleId="StyleBullet-Double8ptAfter6pt">
    <w:name w:val="Style Bullet-Double + 8 pt After:  6 pt"/>
    <w:basedOn w:val="Bullet-Double"/>
    <w:rsid w:val="000B36B1"/>
    <w:pPr>
      <w:spacing w:after="120"/>
    </w:pPr>
    <w:rPr>
      <w:sz w:val="16"/>
      <w:szCs w:val="20"/>
    </w:rPr>
  </w:style>
  <w:style w:type="paragraph" w:customStyle="1" w:styleId="TitleSmallNoTOC">
    <w:name w:val="Title Small No TOC"/>
    <w:basedOn w:val="TitleSmallESD"/>
    <w:qFormat/>
    <w:rsid w:val="000B36B1"/>
  </w:style>
  <w:style w:type="paragraph" w:styleId="ListParagraph">
    <w:name w:val="List Paragraph"/>
    <w:aliases w:val="IPT Bullet-1"/>
    <w:basedOn w:val="Normal"/>
    <w:link w:val="ListParagraphChar"/>
    <w:uiPriority w:val="34"/>
    <w:qFormat/>
    <w:rsid w:val="000B36B1"/>
    <w:pPr>
      <w:spacing w:after="200" w:line="276" w:lineRule="auto"/>
      <w:ind w:left="720"/>
      <w:contextualSpacing/>
    </w:pPr>
    <w:rPr>
      <w:rFonts w:eastAsiaTheme="minorHAnsi" w:cstheme="minorBidi"/>
      <w:sz w:val="18"/>
      <w:szCs w:val="22"/>
    </w:rPr>
  </w:style>
  <w:style w:type="character" w:customStyle="1" w:styleId="ListParagraphChar">
    <w:name w:val="List Paragraph Char"/>
    <w:aliases w:val="IPT Bullet-1 Char"/>
    <w:basedOn w:val="DefaultParagraphFont"/>
    <w:link w:val="ListParagraph"/>
    <w:uiPriority w:val="34"/>
    <w:locked/>
    <w:rsid w:val="000B36B1"/>
    <w:rPr>
      <w:rFonts w:ascii="Arial" w:eastAsiaTheme="minorHAnsi" w:hAnsi="Arial" w:cstheme="minorBidi"/>
      <w:sz w:val="18"/>
      <w:szCs w:val="22"/>
    </w:rPr>
  </w:style>
  <w:style w:type="table" w:styleId="LightList-Accent4">
    <w:name w:val="Light List Accent 4"/>
    <w:basedOn w:val="TableNormal"/>
    <w:uiPriority w:val="61"/>
    <w:rsid w:val="000B36B1"/>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Grid-Accent4">
    <w:name w:val="Light Grid Accent 4"/>
    <w:basedOn w:val="TableNormal"/>
    <w:uiPriority w:val="62"/>
    <w:rsid w:val="000B36B1"/>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MediumShading1-Accent4">
    <w:name w:val="Medium Shading 1 Accent 4"/>
    <w:basedOn w:val="TableNormal"/>
    <w:uiPriority w:val="63"/>
    <w:rsid w:val="000B36B1"/>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0B36B1"/>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5">
    <w:name w:val="Light Shading Accent 5"/>
    <w:basedOn w:val="TableNormal"/>
    <w:uiPriority w:val="60"/>
    <w:rsid w:val="000B36B1"/>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customStyle="1" w:styleId="LightList-Accent11">
    <w:name w:val="Light List - Accent 11"/>
    <w:basedOn w:val="TableNormal"/>
    <w:uiPriority w:val="61"/>
    <w:rsid w:val="000B36B1"/>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customStyle="1" w:styleId="MediumShading1-Accent11">
    <w:name w:val="Medium Shading 1 - Accent 11"/>
    <w:basedOn w:val="TableNormal"/>
    <w:uiPriority w:val="63"/>
    <w:rsid w:val="000B36B1"/>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paragraph" w:styleId="ListBullet">
    <w:name w:val="List Bullet"/>
    <w:basedOn w:val="Normal"/>
    <w:rsid w:val="000B36B1"/>
    <w:pPr>
      <w:widowControl w:val="0"/>
      <w:numPr>
        <w:numId w:val="26"/>
      </w:numPr>
      <w:tabs>
        <w:tab w:val="left" w:pos="720"/>
      </w:tabs>
      <w:spacing w:before="120" w:after="120"/>
    </w:pPr>
    <w:rPr>
      <w:rFonts w:ascii="Times New Roman" w:hAnsi="Times New Roman"/>
      <w:color w:val="000000"/>
    </w:rPr>
  </w:style>
  <w:style w:type="paragraph" w:customStyle="1" w:styleId="Default">
    <w:name w:val="Default"/>
    <w:rsid w:val="000B36B1"/>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0B36B1"/>
    <w:rPr>
      <w:rFonts w:ascii="Consolas" w:hAnsi="Consolas"/>
      <w:sz w:val="21"/>
      <w:szCs w:val="21"/>
    </w:rPr>
  </w:style>
  <w:style w:type="character" w:customStyle="1" w:styleId="PlainTextChar">
    <w:name w:val="Plain Text Char"/>
    <w:basedOn w:val="DefaultParagraphFont"/>
    <w:link w:val="PlainText"/>
    <w:uiPriority w:val="99"/>
    <w:rsid w:val="000B36B1"/>
    <w:rPr>
      <w:rFonts w:ascii="Consolas" w:hAnsi="Consolas"/>
      <w:sz w:val="21"/>
      <w:szCs w:val="21"/>
    </w:rPr>
  </w:style>
  <w:style w:type="paragraph" w:customStyle="1" w:styleId="TableText">
    <w:name w:val="Table Text"/>
    <w:basedOn w:val="Normal"/>
    <w:uiPriority w:val="99"/>
    <w:qFormat/>
    <w:rsid w:val="000B36B1"/>
    <w:pPr>
      <w:spacing w:before="60" w:after="60" w:line="240" w:lineRule="exact"/>
    </w:pPr>
    <w:rPr>
      <w:rFonts w:eastAsiaTheme="minorHAnsi" w:cstheme="minorBidi"/>
      <w:bCs/>
      <w:color w:val="000000" w:themeColor="text1"/>
      <w:sz w:val="20"/>
      <w:szCs w:val="22"/>
    </w:rPr>
  </w:style>
  <w:style w:type="paragraph" w:styleId="Title">
    <w:name w:val="Title"/>
    <w:basedOn w:val="Normal"/>
    <w:next w:val="Normal"/>
    <w:link w:val="TitleChar"/>
    <w:uiPriority w:val="10"/>
    <w:qFormat/>
    <w:locked/>
    <w:rsid w:val="000B36B1"/>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0B36B1"/>
    <w:rPr>
      <w:rFonts w:asciiTheme="majorHAnsi" w:eastAsiaTheme="majorEastAsia" w:hAnsiTheme="majorHAnsi" w:cstheme="majorBidi"/>
      <w:color w:val="000000" w:themeColor="text2" w:themeShade="BF"/>
      <w:spacing w:val="5"/>
      <w:kern w:val="28"/>
      <w:sz w:val="52"/>
      <w:szCs w:val="52"/>
    </w:rPr>
  </w:style>
  <w:style w:type="table" w:styleId="MediumGrid2-Accent4">
    <w:name w:val="Medium Grid 2 Accent 4"/>
    <w:basedOn w:val="TableNormal"/>
    <w:uiPriority w:val="68"/>
    <w:rsid w:val="000B36B1"/>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LightList-Accent6">
    <w:name w:val="Light List Accent 6"/>
    <w:basedOn w:val="TableNormal"/>
    <w:uiPriority w:val="61"/>
    <w:rsid w:val="000B36B1"/>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paragraph" w:styleId="Quote">
    <w:name w:val="Quote"/>
    <w:basedOn w:val="Normal"/>
    <w:next w:val="Normal"/>
    <w:link w:val="QuoteChar"/>
    <w:uiPriority w:val="29"/>
    <w:qFormat/>
    <w:rsid w:val="000B36B1"/>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0B36B1"/>
    <w:rPr>
      <w:rFonts w:asciiTheme="minorHAnsi" w:eastAsiaTheme="minorEastAsia" w:hAnsiTheme="minorHAnsi" w:cstheme="minorBidi"/>
      <w:i/>
      <w:iCs/>
      <w:color w:val="000000" w:themeColor="text1"/>
      <w:sz w:val="22"/>
      <w:szCs w:val="22"/>
      <w:lang w:eastAsia="ja-JP"/>
    </w:rPr>
  </w:style>
  <w:style w:type="paragraph" w:styleId="TOCHeading">
    <w:name w:val="TOC Heading"/>
    <w:basedOn w:val="Heading1"/>
    <w:next w:val="Normal"/>
    <w:uiPriority w:val="39"/>
    <w:unhideWhenUsed/>
    <w:qFormat/>
    <w:rsid w:val="00047752"/>
    <w:pPr>
      <w:keepLines/>
      <w:pageBreakBefore w:val="0"/>
      <w:numPr>
        <w:numId w:val="0"/>
      </w:numPr>
      <w:tabs>
        <w:tab w:val="clear" w:pos="540"/>
      </w:tabs>
      <w:spacing w:after="0" w:line="259" w:lineRule="auto"/>
      <w:outlineLvl w:val="9"/>
    </w:pPr>
    <w:rPr>
      <w:rFonts w:asciiTheme="majorHAnsi" w:eastAsiaTheme="majorEastAsia" w:hAnsiTheme="majorHAnsi" w:cstheme="majorBidi"/>
      <w:bCs w:val="0"/>
      <w:color w:val="A5A5A5" w:themeColor="accent1" w:themeShade="BF"/>
      <w:sz w:val="32"/>
      <w:szCs w:val="32"/>
    </w:rPr>
  </w:style>
  <w:style w:type="paragraph" w:styleId="NoSpacing">
    <w:name w:val="No Spacing"/>
    <w:link w:val="NoSpacingChar"/>
    <w:uiPriority w:val="1"/>
    <w:qFormat/>
    <w:rsid w:val="00756C8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56C8A"/>
    <w:rPr>
      <w:rFonts w:asciiTheme="minorHAnsi" w:eastAsiaTheme="minorEastAsia" w:hAnsiTheme="minorHAnsi" w:cstheme="minorBidi"/>
      <w:sz w:val="22"/>
      <w:szCs w:val="22"/>
    </w:rPr>
  </w:style>
  <w:style w:type="character" w:styleId="SubtleReference">
    <w:name w:val="Subtle Reference"/>
    <w:basedOn w:val="DefaultParagraphFont"/>
    <w:uiPriority w:val="31"/>
    <w:qFormat/>
    <w:rsid w:val="00351C6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4870">
      <w:bodyDiv w:val="1"/>
      <w:marLeft w:val="0"/>
      <w:marRight w:val="0"/>
      <w:marTop w:val="0"/>
      <w:marBottom w:val="0"/>
      <w:divBdr>
        <w:top w:val="none" w:sz="0" w:space="0" w:color="auto"/>
        <w:left w:val="none" w:sz="0" w:space="0" w:color="auto"/>
        <w:bottom w:val="none" w:sz="0" w:space="0" w:color="auto"/>
        <w:right w:val="none" w:sz="0" w:space="0" w:color="auto"/>
      </w:divBdr>
      <w:divsChild>
        <w:div w:id="1279414568">
          <w:marLeft w:val="0"/>
          <w:marRight w:val="0"/>
          <w:marTop w:val="0"/>
          <w:marBottom w:val="0"/>
          <w:divBdr>
            <w:top w:val="none" w:sz="0" w:space="0" w:color="auto"/>
            <w:left w:val="none" w:sz="0" w:space="0" w:color="auto"/>
            <w:bottom w:val="none" w:sz="0" w:space="0" w:color="auto"/>
            <w:right w:val="none" w:sz="0" w:space="0" w:color="auto"/>
          </w:divBdr>
          <w:divsChild>
            <w:div w:id="11881583">
              <w:marLeft w:val="0"/>
              <w:marRight w:val="0"/>
              <w:marTop w:val="0"/>
              <w:marBottom w:val="0"/>
              <w:divBdr>
                <w:top w:val="none" w:sz="0" w:space="0" w:color="auto"/>
                <w:left w:val="none" w:sz="0" w:space="0" w:color="auto"/>
                <w:bottom w:val="none" w:sz="0" w:space="0" w:color="auto"/>
                <w:right w:val="none" w:sz="0" w:space="0" w:color="auto"/>
              </w:divBdr>
              <w:divsChild>
                <w:div w:id="2084376587">
                  <w:marLeft w:val="0"/>
                  <w:marRight w:val="0"/>
                  <w:marTop w:val="0"/>
                  <w:marBottom w:val="0"/>
                  <w:divBdr>
                    <w:top w:val="none" w:sz="0" w:space="0" w:color="auto"/>
                    <w:left w:val="none" w:sz="0" w:space="0" w:color="auto"/>
                    <w:bottom w:val="none" w:sz="0" w:space="0" w:color="auto"/>
                    <w:right w:val="none" w:sz="0" w:space="0" w:color="auto"/>
                  </w:divBdr>
                  <w:divsChild>
                    <w:div w:id="239220243">
                      <w:marLeft w:val="0"/>
                      <w:marRight w:val="0"/>
                      <w:marTop w:val="0"/>
                      <w:marBottom w:val="0"/>
                      <w:divBdr>
                        <w:top w:val="none" w:sz="0" w:space="0" w:color="auto"/>
                        <w:left w:val="none" w:sz="0" w:space="0" w:color="auto"/>
                        <w:bottom w:val="none" w:sz="0" w:space="0" w:color="auto"/>
                        <w:right w:val="none" w:sz="0" w:space="0" w:color="auto"/>
                      </w:divBdr>
                      <w:divsChild>
                        <w:div w:id="1030692583">
                          <w:marLeft w:val="0"/>
                          <w:marRight w:val="0"/>
                          <w:marTop w:val="0"/>
                          <w:marBottom w:val="0"/>
                          <w:divBdr>
                            <w:top w:val="none" w:sz="0" w:space="0" w:color="auto"/>
                            <w:left w:val="none" w:sz="0" w:space="0" w:color="auto"/>
                            <w:bottom w:val="none" w:sz="0" w:space="0" w:color="auto"/>
                            <w:right w:val="none" w:sz="0" w:space="0" w:color="auto"/>
                          </w:divBdr>
                          <w:divsChild>
                            <w:div w:id="18181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89821">
      <w:bodyDiv w:val="1"/>
      <w:marLeft w:val="0"/>
      <w:marRight w:val="0"/>
      <w:marTop w:val="0"/>
      <w:marBottom w:val="0"/>
      <w:divBdr>
        <w:top w:val="none" w:sz="0" w:space="0" w:color="auto"/>
        <w:left w:val="none" w:sz="0" w:space="0" w:color="auto"/>
        <w:bottom w:val="none" w:sz="0" w:space="0" w:color="auto"/>
        <w:right w:val="none" w:sz="0" w:space="0" w:color="auto"/>
      </w:divBdr>
    </w:div>
    <w:div w:id="160507254">
      <w:bodyDiv w:val="1"/>
      <w:marLeft w:val="0"/>
      <w:marRight w:val="0"/>
      <w:marTop w:val="0"/>
      <w:marBottom w:val="0"/>
      <w:divBdr>
        <w:top w:val="none" w:sz="0" w:space="0" w:color="auto"/>
        <w:left w:val="none" w:sz="0" w:space="0" w:color="auto"/>
        <w:bottom w:val="none" w:sz="0" w:space="0" w:color="auto"/>
        <w:right w:val="none" w:sz="0" w:space="0" w:color="auto"/>
      </w:divBdr>
    </w:div>
    <w:div w:id="184560170">
      <w:bodyDiv w:val="1"/>
      <w:marLeft w:val="0"/>
      <w:marRight w:val="0"/>
      <w:marTop w:val="0"/>
      <w:marBottom w:val="0"/>
      <w:divBdr>
        <w:top w:val="none" w:sz="0" w:space="0" w:color="auto"/>
        <w:left w:val="none" w:sz="0" w:space="0" w:color="auto"/>
        <w:bottom w:val="none" w:sz="0" w:space="0" w:color="auto"/>
        <w:right w:val="none" w:sz="0" w:space="0" w:color="auto"/>
      </w:divBdr>
    </w:div>
    <w:div w:id="207298634">
      <w:bodyDiv w:val="1"/>
      <w:marLeft w:val="0"/>
      <w:marRight w:val="0"/>
      <w:marTop w:val="0"/>
      <w:marBottom w:val="0"/>
      <w:divBdr>
        <w:top w:val="none" w:sz="0" w:space="0" w:color="auto"/>
        <w:left w:val="none" w:sz="0" w:space="0" w:color="auto"/>
        <w:bottom w:val="none" w:sz="0" w:space="0" w:color="auto"/>
        <w:right w:val="none" w:sz="0" w:space="0" w:color="auto"/>
      </w:divBdr>
    </w:div>
    <w:div w:id="326134641">
      <w:bodyDiv w:val="1"/>
      <w:marLeft w:val="0"/>
      <w:marRight w:val="0"/>
      <w:marTop w:val="0"/>
      <w:marBottom w:val="0"/>
      <w:divBdr>
        <w:top w:val="none" w:sz="0" w:space="0" w:color="auto"/>
        <w:left w:val="none" w:sz="0" w:space="0" w:color="auto"/>
        <w:bottom w:val="none" w:sz="0" w:space="0" w:color="auto"/>
        <w:right w:val="none" w:sz="0" w:space="0" w:color="auto"/>
      </w:divBdr>
      <w:divsChild>
        <w:div w:id="260840805">
          <w:marLeft w:val="274"/>
          <w:marRight w:val="0"/>
          <w:marTop w:val="0"/>
          <w:marBottom w:val="80"/>
          <w:divBdr>
            <w:top w:val="none" w:sz="0" w:space="0" w:color="auto"/>
            <w:left w:val="none" w:sz="0" w:space="0" w:color="auto"/>
            <w:bottom w:val="none" w:sz="0" w:space="0" w:color="auto"/>
            <w:right w:val="none" w:sz="0" w:space="0" w:color="auto"/>
          </w:divBdr>
        </w:div>
        <w:div w:id="988554241">
          <w:marLeft w:val="274"/>
          <w:marRight w:val="0"/>
          <w:marTop w:val="0"/>
          <w:marBottom w:val="120"/>
          <w:divBdr>
            <w:top w:val="none" w:sz="0" w:space="0" w:color="auto"/>
            <w:left w:val="none" w:sz="0" w:space="0" w:color="auto"/>
            <w:bottom w:val="none" w:sz="0" w:space="0" w:color="auto"/>
            <w:right w:val="none" w:sz="0" w:space="0" w:color="auto"/>
          </w:divBdr>
        </w:div>
        <w:div w:id="1227649725">
          <w:marLeft w:val="274"/>
          <w:marRight w:val="0"/>
          <w:marTop w:val="0"/>
          <w:marBottom w:val="80"/>
          <w:divBdr>
            <w:top w:val="none" w:sz="0" w:space="0" w:color="auto"/>
            <w:left w:val="none" w:sz="0" w:space="0" w:color="auto"/>
            <w:bottom w:val="none" w:sz="0" w:space="0" w:color="auto"/>
            <w:right w:val="none" w:sz="0" w:space="0" w:color="auto"/>
          </w:divBdr>
        </w:div>
        <w:div w:id="663509794">
          <w:marLeft w:val="274"/>
          <w:marRight w:val="0"/>
          <w:marTop w:val="0"/>
          <w:marBottom w:val="80"/>
          <w:divBdr>
            <w:top w:val="none" w:sz="0" w:space="0" w:color="auto"/>
            <w:left w:val="none" w:sz="0" w:space="0" w:color="auto"/>
            <w:bottom w:val="none" w:sz="0" w:space="0" w:color="auto"/>
            <w:right w:val="none" w:sz="0" w:space="0" w:color="auto"/>
          </w:divBdr>
        </w:div>
        <w:div w:id="988364264">
          <w:marLeft w:val="274"/>
          <w:marRight w:val="0"/>
          <w:marTop w:val="0"/>
          <w:marBottom w:val="120"/>
          <w:divBdr>
            <w:top w:val="none" w:sz="0" w:space="0" w:color="auto"/>
            <w:left w:val="none" w:sz="0" w:space="0" w:color="auto"/>
            <w:bottom w:val="none" w:sz="0" w:space="0" w:color="auto"/>
            <w:right w:val="none" w:sz="0" w:space="0" w:color="auto"/>
          </w:divBdr>
        </w:div>
        <w:div w:id="1634555445">
          <w:marLeft w:val="274"/>
          <w:marRight w:val="0"/>
          <w:marTop w:val="0"/>
          <w:marBottom w:val="80"/>
          <w:divBdr>
            <w:top w:val="none" w:sz="0" w:space="0" w:color="auto"/>
            <w:left w:val="none" w:sz="0" w:space="0" w:color="auto"/>
            <w:bottom w:val="none" w:sz="0" w:space="0" w:color="auto"/>
            <w:right w:val="none" w:sz="0" w:space="0" w:color="auto"/>
          </w:divBdr>
        </w:div>
        <w:div w:id="157884586">
          <w:marLeft w:val="274"/>
          <w:marRight w:val="0"/>
          <w:marTop w:val="0"/>
          <w:marBottom w:val="80"/>
          <w:divBdr>
            <w:top w:val="none" w:sz="0" w:space="0" w:color="auto"/>
            <w:left w:val="none" w:sz="0" w:space="0" w:color="auto"/>
            <w:bottom w:val="none" w:sz="0" w:space="0" w:color="auto"/>
            <w:right w:val="none" w:sz="0" w:space="0" w:color="auto"/>
          </w:divBdr>
        </w:div>
        <w:div w:id="1667858106">
          <w:marLeft w:val="274"/>
          <w:marRight w:val="0"/>
          <w:marTop w:val="0"/>
          <w:marBottom w:val="120"/>
          <w:divBdr>
            <w:top w:val="none" w:sz="0" w:space="0" w:color="auto"/>
            <w:left w:val="none" w:sz="0" w:space="0" w:color="auto"/>
            <w:bottom w:val="none" w:sz="0" w:space="0" w:color="auto"/>
            <w:right w:val="none" w:sz="0" w:space="0" w:color="auto"/>
          </w:divBdr>
        </w:div>
        <w:div w:id="768816489">
          <w:marLeft w:val="274"/>
          <w:marRight w:val="0"/>
          <w:marTop w:val="0"/>
          <w:marBottom w:val="80"/>
          <w:divBdr>
            <w:top w:val="none" w:sz="0" w:space="0" w:color="auto"/>
            <w:left w:val="none" w:sz="0" w:space="0" w:color="auto"/>
            <w:bottom w:val="none" w:sz="0" w:space="0" w:color="auto"/>
            <w:right w:val="none" w:sz="0" w:space="0" w:color="auto"/>
          </w:divBdr>
        </w:div>
        <w:div w:id="1593662787">
          <w:marLeft w:val="274"/>
          <w:marRight w:val="0"/>
          <w:marTop w:val="0"/>
          <w:marBottom w:val="80"/>
          <w:divBdr>
            <w:top w:val="none" w:sz="0" w:space="0" w:color="auto"/>
            <w:left w:val="none" w:sz="0" w:space="0" w:color="auto"/>
            <w:bottom w:val="none" w:sz="0" w:space="0" w:color="auto"/>
            <w:right w:val="none" w:sz="0" w:space="0" w:color="auto"/>
          </w:divBdr>
        </w:div>
        <w:div w:id="1347755220">
          <w:marLeft w:val="274"/>
          <w:marRight w:val="0"/>
          <w:marTop w:val="0"/>
          <w:marBottom w:val="80"/>
          <w:divBdr>
            <w:top w:val="none" w:sz="0" w:space="0" w:color="auto"/>
            <w:left w:val="none" w:sz="0" w:space="0" w:color="auto"/>
            <w:bottom w:val="none" w:sz="0" w:space="0" w:color="auto"/>
            <w:right w:val="none" w:sz="0" w:space="0" w:color="auto"/>
          </w:divBdr>
        </w:div>
      </w:divsChild>
    </w:div>
    <w:div w:id="441999607">
      <w:bodyDiv w:val="1"/>
      <w:marLeft w:val="0"/>
      <w:marRight w:val="0"/>
      <w:marTop w:val="0"/>
      <w:marBottom w:val="0"/>
      <w:divBdr>
        <w:top w:val="none" w:sz="0" w:space="0" w:color="auto"/>
        <w:left w:val="none" w:sz="0" w:space="0" w:color="auto"/>
        <w:bottom w:val="none" w:sz="0" w:space="0" w:color="auto"/>
        <w:right w:val="none" w:sz="0" w:space="0" w:color="auto"/>
      </w:divBdr>
    </w:div>
    <w:div w:id="503282884">
      <w:bodyDiv w:val="1"/>
      <w:marLeft w:val="0"/>
      <w:marRight w:val="0"/>
      <w:marTop w:val="0"/>
      <w:marBottom w:val="0"/>
      <w:divBdr>
        <w:top w:val="none" w:sz="0" w:space="0" w:color="auto"/>
        <w:left w:val="none" w:sz="0" w:space="0" w:color="auto"/>
        <w:bottom w:val="none" w:sz="0" w:space="0" w:color="auto"/>
        <w:right w:val="none" w:sz="0" w:space="0" w:color="auto"/>
      </w:divBdr>
    </w:div>
    <w:div w:id="541552457">
      <w:bodyDiv w:val="1"/>
      <w:marLeft w:val="0"/>
      <w:marRight w:val="0"/>
      <w:marTop w:val="0"/>
      <w:marBottom w:val="0"/>
      <w:divBdr>
        <w:top w:val="none" w:sz="0" w:space="0" w:color="auto"/>
        <w:left w:val="none" w:sz="0" w:space="0" w:color="auto"/>
        <w:bottom w:val="none" w:sz="0" w:space="0" w:color="auto"/>
        <w:right w:val="none" w:sz="0" w:space="0" w:color="auto"/>
      </w:divBdr>
    </w:div>
    <w:div w:id="596446424">
      <w:bodyDiv w:val="1"/>
      <w:marLeft w:val="0"/>
      <w:marRight w:val="0"/>
      <w:marTop w:val="0"/>
      <w:marBottom w:val="0"/>
      <w:divBdr>
        <w:top w:val="none" w:sz="0" w:space="0" w:color="auto"/>
        <w:left w:val="none" w:sz="0" w:space="0" w:color="auto"/>
        <w:bottom w:val="none" w:sz="0" w:space="0" w:color="auto"/>
        <w:right w:val="none" w:sz="0" w:space="0" w:color="auto"/>
      </w:divBdr>
    </w:div>
    <w:div w:id="615984546">
      <w:bodyDiv w:val="1"/>
      <w:marLeft w:val="0"/>
      <w:marRight w:val="0"/>
      <w:marTop w:val="0"/>
      <w:marBottom w:val="0"/>
      <w:divBdr>
        <w:top w:val="none" w:sz="0" w:space="0" w:color="auto"/>
        <w:left w:val="none" w:sz="0" w:space="0" w:color="auto"/>
        <w:bottom w:val="none" w:sz="0" w:space="0" w:color="auto"/>
        <w:right w:val="none" w:sz="0" w:space="0" w:color="auto"/>
      </w:divBdr>
    </w:div>
    <w:div w:id="681586879">
      <w:bodyDiv w:val="1"/>
      <w:marLeft w:val="0"/>
      <w:marRight w:val="0"/>
      <w:marTop w:val="0"/>
      <w:marBottom w:val="0"/>
      <w:divBdr>
        <w:top w:val="none" w:sz="0" w:space="0" w:color="auto"/>
        <w:left w:val="none" w:sz="0" w:space="0" w:color="auto"/>
        <w:bottom w:val="none" w:sz="0" w:space="0" w:color="auto"/>
        <w:right w:val="none" w:sz="0" w:space="0" w:color="auto"/>
      </w:divBdr>
    </w:div>
    <w:div w:id="981881787">
      <w:bodyDiv w:val="1"/>
      <w:marLeft w:val="0"/>
      <w:marRight w:val="0"/>
      <w:marTop w:val="0"/>
      <w:marBottom w:val="0"/>
      <w:divBdr>
        <w:top w:val="none" w:sz="0" w:space="0" w:color="auto"/>
        <w:left w:val="none" w:sz="0" w:space="0" w:color="auto"/>
        <w:bottom w:val="none" w:sz="0" w:space="0" w:color="auto"/>
        <w:right w:val="none" w:sz="0" w:space="0" w:color="auto"/>
      </w:divBdr>
    </w:div>
    <w:div w:id="995382294">
      <w:bodyDiv w:val="1"/>
      <w:marLeft w:val="0"/>
      <w:marRight w:val="0"/>
      <w:marTop w:val="0"/>
      <w:marBottom w:val="0"/>
      <w:divBdr>
        <w:top w:val="none" w:sz="0" w:space="0" w:color="auto"/>
        <w:left w:val="none" w:sz="0" w:space="0" w:color="auto"/>
        <w:bottom w:val="none" w:sz="0" w:space="0" w:color="auto"/>
        <w:right w:val="none" w:sz="0" w:space="0" w:color="auto"/>
      </w:divBdr>
      <w:divsChild>
        <w:div w:id="867530431">
          <w:marLeft w:val="173"/>
          <w:marRight w:val="0"/>
          <w:marTop w:val="0"/>
          <w:marBottom w:val="80"/>
          <w:divBdr>
            <w:top w:val="none" w:sz="0" w:space="0" w:color="auto"/>
            <w:left w:val="none" w:sz="0" w:space="0" w:color="auto"/>
            <w:bottom w:val="none" w:sz="0" w:space="0" w:color="auto"/>
            <w:right w:val="none" w:sz="0" w:space="0" w:color="auto"/>
          </w:divBdr>
        </w:div>
        <w:div w:id="1307782565">
          <w:marLeft w:val="173"/>
          <w:marRight w:val="0"/>
          <w:marTop w:val="0"/>
          <w:marBottom w:val="80"/>
          <w:divBdr>
            <w:top w:val="none" w:sz="0" w:space="0" w:color="auto"/>
            <w:left w:val="none" w:sz="0" w:space="0" w:color="auto"/>
            <w:bottom w:val="none" w:sz="0" w:space="0" w:color="auto"/>
            <w:right w:val="none" w:sz="0" w:space="0" w:color="auto"/>
          </w:divBdr>
        </w:div>
        <w:div w:id="1512527520">
          <w:marLeft w:val="173"/>
          <w:marRight w:val="0"/>
          <w:marTop w:val="0"/>
          <w:marBottom w:val="80"/>
          <w:divBdr>
            <w:top w:val="none" w:sz="0" w:space="0" w:color="auto"/>
            <w:left w:val="none" w:sz="0" w:space="0" w:color="auto"/>
            <w:bottom w:val="none" w:sz="0" w:space="0" w:color="auto"/>
            <w:right w:val="none" w:sz="0" w:space="0" w:color="auto"/>
          </w:divBdr>
        </w:div>
        <w:div w:id="368772650">
          <w:marLeft w:val="173"/>
          <w:marRight w:val="0"/>
          <w:marTop w:val="0"/>
          <w:marBottom w:val="240"/>
          <w:divBdr>
            <w:top w:val="none" w:sz="0" w:space="0" w:color="auto"/>
            <w:left w:val="none" w:sz="0" w:space="0" w:color="auto"/>
            <w:bottom w:val="none" w:sz="0" w:space="0" w:color="auto"/>
            <w:right w:val="none" w:sz="0" w:space="0" w:color="auto"/>
          </w:divBdr>
        </w:div>
        <w:div w:id="500201720">
          <w:marLeft w:val="173"/>
          <w:marRight w:val="0"/>
          <w:marTop w:val="0"/>
          <w:marBottom w:val="80"/>
          <w:divBdr>
            <w:top w:val="none" w:sz="0" w:space="0" w:color="auto"/>
            <w:left w:val="none" w:sz="0" w:space="0" w:color="auto"/>
            <w:bottom w:val="none" w:sz="0" w:space="0" w:color="auto"/>
            <w:right w:val="none" w:sz="0" w:space="0" w:color="auto"/>
          </w:divBdr>
        </w:div>
        <w:div w:id="1099327666">
          <w:marLeft w:val="173"/>
          <w:marRight w:val="0"/>
          <w:marTop w:val="0"/>
          <w:marBottom w:val="80"/>
          <w:divBdr>
            <w:top w:val="none" w:sz="0" w:space="0" w:color="auto"/>
            <w:left w:val="none" w:sz="0" w:space="0" w:color="auto"/>
            <w:bottom w:val="none" w:sz="0" w:space="0" w:color="auto"/>
            <w:right w:val="none" w:sz="0" w:space="0" w:color="auto"/>
          </w:divBdr>
        </w:div>
        <w:div w:id="1189415841">
          <w:marLeft w:val="173"/>
          <w:marRight w:val="0"/>
          <w:marTop w:val="0"/>
          <w:marBottom w:val="240"/>
          <w:divBdr>
            <w:top w:val="none" w:sz="0" w:space="0" w:color="auto"/>
            <w:left w:val="none" w:sz="0" w:space="0" w:color="auto"/>
            <w:bottom w:val="none" w:sz="0" w:space="0" w:color="auto"/>
            <w:right w:val="none" w:sz="0" w:space="0" w:color="auto"/>
          </w:divBdr>
        </w:div>
        <w:div w:id="358089161">
          <w:marLeft w:val="173"/>
          <w:marRight w:val="0"/>
          <w:marTop w:val="0"/>
          <w:marBottom w:val="80"/>
          <w:divBdr>
            <w:top w:val="none" w:sz="0" w:space="0" w:color="auto"/>
            <w:left w:val="none" w:sz="0" w:space="0" w:color="auto"/>
            <w:bottom w:val="none" w:sz="0" w:space="0" w:color="auto"/>
            <w:right w:val="none" w:sz="0" w:space="0" w:color="auto"/>
          </w:divBdr>
        </w:div>
        <w:div w:id="261108565">
          <w:marLeft w:val="173"/>
          <w:marRight w:val="0"/>
          <w:marTop w:val="0"/>
          <w:marBottom w:val="80"/>
          <w:divBdr>
            <w:top w:val="none" w:sz="0" w:space="0" w:color="auto"/>
            <w:left w:val="none" w:sz="0" w:space="0" w:color="auto"/>
            <w:bottom w:val="none" w:sz="0" w:space="0" w:color="auto"/>
            <w:right w:val="none" w:sz="0" w:space="0" w:color="auto"/>
          </w:divBdr>
        </w:div>
        <w:div w:id="1754012852">
          <w:marLeft w:val="173"/>
          <w:marRight w:val="0"/>
          <w:marTop w:val="0"/>
          <w:marBottom w:val="80"/>
          <w:divBdr>
            <w:top w:val="none" w:sz="0" w:space="0" w:color="auto"/>
            <w:left w:val="none" w:sz="0" w:space="0" w:color="auto"/>
            <w:bottom w:val="none" w:sz="0" w:space="0" w:color="auto"/>
            <w:right w:val="none" w:sz="0" w:space="0" w:color="auto"/>
          </w:divBdr>
        </w:div>
      </w:divsChild>
    </w:div>
    <w:div w:id="1064059233">
      <w:bodyDiv w:val="1"/>
      <w:marLeft w:val="0"/>
      <w:marRight w:val="0"/>
      <w:marTop w:val="0"/>
      <w:marBottom w:val="0"/>
      <w:divBdr>
        <w:top w:val="none" w:sz="0" w:space="0" w:color="auto"/>
        <w:left w:val="none" w:sz="0" w:space="0" w:color="auto"/>
        <w:bottom w:val="none" w:sz="0" w:space="0" w:color="auto"/>
        <w:right w:val="none" w:sz="0" w:space="0" w:color="auto"/>
      </w:divBdr>
    </w:div>
    <w:div w:id="1089426506">
      <w:bodyDiv w:val="1"/>
      <w:marLeft w:val="0"/>
      <w:marRight w:val="0"/>
      <w:marTop w:val="0"/>
      <w:marBottom w:val="0"/>
      <w:divBdr>
        <w:top w:val="none" w:sz="0" w:space="0" w:color="auto"/>
        <w:left w:val="none" w:sz="0" w:space="0" w:color="auto"/>
        <w:bottom w:val="none" w:sz="0" w:space="0" w:color="auto"/>
        <w:right w:val="none" w:sz="0" w:space="0" w:color="auto"/>
      </w:divBdr>
    </w:div>
    <w:div w:id="1120882013">
      <w:bodyDiv w:val="1"/>
      <w:marLeft w:val="0"/>
      <w:marRight w:val="0"/>
      <w:marTop w:val="0"/>
      <w:marBottom w:val="0"/>
      <w:divBdr>
        <w:top w:val="none" w:sz="0" w:space="0" w:color="auto"/>
        <w:left w:val="none" w:sz="0" w:space="0" w:color="auto"/>
        <w:bottom w:val="none" w:sz="0" w:space="0" w:color="auto"/>
        <w:right w:val="none" w:sz="0" w:space="0" w:color="auto"/>
      </w:divBdr>
      <w:divsChild>
        <w:div w:id="103232708">
          <w:marLeft w:val="173"/>
          <w:marRight w:val="0"/>
          <w:marTop w:val="0"/>
          <w:marBottom w:val="80"/>
          <w:divBdr>
            <w:top w:val="none" w:sz="0" w:space="0" w:color="auto"/>
            <w:left w:val="none" w:sz="0" w:space="0" w:color="auto"/>
            <w:bottom w:val="none" w:sz="0" w:space="0" w:color="auto"/>
            <w:right w:val="none" w:sz="0" w:space="0" w:color="auto"/>
          </w:divBdr>
        </w:div>
        <w:div w:id="1921597320">
          <w:marLeft w:val="173"/>
          <w:marRight w:val="0"/>
          <w:marTop w:val="0"/>
          <w:marBottom w:val="200"/>
          <w:divBdr>
            <w:top w:val="none" w:sz="0" w:space="0" w:color="auto"/>
            <w:left w:val="none" w:sz="0" w:space="0" w:color="auto"/>
            <w:bottom w:val="none" w:sz="0" w:space="0" w:color="auto"/>
            <w:right w:val="none" w:sz="0" w:space="0" w:color="auto"/>
          </w:divBdr>
        </w:div>
        <w:div w:id="242640460">
          <w:marLeft w:val="173"/>
          <w:marRight w:val="0"/>
          <w:marTop w:val="0"/>
          <w:marBottom w:val="80"/>
          <w:divBdr>
            <w:top w:val="none" w:sz="0" w:space="0" w:color="auto"/>
            <w:left w:val="none" w:sz="0" w:space="0" w:color="auto"/>
            <w:bottom w:val="none" w:sz="0" w:space="0" w:color="auto"/>
            <w:right w:val="none" w:sz="0" w:space="0" w:color="auto"/>
          </w:divBdr>
        </w:div>
        <w:div w:id="1696954416">
          <w:marLeft w:val="173"/>
          <w:marRight w:val="0"/>
          <w:marTop w:val="0"/>
          <w:marBottom w:val="80"/>
          <w:divBdr>
            <w:top w:val="none" w:sz="0" w:space="0" w:color="auto"/>
            <w:left w:val="none" w:sz="0" w:space="0" w:color="auto"/>
            <w:bottom w:val="none" w:sz="0" w:space="0" w:color="auto"/>
            <w:right w:val="none" w:sz="0" w:space="0" w:color="auto"/>
          </w:divBdr>
        </w:div>
        <w:div w:id="2013602557">
          <w:marLeft w:val="173"/>
          <w:marRight w:val="0"/>
          <w:marTop w:val="0"/>
          <w:marBottom w:val="80"/>
          <w:divBdr>
            <w:top w:val="none" w:sz="0" w:space="0" w:color="auto"/>
            <w:left w:val="none" w:sz="0" w:space="0" w:color="auto"/>
            <w:bottom w:val="none" w:sz="0" w:space="0" w:color="auto"/>
            <w:right w:val="none" w:sz="0" w:space="0" w:color="auto"/>
          </w:divBdr>
        </w:div>
        <w:div w:id="97602934">
          <w:marLeft w:val="173"/>
          <w:marRight w:val="0"/>
          <w:marTop w:val="0"/>
          <w:marBottom w:val="120"/>
          <w:divBdr>
            <w:top w:val="none" w:sz="0" w:space="0" w:color="auto"/>
            <w:left w:val="none" w:sz="0" w:space="0" w:color="auto"/>
            <w:bottom w:val="none" w:sz="0" w:space="0" w:color="auto"/>
            <w:right w:val="none" w:sz="0" w:space="0" w:color="auto"/>
          </w:divBdr>
        </w:div>
        <w:div w:id="808740036">
          <w:marLeft w:val="173"/>
          <w:marRight w:val="0"/>
          <w:marTop w:val="0"/>
          <w:marBottom w:val="80"/>
          <w:divBdr>
            <w:top w:val="none" w:sz="0" w:space="0" w:color="auto"/>
            <w:left w:val="none" w:sz="0" w:space="0" w:color="auto"/>
            <w:bottom w:val="none" w:sz="0" w:space="0" w:color="auto"/>
            <w:right w:val="none" w:sz="0" w:space="0" w:color="auto"/>
          </w:divBdr>
        </w:div>
        <w:div w:id="1464958729">
          <w:marLeft w:val="173"/>
          <w:marRight w:val="0"/>
          <w:marTop w:val="0"/>
          <w:marBottom w:val="80"/>
          <w:divBdr>
            <w:top w:val="none" w:sz="0" w:space="0" w:color="auto"/>
            <w:left w:val="none" w:sz="0" w:space="0" w:color="auto"/>
            <w:bottom w:val="none" w:sz="0" w:space="0" w:color="auto"/>
            <w:right w:val="none" w:sz="0" w:space="0" w:color="auto"/>
          </w:divBdr>
        </w:div>
        <w:div w:id="257908044">
          <w:marLeft w:val="173"/>
          <w:marRight w:val="0"/>
          <w:marTop w:val="0"/>
          <w:marBottom w:val="80"/>
          <w:divBdr>
            <w:top w:val="none" w:sz="0" w:space="0" w:color="auto"/>
            <w:left w:val="none" w:sz="0" w:space="0" w:color="auto"/>
            <w:bottom w:val="none" w:sz="0" w:space="0" w:color="auto"/>
            <w:right w:val="none" w:sz="0" w:space="0" w:color="auto"/>
          </w:divBdr>
        </w:div>
      </w:divsChild>
    </w:div>
    <w:div w:id="1151409947">
      <w:bodyDiv w:val="1"/>
      <w:marLeft w:val="0"/>
      <w:marRight w:val="0"/>
      <w:marTop w:val="0"/>
      <w:marBottom w:val="0"/>
      <w:divBdr>
        <w:top w:val="none" w:sz="0" w:space="0" w:color="auto"/>
        <w:left w:val="none" w:sz="0" w:space="0" w:color="auto"/>
        <w:bottom w:val="none" w:sz="0" w:space="0" w:color="auto"/>
        <w:right w:val="none" w:sz="0" w:space="0" w:color="auto"/>
      </w:divBdr>
    </w:div>
    <w:div w:id="1188056297">
      <w:bodyDiv w:val="1"/>
      <w:marLeft w:val="0"/>
      <w:marRight w:val="0"/>
      <w:marTop w:val="0"/>
      <w:marBottom w:val="0"/>
      <w:divBdr>
        <w:top w:val="none" w:sz="0" w:space="0" w:color="auto"/>
        <w:left w:val="none" w:sz="0" w:space="0" w:color="auto"/>
        <w:bottom w:val="none" w:sz="0" w:space="0" w:color="auto"/>
        <w:right w:val="none" w:sz="0" w:space="0" w:color="auto"/>
      </w:divBdr>
    </w:div>
    <w:div w:id="1340231928">
      <w:bodyDiv w:val="1"/>
      <w:marLeft w:val="0"/>
      <w:marRight w:val="0"/>
      <w:marTop w:val="0"/>
      <w:marBottom w:val="0"/>
      <w:divBdr>
        <w:top w:val="none" w:sz="0" w:space="0" w:color="auto"/>
        <w:left w:val="none" w:sz="0" w:space="0" w:color="auto"/>
        <w:bottom w:val="none" w:sz="0" w:space="0" w:color="auto"/>
        <w:right w:val="none" w:sz="0" w:space="0" w:color="auto"/>
      </w:divBdr>
    </w:div>
    <w:div w:id="1415513110">
      <w:bodyDiv w:val="1"/>
      <w:marLeft w:val="0"/>
      <w:marRight w:val="0"/>
      <w:marTop w:val="0"/>
      <w:marBottom w:val="0"/>
      <w:divBdr>
        <w:top w:val="none" w:sz="0" w:space="0" w:color="auto"/>
        <w:left w:val="none" w:sz="0" w:space="0" w:color="auto"/>
        <w:bottom w:val="none" w:sz="0" w:space="0" w:color="auto"/>
        <w:right w:val="none" w:sz="0" w:space="0" w:color="auto"/>
      </w:divBdr>
    </w:div>
    <w:div w:id="1442603977">
      <w:bodyDiv w:val="1"/>
      <w:marLeft w:val="0"/>
      <w:marRight w:val="0"/>
      <w:marTop w:val="0"/>
      <w:marBottom w:val="0"/>
      <w:divBdr>
        <w:top w:val="none" w:sz="0" w:space="0" w:color="auto"/>
        <w:left w:val="none" w:sz="0" w:space="0" w:color="auto"/>
        <w:bottom w:val="none" w:sz="0" w:space="0" w:color="auto"/>
        <w:right w:val="none" w:sz="0" w:space="0" w:color="auto"/>
      </w:divBdr>
    </w:div>
    <w:div w:id="1462649266">
      <w:bodyDiv w:val="1"/>
      <w:marLeft w:val="0"/>
      <w:marRight w:val="0"/>
      <w:marTop w:val="0"/>
      <w:marBottom w:val="0"/>
      <w:divBdr>
        <w:top w:val="none" w:sz="0" w:space="0" w:color="auto"/>
        <w:left w:val="none" w:sz="0" w:space="0" w:color="auto"/>
        <w:bottom w:val="none" w:sz="0" w:space="0" w:color="auto"/>
        <w:right w:val="none" w:sz="0" w:space="0" w:color="auto"/>
      </w:divBdr>
    </w:div>
    <w:div w:id="1477261353">
      <w:marLeft w:val="0"/>
      <w:marRight w:val="0"/>
      <w:marTop w:val="0"/>
      <w:marBottom w:val="0"/>
      <w:divBdr>
        <w:top w:val="none" w:sz="0" w:space="0" w:color="auto"/>
        <w:left w:val="none" w:sz="0" w:space="0" w:color="auto"/>
        <w:bottom w:val="none" w:sz="0" w:space="0" w:color="auto"/>
        <w:right w:val="none" w:sz="0" w:space="0" w:color="auto"/>
      </w:divBdr>
      <w:divsChild>
        <w:div w:id="1477261355">
          <w:marLeft w:val="0"/>
          <w:marRight w:val="0"/>
          <w:marTop w:val="0"/>
          <w:marBottom w:val="0"/>
          <w:divBdr>
            <w:top w:val="none" w:sz="0" w:space="0" w:color="auto"/>
            <w:left w:val="none" w:sz="0" w:space="0" w:color="auto"/>
            <w:bottom w:val="none" w:sz="0" w:space="0" w:color="auto"/>
            <w:right w:val="none" w:sz="0" w:space="0" w:color="auto"/>
          </w:divBdr>
        </w:div>
      </w:divsChild>
    </w:div>
    <w:div w:id="1477261354">
      <w:marLeft w:val="0"/>
      <w:marRight w:val="0"/>
      <w:marTop w:val="0"/>
      <w:marBottom w:val="0"/>
      <w:divBdr>
        <w:top w:val="none" w:sz="0" w:space="0" w:color="auto"/>
        <w:left w:val="none" w:sz="0" w:space="0" w:color="auto"/>
        <w:bottom w:val="none" w:sz="0" w:space="0" w:color="auto"/>
        <w:right w:val="none" w:sz="0" w:space="0" w:color="auto"/>
      </w:divBdr>
    </w:div>
    <w:div w:id="1477261356">
      <w:marLeft w:val="0"/>
      <w:marRight w:val="0"/>
      <w:marTop w:val="0"/>
      <w:marBottom w:val="0"/>
      <w:divBdr>
        <w:top w:val="none" w:sz="0" w:space="0" w:color="auto"/>
        <w:left w:val="none" w:sz="0" w:space="0" w:color="auto"/>
        <w:bottom w:val="none" w:sz="0" w:space="0" w:color="auto"/>
        <w:right w:val="none" w:sz="0" w:space="0" w:color="auto"/>
      </w:divBdr>
    </w:div>
    <w:div w:id="1477261357">
      <w:marLeft w:val="0"/>
      <w:marRight w:val="0"/>
      <w:marTop w:val="0"/>
      <w:marBottom w:val="0"/>
      <w:divBdr>
        <w:top w:val="none" w:sz="0" w:space="0" w:color="auto"/>
        <w:left w:val="none" w:sz="0" w:space="0" w:color="auto"/>
        <w:bottom w:val="none" w:sz="0" w:space="0" w:color="auto"/>
        <w:right w:val="none" w:sz="0" w:space="0" w:color="auto"/>
      </w:divBdr>
    </w:div>
    <w:div w:id="1477261358">
      <w:marLeft w:val="0"/>
      <w:marRight w:val="0"/>
      <w:marTop w:val="0"/>
      <w:marBottom w:val="0"/>
      <w:divBdr>
        <w:top w:val="none" w:sz="0" w:space="0" w:color="auto"/>
        <w:left w:val="none" w:sz="0" w:space="0" w:color="auto"/>
        <w:bottom w:val="none" w:sz="0" w:space="0" w:color="auto"/>
        <w:right w:val="none" w:sz="0" w:space="0" w:color="auto"/>
      </w:divBdr>
    </w:div>
    <w:div w:id="1585381843">
      <w:bodyDiv w:val="1"/>
      <w:marLeft w:val="0"/>
      <w:marRight w:val="0"/>
      <w:marTop w:val="0"/>
      <w:marBottom w:val="0"/>
      <w:divBdr>
        <w:top w:val="none" w:sz="0" w:space="0" w:color="auto"/>
        <w:left w:val="none" w:sz="0" w:space="0" w:color="auto"/>
        <w:bottom w:val="none" w:sz="0" w:space="0" w:color="auto"/>
        <w:right w:val="none" w:sz="0" w:space="0" w:color="auto"/>
      </w:divBdr>
    </w:div>
    <w:div w:id="1665281102">
      <w:bodyDiv w:val="1"/>
      <w:marLeft w:val="0"/>
      <w:marRight w:val="0"/>
      <w:marTop w:val="0"/>
      <w:marBottom w:val="0"/>
      <w:divBdr>
        <w:top w:val="none" w:sz="0" w:space="0" w:color="auto"/>
        <w:left w:val="none" w:sz="0" w:space="0" w:color="auto"/>
        <w:bottom w:val="none" w:sz="0" w:space="0" w:color="auto"/>
        <w:right w:val="none" w:sz="0" w:space="0" w:color="auto"/>
      </w:divBdr>
    </w:div>
    <w:div w:id="1673220860">
      <w:bodyDiv w:val="1"/>
      <w:marLeft w:val="0"/>
      <w:marRight w:val="0"/>
      <w:marTop w:val="0"/>
      <w:marBottom w:val="0"/>
      <w:divBdr>
        <w:top w:val="none" w:sz="0" w:space="0" w:color="auto"/>
        <w:left w:val="none" w:sz="0" w:space="0" w:color="auto"/>
        <w:bottom w:val="none" w:sz="0" w:space="0" w:color="auto"/>
        <w:right w:val="none" w:sz="0" w:space="0" w:color="auto"/>
      </w:divBdr>
    </w:div>
    <w:div w:id="1707565516">
      <w:bodyDiv w:val="1"/>
      <w:marLeft w:val="0"/>
      <w:marRight w:val="0"/>
      <w:marTop w:val="0"/>
      <w:marBottom w:val="0"/>
      <w:divBdr>
        <w:top w:val="none" w:sz="0" w:space="0" w:color="auto"/>
        <w:left w:val="none" w:sz="0" w:space="0" w:color="auto"/>
        <w:bottom w:val="none" w:sz="0" w:space="0" w:color="auto"/>
        <w:right w:val="none" w:sz="0" w:space="0" w:color="auto"/>
      </w:divBdr>
      <w:divsChild>
        <w:div w:id="1911501947">
          <w:marLeft w:val="0"/>
          <w:marRight w:val="0"/>
          <w:marTop w:val="0"/>
          <w:marBottom w:val="0"/>
          <w:divBdr>
            <w:top w:val="none" w:sz="0" w:space="0" w:color="auto"/>
            <w:left w:val="none" w:sz="0" w:space="0" w:color="auto"/>
            <w:bottom w:val="none" w:sz="0" w:space="0" w:color="auto"/>
            <w:right w:val="none" w:sz="0" w:space="0" w:color="auto"/>
          </w:divBdr>
          <w:divsChild>
            <w:div w:id="1045061134">
              <w:marLeft w:val="0"/>
              <w:marRight w:val="0"/>
              <w:marTop w:val="0"/>
              <w:marBottom w:val="0"/>
              <w:divBdr>
                <w:top w:val="none" w:sz="0" w:space="0" w:color="auto"/>
                <w:left w:val="none" w:sz="0" w:space="0" w:color="auto"/>
                <w:bottom w:val="none" w:sz="0" w:space="0" w:color="auto"/>
                <w:right w:val="none" w:sz="0" w:space="0" w:color="auto"/>
              </w:divBdr>
              <w:divsChild>
                <w:div w:id="511917449">
                  <w:marLeft w:val="0"/>
                  <w:marRight w:val="0"/>
                  <w:marTop w:val="0"/>
                  <w:marBottom w:val="0"/>
                  <w:divBdr>
                    <w:top w:val="none" w:sz="0" w:space="0" w:color="auto"/>
                    <w:left w:val="none" w:sz="0" w:space="0" w:color="auto"/>
                    <w:bottom w:val="none" w:sz="0" w:space="0" w:color="auto"/>
                    <w:right w:val="none" w:sz="0" w:space="0" w:color="auto"/>
                  </w:divBdr>
                  <w:divsChild>
                    <w:div w:id="5065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9900">
      <w:bodyDiv w:val="1"/>
      <w:marLeft w:val="0"/>
      <w:marRight w:val="0"/>
      <w:marTop w:val="0"/>
      <w:marBottom w:val="0"/>
      <w:divBdr>
        <w:top w:val="none" w:sz="0" w:space="0" w:color="auto"/>
        <w:left w:val="none" w:sz="0" w:space="0" w:color="auto"/>
        <w:bottom w:val="none" w:sz="0" w:space="0" w:color="auto"/>
        <w:right w:val="none" w:sz="0" w:space="0" w:color="auto"/>
      </w:divBdr>
    </w:div>
    <w:div w:id="1709456207">
      <w:bodyDiv w:val="1"/>
      <w:marLeft w:val="0"/>
      <w:marRight w:val="0"/>
      <w:marTop w:val="0"/>
      <w:marBottom w:val="0"/>
      <w:divBdr>
        <w:top w:val="none" w:sz="0" w:space="0" w:color="auto"/>
        <w:left w:val="none" w:sz="0" w:space="0" w:color="auto"/>
        <w:bottom w:val="none" w:sz="0" w:space="0" w:color="auto"/>
        <w:right w:val="none" w:sz="0" w:space="0" w:color="auto"/>
      </w:divBdr>
    </w:div>
    <w:div w:id="1753043809">
      <w:bodyDiv w:val="1"/>
      <w:marLeft w:val="0"/>
      <w:marRight w:val="0"/>
      <w:marTop w:val="0"/>
      <w:marBottom w:val="0"/>
      <w:divBdr>
        <w:top w:val="none" w:sz="0" w:space="0" w:color="auto"/>
        <w:left w:val="none" w:sz="0" w:space="0" w:color="auto"/>
        <w:bottom w:val="none" w:sz="0" w:space="0" w:color="auto"/>
        <w:right w:val="none" w:sz="0" w:space="0" w:color="auto"/>
      </w:divBdr>
    </w:div>
    <w:div w:id="1775326747">
      <w:bodyDiv w:val="1"/>
      <w:marLeft w:val="0"/>
      <w:marRight w:val="0"/>
      <w:marTop w:val="0"/>
      <w:marBottom w:val="0"/>
      <w:divBdr>
        <w:top w:val="none" w:sz="0" w:space="0" w:color="auto"/>
        <w:left w:val="none" w:sz="0" w:space="0" w:color="auto"/>
        <w:bottom w:val="none" w:sz="0" w:space="0" w:color="auto"/>
        <w:right w:val="none" w:sz="0" w:space="0" w:color="auto"/>
      </w:divBdr>
    </w:div>
    <w:div w:id="1842964971">
      <w:bodyDiv w:val="1"/>
      <w:marLeft w:val="0"/>
      <w:marRight w:val="0"/>
      <w:marTop w:val="0"/>
      <w:marBottom w:val="0"/>
      <w:divBdr>
        <w:top w:val="none" w:sz="0" w:space="0" w:color="auto"/>
        <w:left w:val="none" w:sz="0" w:space="0" w:color="auto"/>
        <w:bottom w:val="none" w:sz="0" w:space="0" w:color="auto"/>
        <w:right w:val="none" w:sz="0" w:space="0" w:color="auto"/>
      </w:divBdr>
    </w:div>
    <w:div w:id="1853448863">
      <w:bodyDiv w:val="1"/>
      <w:marLeft w:val="0"/>
      <w:marRight w:val="0"/>
      <w:marTop w:val="0"/>
      <w:marBottom w:val="0"/>
      <w:divBdr>
        <w:top w:val="none" w:sz="0" w:space="0" w:color="auto"/>
        <w:left w:val="none" w:sz="0" w:space="0" w:color="auto"/>
        <w:bottom w:val="none" w:sz="0" w:space="0" w:color="auto"/>
        <w:right w:val="none" w:sz="0" w:space="0" w:color="auto"/>
      </w:divBdr>
    </w:div>
    <w:div w:id="1883055209">
      <w:bodyDiv w:val="1"/>
      <w:marLeft w:val="0"/>
      <w:marRight w:val="0"/>
      <w:marTop w:val="0"/>
      <w:marBottom w:val="0"/>
      <w:divBdr>
        <w:top w:val="none" w:sz="0" w:space="0" w:color="auto"/>
        <w:left w:val="none" w:sz="0" w:space="0" w:color="auto"/>
        <w:bottom w:val="none" w:sz="0" w:space="0" w:color="auto"/>
        <w:right w:val="none" w:sz="0" w:space="0" w:color="auto"/>
      </w:divBdr>
    </w:div>
    <w:div w:id="1968271371">
      <w:bodyDiv w:val="1"/>
      <w:marLeft w:val="0"/>
      <w:marRight w:val="0"/>
      <w:marTop w:val="0"/>
      <w:marBottom w:val="0"/>
      <w:divBdr>
        <w:top w:val="none" w:sz="0" w:space="0" w:color="auto"/>
        <w:left w:val="none" w:sz="0" w:space="0" w:color="auto"/>
        <w:bottom w:val="none" w:sz="0" w:space="0" w:color="auto"/>
        <w:right w:val="none" w:sz="0" w:space="0" w:color="auto"/>
      </w:divBdr>
    </w:div>
    <w:div w:id="210753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1.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71.png"/><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olsen\AppData\Roaming\Microsoft\Templates\DISA-Report-styles.dotm"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4546AC-8804-4882-A238-D4296DE2E6B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2F0C3A657AA241A0D4C6372E273958" ma:contentTypeVersion="6" ma:contentTypeDescription="Create a new document." ma:contentTypeScope="" ma:versionID="89ba4516c99d0b8bdaecf070b4952916">
  <xsd:schema xmlns:xsd="http://www.w3.org/2001/XMLSchema" xmlns:xs="http://www.w3.org/2001/XMLSchema" xmlns:p="http://schemas.microsoft.com/office/2006/metadata/properties" xmlns:ns2="4106f170-e0e7-4673-9ebf-61b44748bba9" xmlns:ns3="255d858d-d5d5-45b3-bcf9-688549bb9e7c" targetNamespace="http://schemas.microsoft.com/office/2006/metadata/properties" ma:root="true" ma:fieldsID="9c06a4b50ea4dfca6844e90b56e264aa" ns2:_="" ns3:_="">
    <xsd:import namespace="4106f170-e0e7-4673-9ebf-61b44748bba9"/>
    <xsd:import namespace="255d858d-d5d5-45b3-bcf9-688549bb9e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06f170-e0e7-4673-9ebf-61b44748bb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d858d-d5d5-45b3-bcf9-688549bb9e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863D3-D508-47B7-84A8-C4019B5DEFF8}">
  <ds:schemaRefs>
    <ds:schemaRef ds:uri="http://schemas.microsoft.com/office/2006/metadata/properties"/>
  </ds:schemaRefs>
</ds:datastoreItem>
</file>

<file path=customXml/itemProps2.xml><?xml version="1.0" encoding="utf-8"?>
<ds:datastoreItem xmlns:ds="http://schemas.openxmlformats.org/officeDocument/2006/customXml" ds:itemID="{534B695D-B395-431D-9601-3BB2F31F7143}">
  <ds:schemaRefs>
    <ds:schemaRef ds:uri="http://schemas.microsoft.com/sharepoint/v3/contenttype/forms"/>
  </ds:schemaRefs>
</ds:datastoreItem>
</file>

<file path=customXml/itemProps3.xml><?xml version="1.0" encoding="utf-8"?>
<ds:datastoreItem xmlns:ds="http://schemas.openxmlformats.org/officeDocument/2006/customXml" ds:itemID="{B0AE0566-1635-4BE1-8843-B17514C2E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06f170-e0e7-4673-9ebf-61b44748bba9"/>
    <ds:schemaRef ds:uri="255d858d-d5d5-45b3-bcf9-688549bb9e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9D156-E30C-482A-B9A3-DEA775A47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DISA-Report-styles</Template>
  <TotalTime>1</TotalTime>
  <Pages>34</Pages>
  <Words>1992</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Strategic Communications Office 100 Day Transition Plan</vt:lpstr>
    </vt:vector>
  </TitlesOfParts>
  <Company>Defense Information Systems Agency</Company>
  <LinksUpToDate>false</LinksUpToDate>
  <CharactersWithSpaces>13321</CharactersWithSpaces>
  <SharedDoc>false</SharedDoc>
  <HLinks>
    <vt:vector size="912" baseType="variant">
      <vt:variant>
        <vt:i4>1769522</vt:i4>
      </vt:variant>
      <vt:variant>
        <vt:i4>893</vt:i4>
      </vt:variant>
      <vt:variant>
        <vt:i4>0</vt:i4>
      </vt:variant>
      <vt:variant>
        <vt:i4>5</vt:i4>
      </vt:variant>
      <vt:variant>
        <vt:lpwstr/>
      </vt:variant>
      <vt:variant>
        <vt:lpwstr>_Toc340949588</vt:lpwstr>
      </vt:variant>
      <vt:variant>
        <vt:i4>1769522</vt:i4>
      </vt:variant>
      <vt:variant>
        <vt:i4>887</vt:i4>
      </vt:variant>
      <vt:variant>
        <vt:i4>0</vt:i4>
      </vt:variant>
      <vt:variant>
        <vt:i4>5</vt:i4>
      </vt:variant>
      <vt:variant>
        <vt:lpwstr/>
      </vt:variant>
      <vt:variant>
        <vt:lpwstr>_Toc340949587</vt:lpwstr>
      </vt:variant>
      <vt:variant>
        <vt:i4>1769522</vt:i4>
      </vt:variant>
      <vt:variant>
        <vt:i4>881</vt:i4>
      </vt:variant>
      <vt:variant>
        <vt:i4>0</vt:i4>
      </vt:variant>
      <vt:variant>
        <vt:i4>5</vt:i4>
      </vt:variant>
      <vt:variant>
        <vt:lpwstr/>
      </vt:variant>
      <vt:variant>
        <vt:lpwstr>_Toc340949586</vt:lpwstr>
      </vt:variant>
      <vt:variant>
        <vt:i4>1769522</vt:i4>
      </vt:variant>
      <vt:variant>
        <vt:i4>875</vt:i4>
      </vt:variant>
      <vt:variant>
        <vt:i4>0</vt:i4>
      </vt:variant>
      <vt:variant>
        <vt:i4>5</vt:i4>
      </vt:variant>
      <vt:variant>
        <vt:lpwstr/>
      </vt:variant>
      <vt:variant>
        <vt:lpwstr>_Toc340949585</vt:lpwstr>
      </vt:variant>
      <vt:variant>
        <vt:i4>1769522</vt:i4>
      </vt:variant>
      <vt:variant>
        <vt:i4>869</vt:i4>
      </vt:variant>
      <vt:variant>
        <vt:i4>0</vt:i4>
      </vt:variant>
      <vt:variant>
        <vt:i4>5</vt:i4>
      </vt:variant>
      <vt:variant>
        <vt:lpwstr/>
      </vt:variant>
      <vt:variant>
        <vt:lpwstr>_Toc340949584</vt:lpwstr>
      </vt:variant>
      <vt:variant>
        <vt:i4>1769522</vt:i4>
      </vt:variant>
      <vt:variant>
        <vt:i4>863</vt:i4>
      </vt:variant>
      <vt:variant>
        <vt:i4>0</vt:i4>
      </vt:variant>
      <vt:variant>
        <vt:i4>5</vt:i4>
      </vt:variant>
      <vt:variant>
        <vt:lpwstr/>
      </vt:variant>
      <vt:variant>
        <vt:lpwstr>_Toc340949583</vt:lpwstr>
      </vt:variant>
      <vt:variant>
        <vt:i4>1769522</vt:i4>
      </vt:variant>
      <vt:variant>
        <vt:i4>857</vt:i4>
      </vt:variant>
      <vt:variant>
        <vt:i4>0</vt:i4>
      </vt:variant>
      <vt:variant>
        <vt:i4>5</vt:i4>
      </vt:variant>
      <vt:variant>
        <vt:lpwstr/>
      </vt:variant>
      <vt:variant>
        <vt:lpwstr>_Toc340949582</vt:lpwstr>
      </vt:variant>
      <vt:variant>
        <vt:i4>1769522</vt:i4>
      </vt:variant>
      <vt:variant>
        <vt:i4>851</vt:i4>
      </vt:variant>
      <vt:variant>
        <vt:i4>0</vt:i4>
      </vt:variant>
      <vt:variant>
        <vt:i4>5</vt:i4>
      </vt:variant>
      <vt:variant>
        <vt:lpwstr/>
      </vt:variant>
      <vt:variant>
        <vt:lpwstr>_Toc340949581</vt:lpwstr>
      </vt:variant>
      <vt:variant>
        <vt:i4>1769522</vt:i4>
      </vt:variant>
      <vt:variant>
        <vt:i4>845</vt:i4>
      </vt:variant>
      <vt:variant>
        <vt:i4>0</vt:i4>
      </vt:variant>
      <vt:variant>
        <vt:i4>5</vt:i4>
      </vt:variant>
      <vt:variant>
        <vt:lpwstr/>
      </vt:variant>
      <vt:variant>
        <vt:lpwstr>_Toc340949580</vt:lpwstr>
      </vt:variant>
      <vt:variant>
        <vt:i4>1310770</vt:i4>
      </vt:variant>
      <vt:variant>
        <vt:i4>839</vt:i4>
      </vt:variant>
      <vt:variant>
        <vt:i4>0</vt:i4>
      </vt:variant>
      <vt:variant>
        <vt:i4>5</vt:i4>
      </vt:variant>
      <vt:variant>
        <vt:lpwstr/>
      </vt:variant>
      <vt:variant>
        <vt:lpwstr>_Toc340949579</vt:lpwstr>
      </vt:variant>
      <vt:variant>
        <vt:i4>1310770</vt:i4>
      </vt:variant>
      <vt:variant>
        <vt:i4>833</vt:i4>
      </vt:variant>
      <vt:variant>
        <vt:i4>0</vt:i4>
      </vt:variant>
      <vt:variant>
        <vt:i4>5</vt:i4>
      </vt:variant>
      <vt:variant>
        <vt:lpwstr/>
      </vt:variant>
      <vt:variant>
        <vt:lpwstr>_Toc340949578</vt:lpwstr>
      </vt:variant>
      <vt:variant>
        <vt:i4>1310770</vt:i4>
      </vt:variant>
      <vt:variant>
        <vt:i4>827</vt:i4>
      </vt:variant>
      <vt:variant>
        <vt:i4>0</vt:i4>
      </vt:variant>
      <vt:variant>
        <vt:i4>5</vt:i4>
      </vt:variant>
      <vt:variant>
        <vt:lpwstr/>
      </vt:variant>
      <vt:variant>
        <vt:lpwstr>_Toc340949577</vt:lpwstr>
      </vt:variant>
      <vt:variant>
        <vt:i4>1310770</vt:i4>
      </vt:variant>
      <vt:variant>
        <vt:i4>821</vt:i4>
      </vt:variant>
      <vt:variant>
        <vt:i4>0</vt:i4>
      </vt:variant>
      <vt:variant>
        <vt:i4>5</vt:i4>
      </vt:variant>
      <vt:variant>
        <vt:lpwstr/>
      </vt:variant>
      <vt:variant>
        <vt:lpwstr>_Toc340949576</vt:lpwstr>
      </vt:variant>
      <vt:variant>
        <vt:i4>1310770</vt:i4>
      </vt:variant>
      <vt:variant>
        <vt:i4>815</vt:i4>
      </vt:variant>
      <vt:variant>
        <vt:i4>0</vt:i4>
      </vt:variant>
      <vt:variant>
        <vt:i4>5</vt:i4>
      </vt:variant>
      <vt:variant>
        <vt:lpwstr/>
      </vt:variant>
      <vt:variant>
        <vt:lpwstr>_Toc340949575</vt:lpwstr>
      </vt:variant>
      <vt:variant>
        <vt:i4>1310779</vt:i4>
      </vt:variant>
      <vt:variant>
        <vt:i4>806</vt:i4>
      </vt:variant>
      <vt:variant>
        <vt:i4>0</vt:i4>
      </vt:variant>
      <vt:variant>
        <vt:i4>5</vt:i4>
      </vt:variant>
      <vt:variant>
        <vt:lpwstr/>
      </vt:variant>
      <vt:variant>
        <vt:lpwstr>_Toc341187119</vt:lpwstr>
      </vt:variant>
      <vt:variant>
        <vt:i4>1310779</vt:i4>
      </vt:variant>
      <vt:variant>
        <vt:i4>800</vt:i4>
      </vt:variant>
      <vt:variant>
        <vt:i4>0</vt:i4>
      </vt:variant>
      <vt:variant>
        <vt:i4>5</vt:i4>
      </vt:variant>
      <vt:variant>
        <vt:lpwstr/>
      </vt:variant>
      <vt:variant>
        <vt:lpwstr>_Toc341187118</vt:lpwstr>
      </vt:variant>
      <vt:variant>
        <vt:i4>1310779</vt:i4>
      </vt:variant>
      <vt:variant>
        <vt:i4>794</vt:i4>
      </vt:variant>
      <vt:variant>
        <vt:i4>0</vt:i4>
      </vt:variant>
      <vt:variant>
        <vt:i4>5</vt:i4>
      </vt:variant>
      <vt:variant>
        <vt:lpwstr/>
      </vt:variant>
      <vt:variant>
        <vt:lpwstr>_Toc341187117</vt:lpwstr>
      </vt:variant>
      <vt:variant>
        <vt:i4>1310779</vt:i4>
      </vt:variant>
      <vt:variant>
        <vt:i4>788</vt:i4>
      </vt:variant>
      <vt:variant>
        <vt:i4>0</vt:i4>
      </vt:variant>
      <vt:variant>
        <vt:i4>5</vt:i4>
      </vt:variant>
      <vt:variant>
        <vt:lpwstr/>
      </vt:variant>
      <vt:variant>
        <vt:lpwstr>_Toc341187116</vt:lpwstr>
      </vt:variant>
      <vt:variant>
        <vt:i4>1310779</vt:i4>
      </vt:variant>
      <vt:variant>
        <vt:i4>782</vt:i4>
      </vt:variant>
      <vt:variant>
        <vt:i4>0</vt:i4>
      </vt:variant>
      <vt:variant>
        <vt:i4>5</vt:i4>
      </vt:variant>
      <vt:variant>
        <vt:lpwstr/>
      </vt:variant>
      <vt:variant>
        <vt:lpwstr>_Toc341187115</vt:lpwstr>
      </vt:variant>
      <vt:variant>
        <vt:i4>1310779</vt:i4>
      </vt:variant>
      <vt:variant>
        <vt:i4>776</vt:i4>
      </vt:variant>
      <vt:variant>
        <vt:i4>0</vt:i4>
      </vt:variant>
      <vt:variant>
        <vt:i4>5</vt:i4>
      </vt:variant>
      <vt:variant>
        <vt:lpwstr/>
      </vt:variant>
      <vt:variant>
        <vt:lpwstr>_Toc341187114</vt:lpwstr>
      </vt:variant>
      <vt:variant>
        <vt:i4>1310779</vt:i4>
      </vt:variant>
      <vt:variant>
        <vt:i4>770</vt:i4>
      </vt:variant>
      <vt:variant>
        <vt:i4>0</vt:i4>
      </vt:variant>
      <vt:variant>
        <vt:i4>5</vt:i4>
      </vt:variant>
      <vt:variant>
        <vt:lpwstr/>
      </vt:variant>
      <vt:variant>
        <vt:lpwstr>_Toc341187113</vt:lpwstr>
      </vt:variant>
      <vt:variant>
        <vt:i4>1310779</vt:i4>
      </vt:variant>
      <vt:variant>
        <vt:i4>764</vt:i4>
      </vt:variant>
      <vt:variant>
        <vt:i4>0</vt:i4>
      </vt:variant>
      <vt:variant>
        <vt:i4>5</vt:i4>
      </vt:variant>
      <vt:variant>
        <vt:lpwstr/>
      </vt:variant>
      <vt:variant>
        <vt:lpwstr>_Toc341187112</vt:lpwstr>
      </vt:variant>
      <vt:variant>
        <vt:i4>1310779</vt:i4>
      </vt:variant>
      <vt:variant>
        <vt:i4>758</vt:i4>
      </vt:variant>
      <vt:variant>
        <vt:i4>0</vt:i4>
      </vt:variant>
      <vt:variant>
        <vt:i4>5</vt:i4>
      </vt:variant>
      <vt:variant>
        <vt:lpwstr/>
      </vt:variant>
      <vt:variant>
        <vt:lpwstr>_Toc341187111</vt:lpwstr>
      </vt:variant>
      <vt:variant>
        <vt:i4>1310779</vt:i4>
      </vt:variant>
      <vt:variant>
        <vt:i4>752</vt:i4>
      </vt:variant>
      <vt:variant>
        <vt:i4>0</vt:i4>
      </vt:variant>
      <vt:variant>
        <vt:i4>5</vt:i4>
      </vt:variant>
      <vt:variant>
        <vt:lpwstr/>
      </vt:variant>
      <vt:variant>
        <vt:lpwstr>_Toc341187110</vt:lpwstr>
      </vt:variant>
      <vt:variant>
        <vt:i4>1376315</vt:i4>
      </vt:variant>
      <vt:variant>
        <vt:i4>746</vt:i4>
      </vt:variant>
      <vt:variant>
        <vt:i4>0</vt:i4>
      </vt:variant>
      <vt:variant>
        <vt:i4>5</vt:i4>
      </vt:variant>
      <vt:variant>
        <vt:lpwstr/>
      </vt:variant>
      <vt:variant>
        <vt:lpwstr>_Toc341187109</vt:lpwstr>
      </vt:variant>
      <vt:variant>
        <vt:i4>1376315</vt:i4>
      </vt:variant>
      <vt:variant>
        <vt:i4>740</vt:i4>
      </vt:variant>
      <vt:variant>
        <vt:i4>0</vt:i4>
      </vt:variant>
      <vt:variant>
        <vt:i4>5</vt:i4>
      </vt:variant>
      <vt:variant>
        <vt:lpwstr/>
      </vt:variant>
      <vt:variant>
        <vt:lpwstr>_Toc341187108</vt:lpwstr>
      </vt:variant>
      <vt:variant>
        <vt:i4>1376315</vt:i4>
      </vt:variant>
      <vt:variant>
        <vt:i4>734</vt:i4>
      </vt:variant>
      <vt:variant>
        <vt:i4>0</vt:i4>
      </vt:variant>
      <vt:variant>
        <vt:i4>5</vt:i4>
      </vt:variant>
      <vt:variant>
        <vt:lpwstr/>
      </vt:variant>
      <vt:variant>
        <vt:lpwstr>_Toc341187107</vt:lpwstr>
      </vt:variant>
      <vt:variant>
        <vt:i4>1376315</vt:i4>
      </vt:variant>
      <vt:variant>
        <vt:i4>728</vt:i4>
      </vt:variant>
      <vt:variant>
        <vt:i4>0</vt:i4>
      </vt:variant>
      <vt:variant>
        <vt:i4>5</vt:i4>
      </vt:variant>
      <vt:variant>
        <vt:lpwstr/>
      </vt:variant>
      <vt:variant>
        <vt:lpwstr>_Toc341187106</vt:lpwstr>
      </vt:variant>
      <vt:variant>
        <vt:i4>1376315</vt:i4>
      </vt:variant>
      <vt:variant>
        <vt:i4>719</vt:i4>
      </vt:variant>
      <vt:variant>
        <vt:i4>0</vt:i4>
      </vt:variant>
      <vt:variant>
        <vt:i4>5</vt:i4>
      </vt:variant>
      <vt:variant>
        <vt:lpwstr/>
      </vt:variant>
      <vt:variant>
        <vt:lpwstr>_Toc341187105</vt:lpwstr>
      </vt:variant>
      <vt:variant>
        <vt:i4>1376315</vt:i4>
      </vt:variant>
      <vt:variant>
        <vt:i4>713</vt:i4>
      </vt:variant>
      <vt:variant>
        <vt:i4>0</vt:i4>
      </vt:variant>
      <vt:variant>
        <vt:i4>5</vt:i4>
      </vt:variant>
      <vt:variant>
        <vt:lpwstr/>
      </vt:variant>
      <vt:variant>
        <vt:lpwstr>_Toc341187104</vt:lpwstr>
      </vt:variant>
      <vt:variant>
        <vt:i4>1376315</vt:i4>
      </vt:variant>
      <vt:variant>
        <vt:i4>707</vt:i4>
      </vt:variant>
      <vt:variant>
        <vt:i4>0</vt:i4>
      </vt:variant>
      <vt:variant>
        <vt:i4>5</vt:i4>
      </vt:variant>
      <vt:variant>
        <vt:lpwstr/>
      </vt:variant>
      <vt:variant>
        <vt:lpwstr>_Toc341187103</vt:lpwstr>
      </vt:variant>
      <vt:variant>
        <vt:i4>1376315</vt:i4>
      </vt:variant>
      <vt:variant>
        <vt:i4>701</vt:i4>
      </vt:variant>
      <vt:variant>
        <vt:i4>0</vt:i4>
      </vt:variant>
      <vt:variant>
        <vt:i4>5</vt:i4>
      </vt:variant>
      <vt:variant>
        <vt:lpwstr/>
      </vt:variant>
      <vt:variant>
        <vt:lpwstr>_Toc341187102</vt:lpwstr>
      </vt:variant>
      <vt:variant>
        <vt:i4>1376315</vt:i4>
      </vt:variant>
      <vt:variant>
        <vt:i4>695</vt:i4>
      </vt:variant>
      <vt:variant>
        <vt:i4>0</vt:i4>
      </vt:variant>
      <vt:variant>
        <vt:i4>5</vt:i4>
      </vt:variant>
      <vt:variant>
        <vt:lpwstr/>
      </vt:variant>
      <vt:variant>
        <vt:lpwstr>_Toc341187101</vt:lpwstr>
      </vt:variant>
      <vt:variant>
        <vt:i4>1376315</vt:i4>
      </vt:variant>
      <vt:variant>
        <vt:i4>689</vt:i4>
      </vt:variant>
      <vt:variant>
        <vt:i4>0</vt:i4>
      </vt:variant>
      <vt:variant>
        <vt:i4>5</vt:i4>
      </vt:variant>
      <vt:variant>
        <vt:lpwstr/>
      </vt:variant>
      <vt:variant>
        <vt:lpwstr>_Toc341187100</vt:lpwstr>
      </vt:variant>
      <vt:variant>
        <vt:i4>1835066</vt:i4>
      </vt:variant>
      <vt:variant>
        <vt:i4>683</vt:i4>
      </vt:variant>
      <vt:variant>
        <vt:i4>0</vt:i4>
      </vt:variant>
      <vt:variant>
        <vt:i4>5</vt:i4>
      </vt:variant>
      <vt:variant>
        <vt:lpwstr/>
      </vt:variant>
      <vt:variant>
        <vt:lpwstr>_Toc341187099</vt:lpwstr>
      </vt:variant>
      <vt:variant>
        <vt:i4>1835066</vt:i4>
      </vt:variant>
      <vt:variant>
        <vt:i4>677</vt:i4>
      </vt:variant>
      <vt:variant>
        <vt:i4>0</vt:i4>
      </vt:variant>
      <vt:variant>
        <vt:i4>5</vt:i4>
      </vt:variant>
      <vt:variant>
        <vt:lpwstr/>
      </vt:variant>
      <vt:variant>
        <vt:lpwstr>_Toc341187098</vt:lpwstr>
      </vt:variant>
      <vt:variant>
        <vt:i4>1835066</vt:i4>
      </vt:variant>
      <vt:variant>
        <vt:i4>671</vt:i4>
      </vt:variant>
      <vt:variant>
        <vt:i4>0</vt:i4>
      </vt:variant>
      <vt:variant>
        <vt:i4>5</vt:i4>
      </vt:variant>
      <vt:variant>
        <vt:lpwstr/>
      </vt:variant>
      <vt:variant>
        <vt:lpwstr>_Toc341187097</vt:lpwstr>
      </vt:variant>
      <vt:variant>
        <vt:i4>1835066</vt:i4>
      </vt:variant>
      <vt:variant>
        <vt:i4>665</vt:i4>
      </vt:variant>
      <vt:variant>
        <vt:i4>0</vt:i4>
      </vt:variant>
      <vt:variant>
        <vt:i4>5</vt:i4>
      </vt:variant>
      <vt:variant>
        <vt:lpwstr/>
      </vt:variant>
      <vt:variant>
        <vt:lpwstr>_Toc341187096</vt:lpwstr>
      </vt:variant>
      <vt:variant>
        <vt:i4>1835066</vt:i4>
      </vt:variant>
      <vt:variant>
        <vt:i4>659</vt:i4>
      </vt:variant>
      <vt:variant>
        <vt:i4>0</vt:i4>
      </vt:variant>
      <vt:variant>
        <vt:i4>5</vt:i4>
      </vt:variant>
      <vt:variant>
        <vt:lpwstr/>
      </vt:variant>
      <vt:variant>
        <vt:lpwstr>_Toc341187095</vt:lpwstr>
      </vt:variant>
      <vt:variant>
        <vt:i4>1835066</vt:i4>
      </vt:variant>
      <vt:variant>
        <vt:i4>653</vt:i4>
      </vt:variant>
      <vt:variant>
        <vt:i4>0</vt:i4>
      </vt:variant>
      <vt:variant>
        <vt:i4>5</vt:i4>
      </vt:variant>
      <vt:variant>
        <vt:lpwstr/>
      </vt:variant>
      <vt:variant>
        <vt:lpwstr>_Toc341187094</vt:lpwstr>
      </vt:variant>
      <vt:variant>
        <vt:i4>1835066</vt:i4>
      </vt:variant>
      <vt:variant>
        <vt:i4>647</vt:i4>
      </vt:variant>
      <vt:variant>
        <vt:i4>0</vt:i4>
      </vt:variant>
      <vt:variant>
        <vt:i4>5</vt:i4>
      </vt:variant>
      <vt:variant>
        <vt:lpwstr/>
      </vt:variant>
      <vt:variant>
        <vt:lpwstr>_Toc341187093</vt:lpwstr>
      </vt:variant>
      <vt:variant>
        <vt:i4>1835066</vt:i4>
      </vt:variant>
      <vt:variant>
        <vt:i4>641</vt:i4>
      </vt:variant>
      <vt:variant>
        <vt:i4>0</vt:i4>
      </vt:variant>
      <vt:variant>
        <vt:i4>5</vt:i4>
      </vt:variant>
      <vt:variant>
        <vt:lpwstr/>
      </vt:variant>
      <vt:variant>
        <vt:lpwstr>_Toc341187092</vt:lpwstr>
      </vt:variant>
      <vt:variant>
        <vt:i4>1835066</vt:i4>
      </vt:variant>
      <vt:variant>
        <vt:i4>635</vt:i4>
      </vt:variant>
      <vt:variant>
        <vt:i4>0</vt:i4>
      </vt:variant>
      <vt:variant>
        <vt:i4>5</vt:i4>
      </vt:variant>
      <vt:variant>
        <vt:lpwstr/>
      </vt:variant>
      <vt:variant>
        <vt:lpwstr>_Toc341187091</vt:lpwstr>
      </vt:variant>
      <vt:variant>
        <vt:i4>1835066</vt:i4>
      </vt:variant>
      <vt:variant>
        <vt:i4>629</vt:i4>
      </vt:variant>
      <vt:variant>
        <vt:i4>0</vt:i4>
      </vt:variant>
      <vt:variant>
        <vt:i4>5</vt:i4>
      </vt:variant>
      <vt:variant>
        <vt:lpwstr/>
      </vt:variant>
      <vt:variant>
        <vt:lpwstr>_Toc341187090</vt:lpwstr>
      </vt:variant>
      <vt:variant>
        <vt:i4>1900602</vt:i4>
      </vt:variant>
      <vt:variant>
        <vt:i4>623</vt:i4>
      </vt:variant>
      <vt:variant>
        <vt:i4>0</vt:i4>
      </vt:variant>
      <vt:variant>
        <vt:i4>5</vt:i4>
      </vt:variant>
      <vt:variant>
        <vt:lpwstr/>
      </vt:variant>
      <vt:variant>
        <vt:lpwstr>_Toc341187089</vt:lpwstr>
      </vt:variant>
      <vt:variant>
        <vt:i4>1900602</vt:i4>
      </vt:variant>
      <vt:variant>
        <vt:i4>617</vt:i4>
      </vt:variant>
      <vt:variant>
        <vt:i4>0</vt:i4>
      </vt:variant>
      <vt:variant>
        <vt:i4>5</vt:i4>
      </vt:variant>
      <vt:variant>
        <vt:lpwstr/>
      </vt:variant>
      <vt:variant>
        <vt:lpwstr>_Toc341187088</vt:lpwstr>
      </vt:variant>
      <vt:variant>
        <vt:i4>1900602</vt:i4>
      </vt:variant>
      <vt:variant>
        <vt:i4>611</vt:i4>
      </vt:variant>
      <vt:variant>
        <vt:i4>0</vt:i4>
      </vt:variant>
      <vt:variant>
        <vt:i4>5</vt:i4>
      </vt:variant>
      <vt:variant>
        <vt:lpwstr/>
      </vt:variant>
      <vt:variant>
        <vt:lpwstr>_Toc341187087</vt:lpwstr>
      </vt:variant>
      <vt:variant>
        <vt:i4>1900602</vt:i4>
      </vt:variant>
      <vt:variant>
        <vt:i4>605</vt:i4>
      </vt:variant>
      <vt:variant>
        <vt:i4>0</vt:i4>
      </vt:variant>
      <vt:variant>
        <vt:i4>5</vt:i4>
      </vt:variant>
      <vt:variant>
        <vt:lpwstr/>
      </vt:variant>
      <vt:variant>
        <vt:lpwstr>_Toc341187086</vt:lpwstr>
      </vt:variant>
      <vt:variant>
        <vt:i4>1900602</vt:i4>
      </vt:variant>
      <vt:variant>
        <vt:i4>599</vt:i4>
      </vt:variant>
      <vt:variant>
        <vt:i4>0</vt:i4>
      </vt:variant>
      <vt:variant>
        <vt:i4>5</vt:i4>
      </vt:variant>
      <vt:variant>
        <vt:lpwstr/>
      </vt:variant>
      <vt:variant>
        <vt:lpwstr>_Toc341187085</vt:lpwstr>
      </vt:variant>
      <vt:variant>
        <vt:i4>1900602</vt:i4>
      </vt:variant>
      <vt:variant>
        <vt:i4>593</vt:i4>
      </vt:variant>
      <vt:variant>
        <vt:i4>0</vt:i4>
      </vt:variant>
      <vt:variant>
        <vt:i4>5</vt:i4>
      </vt:variant>
      <vt:variant>
        <vt:lpwstr/>
      </vt:variant>
      <vt:variant>
        <vt:lpwstr>_Toc341187084</vt:lpwstr>
      </vt:variant>
      <vt:variant>
        <vt:i4>1900602</vt:i4>
      </vt:variant>
      <vt:variant>
        <vt:i4>587</vt:i4>
      </vt:variant>
      <vt:variant>
        <vt:i4>0</vt:i4>
      </vt:variant>
      <vt:variant>
        <vt:i4>5</vt:i4>
      </vt:variant>
      <vt:variant>
        <vt:lpwstr/>
      </vt:variant>
      <vt:variant>
        <vt:lpwstr>_Toc341187083</vt:lpwstr>
      </vt:variant>
      <vt:variant>
        <vt:i4>1900602</vt:i4>
      </vt:variant>
      <vt:variant>
        <vt:i4>581</vt:i4>
      </vt:variant>
      <vt:variant>
        <vt:i4>0</vt:i4>
      </vt:variant>
      <vt:variant>
        <vt:i4>5</vt:i4>
      </vt:variant>
      <vt:variant>
        <vt:lpwstr/>
      </vt:variant>
      <vt:variant>
        <vt:lpwstr>_Toc341187082</vt:lpwstr>
      </vt:variant>
      <vt:variant>
        <vt:i4>1900602</vt:i4>
      </vt:variant>
      <vt:variant>
        <vt:i4>575</vt:i4>
      </vt:variant>
      <vt:variant>
        <vt:i4>0</vt:i4>
      </vt:variant>
      <vt:variant>
        <vt:i4>5</vt:i4>
      </vt:variant>
      <vt:variant>
        <vt:lpwstr/>
      </vt:variant>
      <vt:variant>
        <vt:lpwstr>_Toc341187081</vt:lpwstr>
      </vt:variant>
      <vt:variant>
        <vt:i4>1900602</vt:i4>
      </vt:variant>
      <vt:variant>
        <vt:i4>569</vt:i4>
      </vt:variant>
      <vt:variant>
        <vt:i4>0</vt:i4>
      </vt:variant>
      <vt:variant>
        <vt:i4>5</vt:i4>
      </vt:variant>
      <vt:variant>
        <vt:lpwstr/>
      </vt:variant>
      <vt:variant>
        <vt:lpwstr>_Toc341187080</vt:lpwstr>
      </vt:variant>
      <vt:variant>
        <vt:i4>1179706</vt:i4>
      </vt:variant>
      <vt:variant>
        <vt:i4>563</vt:i4>
      </vt:variant>
      <vt:variant>
        <vt:i4>0</vt:i4>
      </vt:variant>
      <vt:variant>
        <vt:i4>5</vt:i4>
      </vt:variant>
      <vt:variant>
        <vt:lpwstr/>
      </vt:variant>
      <vt:variant>
        <vt:lpwstr>_Toc341187079</vt:lpwstr>
      </vt:variant>
      <vt:variant>
        <vt:i4>1179706</vt:i4>
      </vt:variant>
      <vt:variant>
        <vt:i4>557</vt:i4>
      </vt:variant>
      <vt:variant>
        <vt:i4>0</vt:i4>
      </vt:variant>
      <vt:variant>
        <vt:i4>5</vt:i4>
      </vt:variant>
      <vt:variant>
        <vt:lpwstr/>
      </vt:variant>
      <vt:variant>
        <vt:lpwstr>_Toc341187078</vt:lpwstr>
      </vt:variant>
      <vt:variant>
        <vt:i4>1179706</vt:i4>
      </vt:variant>
      <vt:variant>
        <vt:i4>551</vt:i4>
      </vt:variant>
      <vt:variant>
        <vt:i4>0</vt:i4>
      </vt:variant>
      <vt:variant>
        <vt:i4>5</vt:i4>
      </vt:variant>
      <vt:variant>
        <vt:lpwstr/>
      </vt:variant>
      <vt:variant>
        <vt:lpwstr>_Toc341187077</vt:lpwstr>
      </vt:variant>
      <vt:variant>
        <vt:i4>1179706</vt:i4>
      </vt:variant>
      <vt:variant>
        <vt:i4>545</vt:i4>
      </vt:variant>
      <vt:variant>
        <vt:i4>0</vt:i4>
      </vt:variant>
      <vt:variant>
        <vt:i4>5</vt:i4>
      </vt:variant>
      <vt:variant>
        <vt:lpwstr/>
      </vt:variant>
      <vt:variant>
        <vt:lpwstr>_Toc341187076</vt:lpwstr>
      </vt:variant>
      <vt:variant>
        <vt:i4>1179706</vt:i4>
      </vt:variant>
      <vt:variant>
        <vt:i4>539</vt:i4>
      </vt:variant>
      <vt:variant>
        <vt:i4>0</vt:i4>
      </vt:variant>
      <vt:variant>
        <vt:i4>5</vt:i4>
      </vt:variant>
      <vt:variant>
        <vt:lpwstr/>
      </vt:variant>
      <vt:variant>
        <vt:lpwstr>_Toc341187075</vt:lpwstr>
      </vt:variant>
      <vt:variant>
        <vt:i4>1179706</vt:i4>
      </vt:variant>
      <vt:variant>
        <vt:i4>533</vt:i4>
      </vt:variant>
      <vt:variant>
        <vt:i4>0</vt:i4>
      </vt:variant>
      <vt:variant>
        <vt:i4>5</vt:i4>
      </vt:variant>
      <vt:variant>
        <vt:lpwstr/>
      </vt:variant>
      <vt:variant>
        <vt:lpwstr>_Toc341187074</vt:lpwstr>
      </vt:variant>
      <vt:variant>
        <vt:i4>1179706</vt:i4>
      </vt:variant>
      <vt:variant>
        <vt:i4>527</vt:i4>
      </vt:variant>
      <vt:variant>
        <vt:i4>0</vt:i4>
      </vt:variant>
      <vt:variant>
        <vt:i4>5</vt:i4>
      </vt:variant>
      <vt:variant>
        <vt:lpwstr/>
      </vt:variant>
      <vt:variant>
        <vt:lpwstr>_Toc341187073</vt:lpwstr>
      </vt:variant>
      <vt:variant>
        <vt:i4>1179706</vt:i4>
      </vt:variant>
      <vt:variant>
        <vt:i4>521</vt:i4>
      </vt:variant>
      <vt:variant>
        <vt:i4>0</vt:i4>
      </vt:variant>
      <vt:variant>
        <vt:i4>5</vt:i4>
      </vt:variant>
      <vt:variant>
        <vt:lpwstr/>
      </vt:variant>
      <vt:variant>
        <vt:lpwstr>_Toc341187072</vt:lpwstr>
      </vt:variant>
      <vt:variant>
        <vt:i4>1179706</vt:i4>
      </vt:variant>
      <vt:variant>
        <vt:i4>515</vt:i4>
      </vt:variant>
      <vt:variant>
        <vt:i4>0</vt:i4>
      </vt:variant>
      <vt:variant>
        <vt:i4>5</vt:i4>
      </vt:variant>
      <vt:variant>
        <vt:lpwstr/>
      </vt:variant>
      <vt:variant>
        <vt:lpwstr>_Toc341187071</vt:lpwstr>
      </vt:variant>
      <vt:variant>
        <vt:i4>1179706</vt:i4>
      </vt:variant>
      <vt:variant>
        <vt:i4>509</vt:i4>
      </vt:variant>
      <vt:variant>
        <vt:i4>0</vt:i4>
      </vt:variant>
      <vt:variant>
        <vt:i4>5</vt:i4>
      </vt:variant>
      <vt:variant>
        <vt:lpwstr/>
      </vt:variant>
      <vt:variant>
        <vt:lpwstr>_Toc341187070</vt:lpwstr>
      </vt:variant>
      <vt:variant>
        <vt:i4>1245242</vt:i4>
      </vt:variant>
      <vt:variant>
        <vt:i4>503</vt:i4>
      </vt:variant>
      <vt:variant>
        <vt:i4>0</vt:i4>
      </vt:variant>
      <vt:variant>
        <vt:i4>5</vt:i4>
      </vt:variant>
      <vt:variant>
        <vt:lpwstr/>
      </vt:variant>
      <vt:variant>
        <vt:lpwstr>_Toc341187069</vt:lpwstr>
      </vt:variant>
      <vt:variant>
        <vt:i4>1245242</vt:i4>
      </vt:variant>
      <vt:variant>
        <vt:i4>497</vt:i4>
      </vt:variant>
      <vt:variant>
        <vt:i4>0</vt:i4>
      </vt:variant>
      <vt:variant>
        <vt:i4>5</vt:i4>
      </vt:variant>
      <vt:variant>
        <vt:lpwstr/>
      </vt:variant>
      <vt:variant>
        <vt:lpwstr>_Toc341187068</vt:lpwstr>
      </vt:variant>
      <vt:variant>
        <vt:i4>1245242</vt:i4>
      </vt:variant>
      <vt:variant>
        <vt:i4>491</vt:i4>
      </vt:variant>
      <vt:variant>
        <vt:i4>0</vt:i4>
      </vt:variant>
      <vt:variant>
        <vt:i4>5</vt:i4>
      </vt:variant>
      <vt:variant>
        <vt:lpwstr/>
      </vt:variant>
      <vt:variant>
        <vt:lpwstr>_Toc341187067</vt:lpwstr>
      </vt:variant>
      <vt:variant>
        <vt:i4>1245242</vt:i4>
      </vt:variant>
      <vt:variant>
        <vt:i4>485</vt:i4>
      </vt:variant>
      <vt:variant>
        <vt:i4>0</vt:i4>
      </vt:variant>
      <vt:variant>
        <vt:i4>5</vt:i4>
      </vt:variant>
      <vt:variant>
        <vt:lpwstr/>
      </vt:variant>
      <vt:variant>
        <vt:lpwstr>_Toc341187066</vt:lpwstr>
      </vt:variant>
      <vt:variant>
        <vt:i4>1245242</vt:i4>
      </vt:variant>
      <vt:variant>
        <vt:i4>479</vt:i4>
      </vt:variant>
      <vt:variant>
        <vt:i4>0</vt:i4>
      </vt:variant>
      <vt:variant>
        <vt:i4>5</vt:i4>
      </vt:variant>
      <vt:variant>
        <vt:lpwstr/>
      </vt:variant>
      <vt:variant>
        <vt:lpwstr>_Toc341187065</vt:lpwstr>
      </vt:variant>
      <vt:variant>
        <vt:i4>1245242</vt:i4>
      </vt:variant>
      <vt:variant>
        <vt:i4>473</vt:i4>
      </vt:variant>
      <vt:variant>
        <vt:i4>0</vt:i4>
      </vt:variant>
      <vt:variant>
        <vt:i4>5</vt:i4>
      </vt:variant>
      <vt:variant>
        <vt:lpwstr/>
      </vt:variant>
      <vt:variant>
        <vt:lpwstr>_Toc341187064</vt:lpwstr>
      </vt:variant>
      <vt:variant>
        <vt:i4>1245242</vt:i4>
      </vt:variant>
      <vt:variant>
        <vt:i4>467</vt:i4>
      </vt:variant>
      <vt:variant>
        <vt:i4>0</vt:i4>
      </vt:variant>
      <vt:variant>
        <vt:i4>5</vt:i4>
      </vt:variant>
      <vt:variant>
        <vt:lpwstr/>
      </vt:variant>
      <vt:variant>
        <vt:lpwstr>_Toc341187063</vt:lpwstr>
      </vt:variant>
      <vt:variant>
        <vt:i4>1245242</vt:i4>
      </vt:variant>
      <vt:variant>
        <vt:i4>461</vt:i4>
      </vt:variant>
      <vt:variant>
        <vt:i4>0</vt:i4>
      </vt:variant>
      <vt:variant>
        <vt:i4>5</vt:i4>
      </vt:variant>
      <vt:variant>
        <vt:lpwstr/>
      </vt:variant>
      <vt:variant>
        <vt:lpwstr>_Toc341187062</vt:lpwstr>
      </vt:variant>
      <vt:variant>
        <vt:i4>1245242</vt:i4>
      </vt:variant>
      <vt:variant>
        <vt:i4>455</vt:i4>
      </vt:variant>
      <vt:variant>
        <vt:i4>0</vt:i4>
      </vt:variant>
      <vt:variant>
        <vt:i4>5</vt:i4>
      </vt:variant>
      <vt:variant>
        <vt:lpwstr/>
      </vt:variant>
      <vt:variant>
        <vt:lpwstr>_Toc341187061</vt:lpwstr>
      </vt:variant>
      <vt:variant>
        <vt:i4>1245242</vt:i4>
      </vt:variant>
      <vt:variant>
        <vt:i4>449</vt:i4>
      </vt:variant>
      <vt:variant>
        <vt:i4>0</vt:i4>
      </vt:variant>
      <vt:variant>
        <vt:i4>5</vt:i4>
      </vt:variant>
      <vt:variant>
        <vt:lpwstr/>
      </vt:variant>
      <vt:variant>
        <vt:lpwstr>_Toc341187060</vt:lpwstr>
      </vt:variant>
      <vt:variant>
        <vt:i4>1048634</vt:i4>
      </vt:variant>
      <vt:variant>
        <vt:i4>443</vt:i4>
      </vt:variant>
      <vt:variant>
        <vt:i4>0</vt:i4>
      </vt:variant>
      <vt:variant>
        <vt:i4>5</vt:i4>
      </vt:variant>
      <vt:variant>
        <vt:lpwstr/>
      </vt:variant>
      <vt:variant>
        <vt:lpwstr>_Toc341187059</vt:lpwstr>
      </vt:variant>
      <vt:variant>
        <vt:i4>1048634</vt:i4>
      </vt:variant>
      <vt:variant>
        <vt:i4>437</vt:i4>
      </vt:variant>
      <vt:variant>
        <vt:i4>0</vt:i4>
      </vt:variant>
      <vt:variant>
        <vt:i4>5</vt:i4>
      </vt:variant>
      <vt:variant>
        <vt:lpwstr/>
      </vt:variant>
      <vt:variant>
        <vt:lpwstr>_Toc341187058</vt:lpwstr>
      </vt:variant>
      <vt:variant>
        <vt:i4>1048634</vt:i4>
      </vt:variant>
      <vt:variant>
        <vt:i4>431</vt:i4>
      </vt:variant>
      <vt:variant>
        <vt:i4>0</vt:i4>
      </vt:variant>
      <vt:variant>
        <vt:i4>5</vt:i4>
      </vt:variant>
      <vt:variant>
        <vt:lpwstr/>
      </vt:variant>
      <vt:variant>
        <vt:lpwstr>_Toc341187057</vt:lpwstr>
      </vt:variant>
      <vt:variant>
        <vt:i4>1048634</vt:i4>
      </vt:variant>
      <vt:variant>
        <vt:i4>425</vt:i4>
      </vt:variant>
      <vt:variant>
        <vt:i4>0</vt:i4>
      </vt:variant>
      <vt:variant>
        <vt:i4>5</vt:i4>
      </vt:variant>
      <vt:variant>
        <vt:lpwstr/>
      </vt:variant>
      <vt:variant>
        <vt:lpwstr>_Toc341187056</vt:lpwstr>
      </vt:variant>
      <vt:variant>
        <vt:i4>1048634</vt:i4>
      </vt:variant>
      <vt:variant>
        <vt:i4>419</vt:i4>
      </vt:variant>
      <vt:variant>
        <vt:i4>0</vt:i4>
      </vt:variant>
      <vt:variant>
        <vt:i4>5</vt:i4>
      </vt:variant>
      <vt:variant>
        <vt:lpwstr/>
      </vt:variant>
      <vt:variant>
        <vt:lpwstr>_Toc341187055</vt:lpwstr>
      </vt:variant>
      <vt:variant>
        <vt:i4>1048634</vt:i4>
      </vt:variant>
      <vt:variant>
        <vt:i4>413</vt:i4>
      </vt:variant>
      <vt:variant>
        <vt:i4>0</vt:i4>
      </vt:variant>
      <vt:variant>
        <vt:i4>5</vt:i4>
      </vt:variant>
      <vt:variant>
        <vt:lpwstr/>
      </vt:variant>
      <vt:variant>
        <vt:lpwstr>_Toc341187054</vt:lpwstr>
      </vt:variant>
      <vt:variant>
        <vt:i4>1048634</vt:i4>
      </vt:variant>
      <vt:variant>
        <vt:i4>407</vt:i4>
      </vt:variant>
      <vt:variant>
        <vt:i4>0</vt:i4>
      </vt:variant>
      <vt:variant>
        <vt:i4>5</vt:i4>
      </vt:variant>
      <vt:variant>
        <vt:lpwstr/>
      </vt:variant>
      <vt:variant>
        <vt:lpwstr>_Toc341187053</vt:lpwstr>
      </vt:variant>
      <vt:variant>
        <vt:i4>1048634</vt:i4>
      </vt:variant>
      <vt:variant>
        <vt:i4>401</vt:i4>
      </vt:variant>
      <vt:variant>
        <vt:i4>0</vt:i4>
      </vt:variant>
      <vt:variant>
        <vt:i4>5</vt:i4>
      </vt:variant>
      <vt:variant>
        <vt:lpwstr/>
      </vt:variant>
      <vt:variant>
        <vt:lpwstr>_Toc341187052</vt:lpwstr>
      </vt:variant>
      <vt:variant>
        <vt:i4>1048634</vt:i4>
      </vt:variant>
      <vt:variant>
        <vt:i4>395</vt:i4>
      </vt:variant>
      <vt:variant>
        <vt:i4>0</vt:i4>
      </vt:variant>
      <vt:variant>
        <vt:i4>5</vt:i4>
      </vt:variant>
      <vt:variant>
        <vt:lpwstr/>
      </vt:variant>
      <vt:variant>
        <vt:lpwstr>_Toc341187051</vt:lpwstr>
      </vt:variant>
      <vt:variant>
        <vt:i4>1048634</vt:i4>
      </vt:variant>
      <vt:variant>
        <vt:i4>389</vt:i4>
      </vt:variant>
      <vt:variant>
        <vt:i4>0</vt:i4>
      </vt:variant>
      <vt:variant>
        <vt:i4>5</vt:i4>
      </vt:variant>
      <vt:variant>
        <vt:lpwstr/>
      </vt:variant>
      <vt:variant>
        <vt:lpwstr>_Toc341187050</vt:lpwstr>
      </vt:variant>
      <vt:variant>
        <vt:i4>1114170</vt:i4>
      </vt:variant>
      <vt:variant>
        <vt:i4>383</vt:i4>
      </vt:variant>
      <vt:variant>
        <vt:i4>0</vt:i4>
      </vt:variant>
      <vt:variant>
        <vt:i4>5</vt:i4>
      </vt:variant>
      <vt:variant>
        <vt:lpwstr/>
      </vt:variant>
      <vt:variant>
        <vt:lpwstr>_Toc341187049</vt:lpwstr>
      </vt:variant>
      <vt:variant>
        <vt:i4>1114170</vt:i4>
      </vt:variant>
      <vt:variant>
        <vt:i4>377</vt:i4>
      </vt:variant>
      <vt:variant>
        <vt:i4>0</vt:i4>
      </vt:variant>
      <vt:variant>
        <vt:i4>5</vt:i4>
      </vt:variant>
      <vt:variant>
        <vt:lpwstr/>
      </vt:variant>
      <vt:variant>
        <vt:lpwstr>_Toc341187048</vt:lpwstr>
      </vt:variant>
      <vt:variant>
        <vt:i4>1114170</vt:i4>
      </vt:variant>
      <vt:variant>
        <vt:i4>371</vt:i4>
      </vt:variant>
      <vt:variant>
        <vt:i4>0</vt:i4>
      </vt:variant>
      <vt:variant>
        <vt:i4>5</vt:i4>
      </vt:variant>
      <vt:variant>
        <vt:lpwstr/>
      </vt:variant>
      <vt:variant>
        <vt:lpwstr>_Toc341187047</vt:lpwstr>
      </vt:variant>
      <vt:variant>
        <vt:i4>1114170</vt:i4>
      </vt:variant>
      <vt:variant>
        <vt:i4>365</vt:i4>
      </vt:variant>
      <vt:variant>
        <vt:i4>0</vt:i4>
      </vt:variant>
      <vt:variant>
        <vt:i4>5</vt:i4>
      </vt:variant>
      <vt:variant>
        <vt:lpwstr/>
      </vt:variant>
      <vt:variant>
        <vt:lpwstr>_Toc341187046</vt:lpwstr>
      </vt:variant>
      <vt:variant>
        <vt:i4>1114170</vt:i4>
      </vt:variant>
      <vt:variant>
        <vt:i4>359</vt:i4>
      </vt:variant>
      <vt:variant>
        <vt:i4>0</vt:i4>
      </vt:variant>
      <vt:variant>
        <vt:i4>5</vt:i4>
      </vt:variant>
      <vt:variant>
        <vt:lpwstr/>
      </vt:variant>
      <vt:variant>
        <vt:lpwstr>_Toc341187045</vt:lpwstr>
      </vt:variant>
      <vt:variant>
        <vt:i4>1114170</vt:i4>
      </vt:variant>
      <vt:variant>
        <vt:i4>353</vt:i4>
      </vt:variant>
      <vt:variant>
        <vt:i4>0</vt:i4>
      </vt:variant>
      <vt:variant>
        <vt:i4>5</vt:i4>
      </vt:variant>
      <vt:variant>
        <vt:lpwstr/>
      </vt:variant>
      <vt:variant>
        <vt:lpwstr>_Toc341187044</vt:lpwstr>
      </vt:variant>
      <vt:variant>
        <vt:i4>1114170</vt:i4>
      </vt:variant>
      <vt:variant>
        <vt:i4>347</vt:i4>
      </vt:variant>
      <vt:variant>
        <vt:i4>0</vt:i4>
      </vt:variant>
      <vt:variant>
        <vt:i4>5</vt:i4>
      </vt:variant>
      <vt:variant>
        <vt:lpwstr/>
      </vt:variant>
      <vt:variant>
        <vt:lpwstr>_Toc341187043</vt:lpwstr>
      </vt:variant>
      <vt:variant>
        <vt:i4>1114170</vt:i4>
      </vt:variant>
      <vt:variant>
        <vt:i4>341</vt:i4>
      </vt:variant>
      <vt:variant>
        <vt:i4>0</vt:i4>
      </vt:variant>
      <vt:variant>
        <vt:i4>5</vt:i4>
      </vt:variant>
      <vt:variant>
        <vt:lpwstr/>
      </vt:variant>
      <vt:variant>
        <vt:lpwstr>_Toc341187042</vt:lpwstr>
      </vt:variant>
      <vt:variant>
        <vt:i4>1114170</vt:i4>
      </vt:variant>
      <vt:variant>
        <vt:i4>335</vt:i4>
      </vt:variant>
      <vt:variant>
        <vt:i4>0</vt:i4>
      </vt:variant>
      <vt:variant>
        <vt:i4>5</vt:i4>
      </vt:variant>
      <vt:variant>
        <vt:lpwstr/>
      </vt:variant>
      <vt:variant>
        <vt:lpwstr>_Toc341187041</vt:lpwstr>
      </vt:variant>
      <vt:variant>
        <vt:i4>1114170</vt:i4>
      </vt:variant>
      <vt:variant>
        <vt:i4>329</vt:i4>
      </vt:variant>
      <vt:variant>
        <vt:i4>0</vt:i4>
      </vt:variant>
      <vt:variant>
        <vt:i4>5</vt:i4>
      </vt:variant>
      <vt:variant>
        <vt:lpwstr/>
      </vt:variant>
      <vt:variant>
        <vt:lpwstr>_Toc341187040</vt:lpwstr>
      </vt:variant>
      <vt:variant>
        <vt:i4>1441850</vt:i4>
      </vt:variant>
      <vt:variant>
        <vt:i4>323</vt:i4>
      </vt:variant>
      <vt:variant>
        <vt:i4>0</vt:i4>
      </vt:variant>
      <vt:variant>
        <vt:i4>5</vt:i4>
      </vt:variant>
      <vt:variant>
        <vt:lpwstr/>
      </vt:variant>
      <vt:variant>
        <vt:lpwstr>_Toc341187039</vt:lpwstr>
      </vt:variant>
      <vt:variant>
        <vt:i4>1441850</vt:i4>
      </vt:variant>
      <vt:variant>
        <vt:i4>317</vt:i4>
      </vt:variant>
      <vt:variant>
        <vt:i4>0</vt:i4>
      </vt:variant>
      <vt:variant>
        <vt:i4>5</vt:i4>
      </vt:variant>
      <vt:variant>
        <vt:lpwstr/>
      </vt:variant>
      <vt:variant>
        <vt:lpwstr>_Toc341187038</vt:lpwstr>
      </vt:variant>
      <vt:variant>
        <vt:i4>1441850</vt:i4>
      </vt:variant>
      <vt:variant>
        <vt:i4>311</vt:i4>
      </vt:variant>
      <vt:variant>
        <vt:i4>0</vt:i4>
      </vt:variant>
      <vt:variant>
        <vt:i4>5</vt:i4>
      </vt:variant>
      <vt:variant>
        <vt:lpwstr/>
      </vt:variant>
      <vt:variant>
        <vt:lpwstr>_Toc341187037</vt:lpwstr>
      </vt:variant>
      <vt:variant>
        <vt:i4>1441850</vt:i4>
      </vt:variant>
      <vt:variant>
        <vt:i4>305</vt:i4>
      </vt:variant>
      <vt:variant>
        <vt:i4>0</vt:i4>
      </vt:variant>
      <vt:variant>
        <vt:i4>5</vt:i4>
      </vt:variant>
      <vt:variant>
        <vt:lpwstr/>
      </vt:variant>
      <vt:variant>
        <vt:lpwstr>_Toc341187036</vt:lpwstr>
      </vt:variant>
      <vt:variant>
        <vt:i4>1441850</vt:i4>
      </vt:variant>
      <vt:variant>
        <vt:i4>299</vt:i4>
      </vt:variant>
      <vt:variant>
        <vt:i4>0</vt:i4>
      </vt:variant>
      <vt:variant>
        <vt:i4>5</vt:i4>
      </vt:variant>
      <vt:variant>
        <vt:lpwstr/>
      </vt:variant>
      <vt:variant>
        <vt:lpwstr>_Toc341187035</vt:lpwstr>
      </vt:variant>
      <vt:variant>
        <vt:i4>1441850</vt:i4>
      </vt:variant>
      <vt:variant>
        <vt:i4>293</vt:i4>
      </vt:variant>
      <vt:variant>
        <vt:i4>0</vt:i4>
      </vt:variant>
      <vt:variant>
        <vt:i4>5</vt:i4>
      </vt:variant>
      <vt:variant>
        <vt:lpwstr/>
      </vt:variant>
      <vt:variant>
        <vt:lpwstr>_Toc341187034</vt:lpwstr>
      </vt:variant>
      <vt:variant>
        <vt:i4>1441850</vt:i4>
      </vt:variant>
      <vt:variant>
        <vt:i4>287</vt:i4>
      </vt:variant>
      <vt:variant>
        <vt:i4>0</vt:i4>
      </vt:variant>
      <vt:variant>
        <vt:i4>5</vt:i4>
      </vt:variant>
      <vt:variant>
        <vt:lpwstr/>
      </vt:variant>
      <vt:variant>
        <vt:lpwstr>_Toc341187033</vt:lpwstr>
      </vt:variant>
      <vt:variant>
        <vt:i4>1441850</vt:i4>
      </vt:variant>
      <vt:variant>
        <vt:i4>281</vt:i4>
      </vt:variant>
      <vt:variant>
        <vt:i4>0</vt:i4>
      </vt:variant>
      <vt:variant>
        <vt:i4>5</vt:i4>
      </vt:variant>
      <vt:variant>
        <vt:lpwstr/>
      </vt:variant>
      <vt:variant>
        <vt:lpwstr>_Toc341187032</vt:lpwstr>
      </vt:variant>
      <vt:variant>
        <vt:i4>1441850</vt:i4>
      </vt:variant>
      <vt:variant>
        <vt:i4>275</vt:i4>
      </vt:variant>
      <vt:variant>
        <vt:i4>0</vt:i4>
      </vt:variant>
      <vt:variant>
        <vt:i4>5</vt:i4>
      </vt:variant>
      <vt:variant>
        <vt:lpwstr/>
      </vt:variant>
      <vt:variant>
        <vt:lpwstr>_Toc341187031</vt:lpwstr>
      </vt:variant>
      <vt:variant>
        <vt:i4>1441850</vt:i4>
      </vt:variant>
      <vt:variant>
        <vt:i4>269</vt:i4>
      </vt:variant>
      <vt:variant>
        <vt:i4>0</vt:i4>
      </vt:variant>
      <vt:variant>
        <vt:i4>5</vt:i4>
      </vt:variant>
      <vt:variant>
        <vt:lpwstr/>
      </vt:variant>
      <vt:variant>
        <vt:lpwstr>_Toc341187030</vt:lpwstr>
      </vt:variant>
      <vt:variant>
        <vt:i4>1507386</vt:i4>
      </vt:variant>
      <vt:variant>
        <vt:i4>263</vt:i4>
      </vt:variant>
      <vt:variant>
        <vt:i4>0</vt:i4>
      </vt:variant>
      <vt:variant>
        <vt:i4>5</vt:i4>
      </vt:variant>
      <vt:variant>
        <vt:lpwstr/>
      </vt:variant>
      <vt:variant>
        <vt:lpwstr>_Toc341187029</vt:lpwstr>
      </vt:variant>
      <vt:variant>
        <vt:i4>1507386</vt:i4>
      </vt:variant>
      <vt:variant>
        <vt:i4>257</vt:i4>
      </vt:variant>
      <vt:variant>
        <vt:i4>0</vt:i4>
      </vt:variant>
      <vt:variant>
        <vt:i4>5</vt:i4>
      </vt:variant>
      <vt:variant>
        <vt:lpwstr/>
      </vt:variant>
      <vt:variant>
        <vt:lpwstr>_Toc341187028</vt:lpwstr>
      </vt:variant>
      <vt:variant>
        <vt:i4>1507386</vt:i4>
      </vt:variant>
      <vt:variant>
        <vt:i4>251</vt:i4>
      </vt:variant>
      <vt:variant>
        <vt:i4>0</vt:i4>
      </vt:variant>
      <vt:variant>
        <vt:i4>5</vt:i4>
      </vt:variant>
      <vt:variant>
        <vt:lpwstr/>
      </vt:variant>
      <vt:variant>
        <vt:lpwstr>_Toc341187027</vt:lpwstr>
      </vt:variant>
      <vt:variant>
        <vt:i4>1507386</vt:i4>
      </vt:variant>
      <vt:variant>
        <vt:i4>245</vt:i4>
      </vt:variant>
      <vt:variant>
        <vt:i4>0</vt:i4>
      </vt:variant>
      <vt:variant>
        <vt:i4>5</vt:i4>
      </vt:variant>
      <vt:variant>
        <vt:lpwstr/>
      </vt:variant>
      <vt:variant>
        <vt:lpwstr>_Toc341187026</vt:lpwstr>
      </vt:variant>
      <vt:variant>
        <vt:i4>1507386</vt:i4>
      </vt:variant>
      <vt:variant>
        <vt:i4>239</vt:i4>
      </vt:variant>
      <vt:variant>
        <vt:i4>0</vt:i4>
      </vt:variant>
      <vt:variant>
        <vt:i4>5</vt:i4>
      </vt:variant>
      <vt:variant>
        <vt:lpwstr/>
      </vt:variant>
      <vt:variant>
        <vt:lpwstr>_Toc341187025</vt:lpwstr>
      </vt:variant>
      <vt:variant>
        <vt:i4>1507386</vt:i4>
      </vt:variant>
      <vt:variant>
        <vt:i4>233</vt:i4>
      </vt:variant>
      <vt:variant>
        <vt:i4>0</vt:i4>
      </vt:variant>
      <vt:variant>
        <vt:i4>5</vt:i4>
      </vt:variant>
      <vt:variant>
        <vt:lpwstr/>
      </vt:variant>
      <vt:variant>
        <vt:lpwstr>_Toc341187024</vt:lpwstr>
      </vt:variant>
      <vt:variant>
        <vt:i4>1507386</vt:i4>
      </vt:variant>
      <vt:variant>
        <vt:i4>227</vt:i4>
      </vt:variant>
      <vt:variant>
        <vt:i4>0</vt:i4>
      </vt:variant>
      <vt:variant>
        <vt:i4>5</vt:i4>
      </vt:variant>
      <vt:variant>
        <vt:lpwstr/>
      </vt:variant>
      <vt:variant>
        <vt:lpwstr>_Toc341187023</vt:lpwstr>
      </vt:variant>
      <vt:variant>
        <vt:i4>1507386</vt:i4>
      </vt:variant>
      <vt:variant>
        <vt:i4>221</vt:i4>
      </vt:variant>
      <vt:variant>
        <vt:i4>0</vt:i4>
      </vt:variant>
      <vt:variant>
        <vt:i4>5</vt:i4>
      </vt:variant>
      <vt:variant>
        <vt:lpwstr/>
      </vt:variant>
      <vt:variant>
        <vt:lpwstr>_Toc341187022</vt:lpwstr>
      </vt:variant>
      <vt:variant>
        <vt:i4>1507386</vt:i4>
      </vt:variant>
      <vt:variant>
        <vt:i4>215</vt:i4>
      </vt:variant>
      <vt:variant>
        <vt:i4>0</vt:i4>
      </vt:variant>
      <vt:variant>
        <vt:i4>5</vt:i4>
      </vt:variant>
      <vt:variant>
        <vt:lpwstr/>
      </vt:variant>
      <vt:variant>
        <vt:lpwstr>_Toc341187021</vt:lpwstr>
      </vt:variant>
      <vt:variant>
        <vt:i4>1507386</vt:i4>
      </vt:variant>
      <vt:variant>
        <vt:i4>209</vt:i4>
      </vt:variant>
      <vt:variant>
        <vt:i4>0</vt:i4>
      </vt:variant>
      <vt:variant>
        <vt:i4>5</vt:i4>
      </vt:variant>
      <vt:variant>
        <vt:lpwstr/>
      </vt:variant>
      <vt:variant>
        <vt:lpwstr>_Toc341187020</vt:lpwstr>
      </vt:variant>
      <vt:variant>
        <vt:i4>1310778</vt:i4>
      </vt:variant>
      <vt:variant>
        <vt:i4>203</vt:i4>
      </vt:variant>
      <vt:variant>
        <vt:i4>0</vt:i4>
      </vt:variant>
      <vt:variant>
        <vt:i4>5</vt:i4>
      </vt:variant>
      <vt:variant>
        <vt:lpwstr/>
      </vt:variant>
      <vt:variant>
        <vt:lpwstr>_Toc341187019</vt:lpwstr>
      </vt:variant>
      <vt:variant>
        <vt:i4>1310778</vt:i4>
      </vt:variant>
      <vt:variant>
        <vt:i4>197</vt:i4>
      </vt:variant>
      <vt:variant>
        <vt:i4>0</vt:i4>
      </vt:variant>
      <vt:variant>
        <vt:i4>5</vt:i4>
      </vt:variant>
      <vt:variant>
        <vt:lpwstr/>
      </vt:variant>
      <vt:variant>
        <vt:lpwstr>_Toc341187018</vt:lpwstr>
      </vt:variant>
      <vt:variant>
        <vt:i4>1310778</vt:i4>
      </vt:variant>
      <vt:variant>
        <vt:i4>191</vt:i4>
      </vt:variant>
      <vt:variant>
        <vt:i4>0</vt:i4>
      </vt:variant>
      <vt:variant>
        <vt:i4>5</vt:i4>
      </vt:variant>
      <vt:variant>
        <vt:lpwstr/>
      </vt:variant>
      <vt:variant>
        <vt:lpwstr>_Toc341187017</vt:lpwstr>
      </vt:variant>
      <vt:variant>
        <vt:i4>1310778</vt:i4>
      </vt:variant>
      <vt:variant>
        <vt:i4>185</vt:i4>
      </vt:variant>
      <vt:variant>
        <vt:i4>0</vt:i4>
      </vt:variant>
      <vt:variant>
        <vt:i4>5</vt:i4>
      </vt:variant>
      <vt:variant>
        <vt:lpwstr/>
      </vt:variant>
      <vt:variant>
        <vt:lpwstr>_Toc341187016</vt:lpwstr>
      </vt:variant>
      <vt:variant>
        <vt:i4>1310778</vt:i4>
      </vt:variant>
      <vt:variant>
        <vt:i4>179</vt:i4>
      </vt:variant>
      <vt:variant>
        <vt:i4>0</vt:i4>
      </vt:variant>
      <vt:variant>
        <vt:i4>5</vt:i4>
      </vt:variant>
      <vt:variant>
        <vt:lpwstr/>
      </vt:variant>
      <vt:variant>
        <vt:lpwstr>_Toc341187015</vt:lpwstr>
      </vt:variant>
      <vt:variant>
        <vt:i4>1310778</vt:i4>
      </vt:variant>
      <vt:variant>
        <vt:i4>173</vt:i4>
      </vt:variant>
      <vt:variant>
        <vt:i4>0</vt:i4>
      </vt:variant>
      <vt:variant>
        <vt:i4>5</vt:i4>
      </vt:variant>
      <vt:variant>
        <vt:lpwstr/>
      </vt:variant>
      <vt:variant>
        <vt:lpwstr>_Toc341187014</vt:lpwstr>
      </vt:variant>
      <vt:variant>
        <vt:i4>1310778</vt:i4>
      </vt:variant>
      <vt:variant>
        <vt:i4>167</vt:i4>
      </vt:variant>
      <vt:variant>
        <vt:i4>0</vt:i4>
      </vt:variant>
      <vt:variant>
        <vt:i4>5</vt:i4>
      </vt:variant>
      <vt:variant>
        <vt:lpwstr/>
      </vt:variant>
      <vt:variant>
        <vt:lpwstr>_Toc341187013</vt:lpwstr>
      </vt:variant>
      <vt:variant>
        <vt:i4>1310778</vt:i4>
      </vt:variant>
      <vt:variant>
        <vt:i4>161</vt:i4>
      </vt:variant>
      <vt:variant>
        <vt:i4>0</vt:i4>
      </vt:variant>
      <vt:variant>
        <vt:i4>5</vt:i4>
      </vt:variant>
      <vt:variant>
        <vt:lpwstr/>
      </vt:variant>
      <vt:variant>
        <vt:lpwstr>_Toc341187012</vt:lpwstr>
      </vt:variant>
      <vt:variant>
        <vt:i4>1310778</vt:i4>
      </vt:variant>
      <vt:variant>
        <vt:i4>155</vt:i4>
      </vt:variant>
      <vt:variant>
        <vt:i4>0</vt:i4>
      </vt:variant>
      <vt:variant>
        <vt:i4>5</vt:i4>
      </vt:variant>
      <vt:variant>
        <vt:lpwstr/>
      </vt:variant>
      <vt:variant>
        <vt:lpwstr>_Toc341187011</vt:lpwstr>
      </vt:variant>
      <vt:variant>
        <vt:i4>1310778</vt:i4>
      </vt:variant>
      <vt:variant>
        <vt:i4>149</vt:i4>
      </vt:variant>
      <vt:variant>
        <vt:i4>0</vt:i4>
      </vt:variant>
      <vt:variant>
        <vt:i4>5</vt:i4>
      </vt:variant>
      <vt:variant>
        <vt:lpwstr/>
      </vt:variant>
      <vt:variant>
        <vt:lpwstr>_Toc341187010</vt:lpwstr>
      </vt:variant>
      <vt:variant>
        <vt:i4>1376314</vt:i4>
      </vt:variant>
      <vt:variant>
        <vt:i4>143</vt:i4>
      </vt:variant>
      <vt:variant>
        <vt:i4>0</vt:i4>
      </vt:variant>
      <vt:variant>
        <vt:i4>5</vt:i4>
      </vt:variant>
      <vt:variant>
        <vt:lpwstr/>
      </vt:variant>
      <vt:variant>
        <vt:lpwstr>_Toc341187009</vt:lpwstr>
      </vt:variant>
      <vt:variant>
        <vt:i4>1376314</vt:i4>
      </vt:variant>
      <vt:variant>
        <vt:i4>137</vt:i4>
      </vt:variant>
      <vt:variant>
        <vt:i4>0</vt:i4>
      </vt:variant>
      <vt:variant>
        <vt:i4>5</vt:i4>
      </vt:variant>
      <vt:variant>
        <vt:lpwstr/>
      </vt:variant>
      <vt:variant>
        <vt:lpwstr>_Toc341187008</vt:lpwstr>
      </vt:variant>
      <vt:variant>
        <vt:i4>1376314</vt:i4>
      </vt:variant>
      <vt:variant>
        <vt:i4>131</vt:i4>
      </vt:variant>
      <vt:variant>
        <vt:i4>0</vt:i4>
      </vt:variant>
      <vt:variant>
        <vt:i4>5</vt:i4>
      </vt:variant>
      <vt:variant>
        <vt:lpwstr/>
      </vt:variant>
      <vt:variant>
        <vt:lpwstr>_Toc341187007</vt:lpwstr>
      </vt:variant>
      <vt:variant>
        <vt:i4>1376314</vt:i4>
      </vt:variant>
      <vt:variant>
        <vt:i4>125</vt:i4>
      </vt:variant>
      <vt:variant>
        <vt:i4>0</vt:i4>
      </vt:variant>
      <vt:variant>
        <vt:i4>5</vt:i4>
      </vt:variant>
      <vt:variant>
        <vt:lpwstr/>
      </vt:variant>
      <vt:variant>
        <vt:lpwstr>_Toc341187006</vt:lpwstr>
      </vt:variant>
      <vt:variant>
        <vt:i4>1376314</vt:i4>
      </vt:variant>
      <vt:variant>
        <vt:i4>119</vt:i4>
      </vt:variant>
      <vt:variant>
        <vt:i4>0</vt:i4>
      </vt:variant>
      <vt:variant>
        <vt:i4>5</vt:i4>
      </vt:variant>
      <vt:variant>
        <vt:lpwstr/>
      </vt:variant>
      <vt:variant>
        <vt:lpwstr>_Toc341187005</vt:lpwstr>
      </vt:variant>
      <vt:variant>
        <vt:i4>1376314</vt:i4>
      </vt:variant>
      <vt:variant>
        <vt:i4>113</vt:i4>
      </vt:variant>
      <vt:variant>
        <vt:i4>0</vt:i4>
      </vt:variant>
      <vt:variant>
        <vt:i4>5</vt:i4>
      </vt:variant>
      <vt:variant>
        <vt:lpwstr/>
      </vt:variant>
      <vt:variant>
        <vt:lpwstr>_Toc341187004</vt:lpwstr>
      </vt:variant>
      <vt:variant>
        <vt:i4>1376314</vt:i4>
      </vt:variant>
      <vt:variant>
        <vt:i4>107</vt:i4>
      </vt:variant>
      <vt:variant>
        <vt:i4>0</vt:i4>
      </vt:variant>
      <vt:variant>
        <vt:i4>5</vt:i4>
      </vt:variant>
      <vt:variant>
        <vt:lpwstr/>
      </vt:variant>
      <vt:variant>
        <vt:lpwstr>_Toc341187003</vt:lpwstr>
      </vt:variant>
      <vt:variant>
        <vt:i4>1376314</vt:i4>
      </vt:variant>
      <vt:variant>
        <vt:i4>101</vt:i4>
      </vt:variant>
      <vt:variant>
        <vt:i4>0</vt:i4>
      </vt:variant>
      <vt:variant>
        <vt:i4>5</vt:i4>
      </vt:variant>
      <vt:variant>
        <vt:lpwstr/>
      </vt:variant>
      <vt:variant>
        <vt:lpwstr>_Toc341187002</vt:lpwstr>
      </vt:variant>
      <vt:variant>
        <vt:i4>1376314</vt:i4>
      </vt:variant>
      <vt:variant>
        <vt:i4>95</vt:i4>
      </vt:variant>
      <vt:variant>
        <vt:i4>0</vt:i4>
      </vt:variant>
      <vt:variant>
        <vt:i4>5</vt:i4>
      </vt:variant>
      <vt:variant>
        <vt:lpwstr/>
      </vt:variant>
      <vt:variant>
        <vt:lpwstr>_Toc341187001</vt:lpwstr>
      </vt:variant>
      <vt:variant>
        <vt:i4>1376314</vt:i4>
      </vt:variant>
      <vt:variant>
        <vt:i4>89</vt:i4>
      </vt:variant>
      <vt:variant>
        <vt:i4>0</vt:i4>
      </vt:variant>
      <vt:variant>
        <vt:i4>5</vt:i4>
      </vt:variant>
      <vt:variant>
        <vt:lpwstr/>
      </vt:variant>
      <vt:variant>
        <vt:lpwstr>_Toc341187000</vt:lpwstr>
      </vt:variant>
      <vt:variant>
        <vt:i4>1900595</vt:i4>
      </vt:variant>
      <vt:variant>
        <vt:i4>83</vt:i4>
      </vt:variant>
      <vt:variant>
        <vt:i4>0</vt:i4>
      </vt:variant>
      <vt:variant>
        <vt:i4>5</vt:i4>
      </vt:variant>
      <vt:variant>
        <vt:lpwstr/>
      </vt:variant>
      <vt:variant>
        <vt:lpwstr>_Toc341186999</vt:lpwstr>
      </vt:variant>
      <vt:variant>
        <vt:i4>1900595</vt:i4>
      </vt:variant>
      <vt:variant>
        <vt:i4>77</vt:i4>
      </vt:variant>
      <vt:variant>
        <vt:i4>0</vt:i4>
      </vt:variant>
      <vt:variant>
        <vt:i4>5</vt:i4>
      </vt:variant>
      <vt:variant>
        <vt:lpwstr/>
      </vt:variant>
      <vt:variant>
        <vt:lpwstr>_Toc341186998</vt:lpwstr>
      </vt:variant>
      <vt:variant>
        <vt:i4>1900595</vt:i4>
      </vt:variant>
      <vt:variant>
        <vt:i4>71</vt:i4>
      </vt:variant>
      <vt:variant>
        <vt:i4>0</vt:i4>
      </vt:variant>
      <vt:variant>
        <vt:i4>5</vt:i4>
      </vt:variant>
      <vt:variant>
        <vt:lpwstr/>
      </vt:variant>
      <vt:variant>
        <vt:lpwstr>_Toc341186997</vt:lpwstr>
      </vt:variant>
      <vt:variant>
        <vt:i4>1900595</vt:i4>
      </vt:variant>
      <vt:variant>
        <vt:i4>65</vt:i4>
      </vt:variant>
      <vt:variant>
        <vt:i4>0</vt:i4>
      </vt:variant>
      <vt:variant>
        <vt:i4>5</vt:i4>
      </vt:variant>
      <vt:variant>
        <vt:lpwstr/>
      </vt:variant>
      <vt:variant>
        <vt:lpwstr>_Toc341186996</vt:lpwstr>
      </vt:variant>
      <vt:variant>
        <vt:i4>1900595</vt:i4>
      </vt:variant>
      <vt:variant>
        <vt:i4>59</vt:i4>
      </vt:variant>
      <vt:variant>
        <vt:i4>0</vt:i4>
      </vt:variant>
      <vt:variant>
        <vt:i4>5</vt:i4>
      </vt:variant>
      <vt:variant>
        <vt:lpwstr/>
      </vt:variant>
      <vt:variant>
        <vt:lpwstr>_Toc341186995</vt:lpwstr>
      </vt:variant>
      <vt:variant>
        <vt:i4>1900595</vt:i4>
      </vt:variant>
      <vt:variant>
        <vt:i4>53</vt:i4>
      </vt:variant>
      <vt:variant>
        <vt:i4>0</vt:i4>
      </vt:variant>
      <vt:variant>
        <vt:i4>5</vt:i4>
      </vt:variant>
      <vt:variant>
        <vt:lpwstr/>
      </vt:variant>
      <vt:variant>
        <vt:lpwstr>_Toc341186994</vt:lpwstr>
      </vt:variant>
      <vt:variant>
        <vt:i4>1900595</vt:i4>
      </vt:variant>
      <vt:variant>
        <vt:i4>47</vt:i4>
      </vt:variant>
      <vt:variant>
        <vt:i4>0</vt:i4>
      </vt:variant>
      <vt:variant>
        <vt:i4>5</vt:i4>
      </vt:variant>
      <vt:variant>
        <vt:lpwstr/>
      </vt:variant>
      <vt:variant>
        <vt:lpwstr>_Toc341186993</vt:lpwstr>
      </vt:variant>
      <vt:variant>
        <vt:i4>1900595</vt:i4>
      </vt:variant>
      <vt:variant>
        <vt:i4>41</vt:i4>
      </vt:variant>
      <vt:variant>
        <vt:i4>0</vt:i4>
      </vt:variant>
      <vt:variant>
        <vt:i4>5</vt:i4>
      </vt:variant>
      <vt:variant>
        <vt:lpwstr/>
      </vt:variant>
      <vt:variant>
        <vt:lpwstr>_Toc341186992</vt:lpwstr>
      </vt:variant>
      <vt:variant>
        <vt:i4>1900595</vt:i4>
      </vt:variant>
      <vt:variant>
        <vt:i4>35</vt:i4>
      </vt:variant>
      <vt:variant>
        <vt:i4>0</vt:i4>
      </vt:variant>
      <vt:variant>
        <vt:i4>5</vt:i4>
      </vt:variant>
      <vt:variant>
        <vt:lpwstr/>
      </vt:variant>
      <vt:variant>
        <vt:lpwstr>_Toc341186991</vt:lpwstr>
      </vt:variant>
      <vt:variant>
        <vt:i4>1900595</vt:i4>
      </vt:variant>
      <vt:variant>
        <vt:i4>29</vt:i4>
      </vt:variant>
      <vt:variant>
        <vt:i4>0</vt:i4>
      </vt:variant>
      <vt:variant>
        <vt:i4>5</vt:i4>
      </vt:variant>
      <vt:variant>
        <vt:lpwstr/>
      </vt:variant>
      <vt:variant>
        <vt:lpwstr>_Toc341186990</vt:lpwstr>
      </vt:variant>
      <vt:variant>
        <vt:i4>1835059</vt:i4>
      </vt:variant>
      <vt:variant>
        <vt:i4>23</vt:i4>
      </vt:variant>
      <vt:variant>
        <vt:i4>0</vt:i4>
      </vt:variant>
      <vt:variant>
        <vt:i4>5</vt:i4>
      </vt:variant>
      <vt:variant>
        <vt:lpwstr/>
      </vt:variant>
      <vt:variant>
        <vt:lpwstr>_Toc341186989</vt:lpwstr>
      </vt:variant>
      <vt:variant>
        <vt:i4>2490379</vt:i4>
      </vt:variant>
      <vt:variant>
        <vt:i4>18</vt:i4>
      </vt:variant>
      <vt:variant>
        <vt:i4>0</vt:i4>
      </vt:variant>
      <vt:variant>
        <vt:i4>5</vt:i4>
      </vt:variant>
      <vt:variant>
        <vt:lpwstr>http://www.dtic.mil/whs/directives/corres/pdf/O85302p_placeholder.pdf</vt:lpwstr>
      </vt:variant>
      <vt:variant>
        <vt:lpwstr/>
      </vt:variant>
      <vt:variant>
        <vt:i4>1769553</vt:i4>
      </vt:variant>
      <vt:variant>
        <vt:i4>15</vt:i4>
      </vt:variant>
      <vt:variant>
        <vt:i4>0</vt:i4>
      </vt:variant>
      <vt:variant>
        <vt:i4>5</vt:i4>
      </vt:variant>
      <vt:variant>
        <vt:lpwstr>http://www.dtic.mil/whs/directives/corres/pdf/855101p.pdf</vt:lpwstr>
      </vt:variant>
      <vt:variant>
        <vt:lpwstr/>
      </vt:variant>
      <vt:variant>
        <vt:i4>1704021</vt:i4>
      </vt:variant>
      <vt:variant>
        <vt:i4>12</vt:i4>
      </vt:variant>
      <vt:variant>
        <vt:i4>0</vt:i4>
      </vt:variant>
      <vt:variant>
        <vt:i4>5</vt:i4>
      </vt:variant>
      <vt:variant>
        <vt:lpwstr>http://www.dtic.mil/whs/directives/corres/pdf/851001p.pdf</vt:lpwstr>
      </vt:variant>
      <vt:variant>
        <vt:lpwstr/>
      </vt:variant>
      <vt:variant>
        <vt:i4>1638484</vt:i4>
      </vt:variant>
      <vt:variant>
        <vt:i4>9</vt:i4>
      </vt:variant>
      <vt:variant>
        <vt:i4>0</vt:i4>
      </vt:variant>
      <vt:variant>
        <vt:i4>5</vt:i4>
      </vt:variant>
      <vt:variant>
        <vt:lpwstr>http://www.dtic.mil/whs/directives/corres/pdf/850002p.pdf</vt:lpwstr>
      </vt:variant>
      <vt:variant>
        <vt:lpwstr/>
      </vt:variant>
      <vt:variant>
        <vt:i4>2424843</vt:i4>
      </vt:variant>
      <vt:variant>
        <vt:i4>6</vt:i4>
      </vt:variant>
      <vt:variant>
        <vt:i4>0</vt:i4>
      </vt:variant>
      <vt:variant>
        <vt:i4>5</vt:i4>
      </vt:variant>
      <vt:variant>
        <vt:lpwstr>http://www.dtic.mil/whs/directives/corres/pdf/O85301p_placeholder.pdf</vt:lpwstr>
      </vt:variant>
      <vt:variant>
        <vt:lpwstr/>
      </vt:variant>
      <vt:variant>
        <vt:i4>1704020</vt:i4>
      </vt:variant>
      <vt:variant>
        <vt:i4>3</vt:i4>
      </vt:variant>
      <vt:variant>
        <vt:i4>0</vt:i4>
      </vt:variant>
      <vt:variant>
        <vt:i4>5</vt:i4>
      </vt:variant>
      <vt:variant>
        <vt:lpwstr>http://www.dtic.mil/whs/directives/corres/pdf/850001p.pdf</vt:lpwstr>
      </vt:variant>
      <vt:variant>
        <vt:lpwstr/>
      </vt:variant>
      <vt:variant>
        <vt:i4>393245</vt:i4>
      </vt:variant>
      <vt:variant>
        <vt:i4>0</vt:i4>
      </vt:variant>
      <vt:variant>
        <vt:i4>0</vt:i4>
      </vt:variant>
      <vt:variant>
        <vt:i4>5</vt:i4>
      </vt:variant>
      <vt:variant>
        <vt:lpwstr>http://www.dtic.mil/cjcs_directives/cdata/unlimit/6211_02.pdf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Communications Office 100 Day Transition Plan</dc:title>
  <dc:subject>Template for use with all DISA documentation</dc:subject>
  <dc:creator>rnettey@tapestrytech.com</dc:creator>
  <cp:keywords>DISA, DoD, SCO, DBC, DB</cp:keywords>
  <cp:lastModifiedBy>Hershey, Aaustin M CIV DISA FSO (US)</cp:lastModifiedBy>
  <cp:revision>3</cp:revision>
  <cp:lastPrinted>2015-02-10T20:04:00Z</cp:lastPrinted>
  <dcterms:created xsi:type="dcterms:W3CDTF">2019-11-15T14:55:00Z</dcterms:created>
  <dcterms:modified xsi:type="dcterms:W3CDTF">2019-11-15T14:56:00Z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Carrie Thompson</vt:lpwstr>
  </property>
  <property fmtid="{D5CDD505-2E9C-101B-9397-08002B2CF9AE}" pid="3" name="Language">
    <vt:lpwstr>English</vt:lpwstr>
  </property>
  <property fmtid="{D5CDD505-2E9C-101B-9397-08002B2CF9AE}" pid="4" name="ContentTypeId">
    <vt:lpwstr>0x010100872F0C3A657AA241A0D4C6372E273958</vt:lpwstr>
  </property>
  <property fmtid="{D5CDD505-2E9C-101B-9397-08002B2CF9AE}" pid="5" name="_dlc_DocIdItemGuid">
    <vt:lpwstr>cc52616c-5067-4eef-b038-e63f572f91ef</vt:lpwstr>
  </property>
  <property fmtid="{D5CDD505-2E9C-101B-9397-08002B2CF9AE}" pid="6" name="AuthorIds_UIVersion_16896">
    <vt:lpwstr>14</vt:lpwstr>
  </property>
  <property fmtid="{D5CDD505-2E9C-101B-9397-08002B2CF9AE}" pid="7" name="last reviewed by">
    <vt:lpwstr>grebe</vt:lpwstr>
  </property>
  <property fmtid="{D5CDD505-2E9C-101B-9397-08002B2CF9AE}" pid="8" name="last reviewed date">
    <vt:lpwstr>2019-10-08</vt:lpwstr>
  </property>
</Properties>
</file>